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503D3" w14:textId="14E8A3BC" w:rsidR="00A207ED" w:rsidRDefault="002235AE" w:rsidP="00B0161F">
      <w:pPr>
        <w:pStyle w:val="Ttulo1"/>
        <w:ind w:left="12762" w:hanging="12762"/>
      </w:pPr>
      <w:r>
        <w:rPr>
          <w:noProof/>
        </w:rPr>
        <mc:AlternateContent>
          <mc:Choice Requires="wps">
            <w:drawing>
              <wp:anchor distT="0" distB="0" distL="114300" distR="114300" simplePos="0" relativeHeight="251684864" behindDoc="0" locked="0" layoutInCell="1" allowOverlap="1" wp14:anchorId="3BDE1CFE" wp14:editId="0EB5E503">
                <wp:simplePos x="0" y="0"/>
                <wp:positionH relativeFrom="margin">
                  <wp:posOffset>3478323</wp:posOffset>
                </wp:positionH>
                <wp:positionV relativeFrom="paragraph">
                  <wp:posOffset>-209550</wp:posOffset>
                </wp:positionV>
                <wp:extent cx="3053613" cy="1053389"/>
                <wp:effectExtent l="0" t="190500" r="13970" b="204470"/>
                <wp:wrapNone/>
                <wp:docPr id="1664772511" name="Cuadro de texto 1"/>
                <wp:cNvGraphicFramePr/>
                <a:graphic xmlns:a="http://schemas.openxmlformats.org/drawingml/2006/main">
                  <a:graphicData uri="http://schemas.microsoft.com/office/word/2010/wordprocessingShape">
                    <wps:wsp>
                      <wps:cNvSpPr txBox="1"/>
                      <wps:spPr>
                        <a:xfrm rot="21100657">
                          <a:off x="0" y="0"/>
                          <a:ext cx="3053613" cy="1053389"/>
                        </a:xfrm>
                        <a:prstGeom prst="rect">
                          <a:avLst/>
                        </a:prstGeom>
                        <a:noFill/>
                        <a:ln>
                          <a:noFill/>
                        </a:ln>
                      </wps:spPr>
                      <wps:txbx>
                        <w:txbxContent>
                          <w:p w14:paraId="197ABE71" w14:textId="77777777" w:rsidR="002235AE" w:rsidRPr="002235AE" w:rsidRDefault="002235AE" w:rsidP="002235AE">
                            <w:pPr>
                              <w:ind w:left="360"/>
                              <w:jc w:val="center"/>
                              <w:rPr>
                                <w:rFonts w:asciiTheme="majorHAnsi" w:hAnsiTheme="majorHAnsi" w:cstheme="maj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235AE">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Tratá de no imprimir todas estas hojas</w:t>
                            </w:r>
                            <w:r w:rsidRPr="002235AE">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235AE">
                              <w:rPr>
                                <mc:AlternateContent>
                                  <mc:Choice Requires="w16se">
                                    <w:rFonts w:asciiTheme="majorHAnsi" w:hAnsiTheme="majorHAnsi" w:cstheme="majorHAnsi"/>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E1CFE" id="_x0000_t202" coordsize="21600,21600" o:spt="202" path="m,l,21600r21600,l21600,xe">
                <v:stroke joinstyle="miter"/>
                <v:path gradientshapeok="t" o:connecttype="rect"/>
              </v:shapetype>
              <v:shape id="Cuadro de texto 1" o:spid="_x0000_s1026" type="#_x0000_t202" style="position:absolute;left:0;text-align:left;margin-left:273.9pt;margin-top:-16.5pt;width:240.45pt;height:82.95pt;rotation:-545416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" filled="f" stroked="f">
                <v:textbox>
                  <w:txbxContent>
                    <w:p w14:paraId="197ABE71" w14:textId="77777777" w:rsidR="002235AE" w:rsidRPr="002235AE" w:rsidRDefault="002235AE" w:rsidP="002235AE">
                      <w:pPr>
                        <w:ind w:left="360"/>
                        <w:jc w:val="center"/>
                        <w:rPr>
                          <w:rFonts w:asciiTheme="majorHAnsi" w:hAnsiTheme="majorHAnsi" w:cstheme="maj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235AE">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Tratá de no imprimir todas estas hojas</w:t>
                      </w:r>
                      <w:r w:rsidRPr="002235AE">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235AE">
                        <w:rPr>
                          <mc:AlternateContent>
                            <mc:Choice Requires="w16se">
                              <w:rFonts w:asciiTheme="majorHAnsi" w:hAnsiTheme="majorHAnsi" w:cstheme="majorHAnsi"/>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txbxContent>
                </v:textbox>
                <w10:wrap anchorx="margin"/>
              </v:shape>
            </w:pict>
          </mc:Fallback>
        </mc:AlternateContent>
      </w:r>
      <w:r w:rsidR="00A207ED">
        <w:t>Software SPARKVue – Referencia General</w:t>
      </w:r>
    </w:p>
    <w:p w14:paraId="59DB2936" w14:textId="70119758" w:rsidR="000D3291" w:rsidRDefault="009A420B" w:rsidP="009A420B">
      <w:pPr>
        <w:pStyle w:val="Ttulo2"/>
      </w:pPr>
      <w:r>
        <w:t>¿Qué es SPARKvue?</w:t>
      </w:r>
    </w:p>
    <w:p w14:paraId="343BA8F2" w14:textId="17F08E92" w:rsidR="009A420B" w:rsidRDefault="009A420B" w:rsidP="009A420B">
      <w:r w:rsidRPr="007C31A9">
        <w:rPr>
          <w:i/>
          <w:iCs/>
        </w:rPr>
        <w:t>SPARKvue</w:t>
      </w:r>
      <w:r>
        <w:t xml:space="preserve"> es un software multipropósito y multiplataforma con el que podrás:</w:t>
      </w:r>
    </w:p>
    <w:p w14:paraId="1B3C511C" w14:textId="2134C93F" w:rsidR="009A420B" w:rsidRDefault="009A420B" w:rsidP="00182DD1">
      <w:pPr>
        <w:pStyle w:val="Prrafodelista"/>
        <w:numPr>
          <w:ilvl w:val="0"/>
          <w:numId w:val="2"/>
        </w:numPr>
      </w:pPr>
      <w:r>
        <w:t xml:space="preserve">Tomar mediciones simultáneas de una gran cantidad de sensores de la marca </w:t>
      </w:r>
      <w:r w:rsidRPr="009A420B">
        <w:rPr>
          <w:i/>
          <w:iCs/>
        </w:rPr>
        <w:t>PASCO</w:t>
      </w:r>
      <w:r>
        <w:t>.</w:t>
      </w:r>
    </w:p>
    <w:p w14:paraId="0BA61332" w14:textId="09583DEF" w:rsidR="009A420B" w:rsidRDefault="009A420B" w:rsidP="00182DD1">
      <w:pPr>
        <w:pStyle w:val="Prrafodelista"/>
        <w:numPr>
          <w:ilvl w:val="0"/>
          <w:numId w:val="2"/>
        </w:numPr>
      </w:pPr>
      <w:r>
        <w:t>Preprocesar estas mediciones para que entreguen directamente la medición que precisás (es posible que “en bruto” estés midiendo dos temperaturas, pero que en realidad te interese estudiar la diferencia entre ambas ∆T)</w:t>
      </w:r>
    </w:p>
    <w:p w14:paraId="60DBEDDE" w14:textId="011949E3" w:rsidR="009A420B" w:rsidRDefault="000C49D9" w:rsidP="00182DD1">
      <w:pPr>
        <w:pStyle w:val="Prrafodelista"/>
        <w:numPr>
          <w:ilvl w:val="0"/>
          <w:numId w:val="2"/>
        </w:numPr>
      </w:pPr>
      <w:r>
        <w:rPr>
          <w:noProof/>
        </w:rPr>
        <w:drawing>
          <wp:anchor distT="0" distB="0" distL="114300" distR="114300" simplePos="0" relativeHeight="251662336" behindDoc="0" locked="0" layoutInCell="1" allowOverlap="1" wp14:anchorId="569DD3A5" wp14:editId="653C273A">
            <wp:simplePos x="0" y="0"/>
            <wp:positionH relativeFrom="margin">
              <wp:align>right</wp:align>
            </wp:positionH>
            <wp:positionV relativeFrom="paragraph">
              <wp:posOffset>64135</wp:posOffset>
            </wp:positionV>
            <wp:extent cx="2973070" cy="2138045"/>
            <wp:effectExtent l="0" t="0" r="0" b="0"/>
            <wp:wrapSquare wrapText="left"/>
            <wp:docPr id="16664771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77143" name="Imagen 16664771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3070" cy="2138045"/>
                    </a:xfrm>
                    <a:prstGeom prst="rect">
                      <a:avLst/>
                    </a:prstGeom>
                  </pic:spPr>
                </pic:pic>
              </a:graphicData>
            </a:graphic>
            <wp14:sizeRelH relativeFrom="margin">
              <wp14:pctWidth>0</wp14:pctWidth>
            </wp14:sizeRelH>
            <wp14:sizeRelV relativeFrom="margin">
              <wp14:pctHeight>0</wp14:pctHeight>
            </wp14:sizeRelV>
          </wp:anchor>
        </w:drawing>
      </w:r>
      <w:r w:rsidR="009A420B">
        <w:t xml:space="preserve">Presentar los resultados de las mediciones </w:t>
      </w:r>
      <w:r w:rsidR="009A420B">
        <w:rPr>
          <w:i/>
          <w:iCs/>
        </w:rPr>
        <w:t xml:space="preserve">en tiempo </w:t>
      </w:r>
      <w:r w:rsidR="009A420B" w:rsidRPr="009A420B">
        <w:t>real</w:t>
      </w:r>
      <w:r w:rsidR="009A420B">
        <w:t xml:space="preserve"> </w:t>
      </w:r>
      <w:r w:rsidR="009A420B" w:rsidRPr="009A420B">
        <w:t>en</w:t>
      </w:r>
      <w:r w:rsidR="009A420B">
        <w:t xml:space="preserve"> uno o varios formatos que estés precisando (tablas y/o gráficos cartesianos y/o displays numéricos y/o indicadores de aguja y/o indicadores de barras y/o mapas con información de mediciones superpuestas, y/o …)</w:t>
      </w:r>
    </w:p>
    <w:p w14:paraId="5A4D0725" w14:textId="77777777" w:rsidR="007C31A9" w:rsidRDefault="007C31A9" w:rsidP="00182DD1">
      <w:pPr>
        <w:pStyle w:val="Prrafodelista"/>
        <w:numPr>
          <w:ilvl w:val="0"/>
          <w:numId w:val="2"/>
        </w:numPr>
      </w:pPr>
      <w:r>
        <w:t>Compartir en vivo lo que estás midiendo con otros usuarios -locales y remotos- que también lo tengan instalado (y cuenten con una conexión activa a Internet).</w:t>
      </w:r>
    </w:p>
    <w:p w14:paraId="7C0468DC" w14:textId="507B8D0F" w:rsidR="009A420B" w:rsidRDefault="00B83EE0" w:rsidP="00182DD1">
      <w:pPr>
        <w:pStyle w:val="Prrafodelista"/>
        <w:numPr>
          <w:ilvl w:val="0"/>
          <w:numId w:val="2"/>
        </w:numPr>
      </w:pPr>
      <w:r>
        <w:t>Preparar “diapositivas” al estilo Powerpoint, con textos, imágenes, filmaciones y también cuadros que se completa</w:t>
      </w:r>
      <w:r w:rsidR="007C31A9">
        <w:t>rá</w:t>
      </w:r>
      <w:r>
        <w:t>n</w:t>
      </w:r>
      <w:r w:rsidR="007C31A9">
        <w:t xml:space="preserve"> en vivo</w:t>
      </w:r>
      <w:r>
        <w:t xml:space="preserve"> con las mediciones que tomes, respuestas a preguntas, etc.</w:t>
      </w:r>
    </w:p>
    <w:p w14:paraId="1B998AF3" w14:textId="703CCE62" w:rsidR="00B83EE0" w:rsidRDefault="007C31A9" w:rsidP="00182DD1">
      <w:pPr>
        <w:pStyle w:val="Prrafodelista"/>
        <w:numPr>
          <w:ilvl w:val="0"/>
          <w:numId w:val="2"/>
        </w:numPr>
      </w:pPr>
      <w:r>
        <w:t>Crear un informe, armado con capturas de pantalla, que resumirán los resultados importantes de tu trabajo, tus respuestas a preguntas precargadas, etc.</w:t>
      </w:r>
    </w:p>
    <w:p w14:paraId="3F945AD2" w14:textId="4DA6E0AF" w:rsidR="007C31A9" w:rsidRDefault="007C31A9" w:rsidP="00182DD1">
      <w:pPr>
        <w:pStyle w:val="Prrafodelista"/>
        <w:numPr>
          <w:ilvl w:val="0"/>
          <w:numId w:val="2"/>
        </w:numPr>
      </w:pPr>
      <w:r>
        <w:rPr>
          <w:u w:val="single"/>
        </w:rPr>
        <w:t>Crear programas</w:t>
      </w:r>
      <w:r>
        <w:t xml:space="preserve"> con el entorno </w:t>
      </w:r>
      <w:r>
        <w:rPr>
          <w:i/>
          <w:iCs/>
        </w:rPr>
        <w:t>BLOCKLY</w:t>
      </w:r>
      <w:r>
        <w:t xml:space="preserve"> que creó Google y PASCO incorporó dentro de este entorno.</w:t>
      </w:r>
    </w:p>
    <w:p w14:paraId="0AE16ABF" w14:textId="53382A0C" w:rsidR="007C31A9" w:rsidRDefault="007C31A9" w:rsidP="00182DD1">
      <w:pPr>
        <w:pStyle w:val="Prrafodelista"/>
        <w:numPr>
          <w:ilvl w:val="0"/>
          <w:numId w:val="2"/>
        </w:numPr>
      </w:pPr>
      <w:r>
        <w:t>Exportar datos y cálculos para después seguir trabajando con ellos en otros programas.</w:t>
      </w:r>
    </w:p>
    <w:p w14:paraId="502D1889" w14:textId="332586E3" w:rsidR="007C31A9" w:rsidRDefault="007C31A9" w:rsidP="007C31A9">
      <w:r w:rsidRPr="007C31A9">
        <w:rPr>
          <w:i/>
          <w:iCs/>
        </w:rPr>
        <w:t>SPARKvue</w:t>
      </w:r>
      <w:r>
        <w:t xml:space="preserve"> se puede ejecutar en:</w:t>
      </w:r>
    </w:p>
    <w:p w14:paraId="4269ACB2" w14:textId="2C986878" w:rsidR="007C31A9" w:rsidRDefault="007C31A9" w:rsidP="00182DD1">
      <w:pPr>
        <w:pStyle w:val="Prrafodelista"/>
        <w:numPr>
          <w:ilvl w:val="0"/>
          <w:numId w:val="3"/>
        </w:numPr>
      </w:pPr>
      <w:r>
        <w:t>PCs bajo Windows</w:t>
      </w:r>
    </w:p>
    <w:p w14:paraId="281E8B7B" w14:textId="1CD8B2E0" w:rsidR="007C31A9" w:rsidRDefault="007C31A9" w:rsidP="00182DD1">
      <w:pPr>
        <w:pStyle w:val="Prrafodelista"/>
        <w:numPr>
          <w:ilvl w:val="0"/>
          <w:numId w:val="3"/>
        </w:numPr>
      </w:pPr>
      <w:r>
        <w:t>Macs</w:t>
      </w:r>
    </w:p>
    <w:p w14:paraId="48151934" w14:textId="0A2D6B71" w:rsidR="007C31A9" w:rsidRDefault="007C31A9" w:rsidP="00182DD1">
      <w:pPr>
        <w:pStyle w:val="Prrafodelista"/>
        <w:numPr>
          <w:ilvl w:val="0"/>
          <w:numId w:val="3"/>
        </w:numPr>
      </w:pPr>
      <w:r>
        <w:t>Teléfonos y tablets con Android</w:t>
      </w:r>
    </w:p>
    <w:p w14:paraId="35EF25D6" w14:textId="2CCDB3ED" w:rsidR="007C31A9" w:rsidRDefault="007C31A9" w:rsidP="00182DD1">
      <w:pPr>
        <w:pStyle w:val="Prrafodelista"/>
        <w:numPr>
          <w:ilvl w:val="0"/>
          <w:numId w:val="3"/>
        </w:numPr>
      </w:pPr>
      <w:r>
        <w:t>iPhones y también iPads</w:t>
      </w:r>
    </w:p>
    <w:p w14:paraId="40532735" w14:textId="3D96762E" w:rsidR="007C31A9" w:rsidRDefault="007C31A9" w:rsidP="007C31A9">
      <w:r w:rsidRPr="007C31A9">
        <w:rPr>
          <w:i/>
          <w:iCs/>
        </w:rPr>
        <w:t>SPARKvue</w:t>
      </w:r>
      <w:r>
        <w:t xml:space="preserve"> se comunica con sensores, multisensores y actuadores a través de:</w:t>
      </w:r>
    </w:p>
    <w:p w14:paraId="569AE33C" w14:textId="0CC48C40" w:rsidR="007C31A9" w:rsidRDefault="007C31A9" w:rsidP="00182DD1">
      <w:pPr>
        <w:pStyle w:val="Prrafodelista"/>
        <w:numPr>
          <w:ilvl w:val="0"/>
          <w:numId w:val="4"/>
        </w:numPr>
      </w:pPr>
      <w:r>
        <w:t>Bluetooth (preferentemente)</w:t>
      </w:r>
    </w:p>
    <w:p w14:paraId="56FCBE77" w14:textId="4268655E" w:rsidR="007C31A9" w:rsidRPr="007C31A9" w:rsidRDefault="007C31A9" w:rsidP="00182DD1">
      <w:pPr>
        <w:pStyle w:val="Prrafodelista"/>
        <w:numPr>
          <w:ilvl w:val="0"/>
          <w:numId w:val="4"/>
        </w:numPr>
      </w:pPr>
      <w:r>
        <w:t>USB (cuando tu dispositivo lo permite)</w:t>
      </w:r>
    </w:p>
    <w:p w14:paraId="2ABCFC92" w14:textId="77777777" w:rsidR="007C31A9" w:rsidRDefault="007C31A9">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br w:type="page"/>
      </w:r>
    </w:p>
    <w:p w14:paraId="7908ADA2" w14:textId="77777777" w:rsidR="007C31A9" w:rsidRDefault="007C31A9" w:rsidP="003E2DD7">
      <w:pPr>
        <w:pStyle w:val="Ttulo2"/>
      </w:pPr>
      <w:r>
        <w:lastRenderedPageBreak/>
        <w:t>Primeros pasos</w:t>
      </w:r>
    </w:p>
    <w:p w14:paraId="363ECD77" w14:textId="7760E577" w:rsidR="007C31A9" w:rsidRDefault="007C31A9" w:rsidP="007C31A9">
      <w:r>
        <w:t xml:space="preserve">En estos ejemplos haremos referencia al sensor inalámbrico de temperatura </w:t>
      </w:r>
      <w:hyperlink r:id="rId9" w:history="1">
        <w:r w:rsidRPr="007C31A9">
          <w:rPr>
            <w:rStyle w:val="Hipervnculo"/>
          </w:rPr>
          <w:t>PS-3201</w:t>
        </w:r>
      </w:hyperlink>
      <w:r>
        <w:t xml:space="preserve"> midiendo la temperatura de un vaso con agua, pero los conceptos y procedimientos pueden ser fácilmente traspolados a los demás dispositivos disponibles. </w:t>
      </w:r>
    </w:p>
    <w:p w14:paraId="5604D6C7" w14:textId="6E71B003" w:rsidR="007C31A9" w:rsidRDefault="00686E70" w:rsidP="00686E70">
      <w:pPr>
        <w:pStyle w:val="Ttulo2"/>
      </w:pPr>
      <w:r>
        <w:t>Conectate al sensor y elegí cómo querés trabajar</w:t>
      </w:r>
    </w:p>
    <w:p w14:paraId="16DA1B10" w14:textId="748941FF" w:rsidR="00686E70" w:rsidRDefault="00686E70" w:rsidP="00686E70">
      <w:r w:rsidRPr="00686E70">
        <w:rPr>
          <w:i/>
          <w:iCs/>
        </w:rPr>
        <w:t>SPARKvue</w:t>
      </w:r>
      <w:r>
        <w:t xml:space="preserve"> te da la bienvenida con un menú en el que le indicás qué tipo de trabajo querés hacer:</w:t>
      </w:r>
    </w:p>
    <w:p w14:paraId="62FE147A" w14:textId="1548A23D" w:rsidR="00686E70" w:rsidRDefault="00686E70" w:rsidP="00686E70">
      <w:r w:rsidRPr="00686E70">
        <w:rPr>
          <w:noProof/>
        </w:rPr>
        <w:drawing>
          <wp:inline distT="0" distB="0" distL="0" distR="0" wp14:anchorId="1E84A8B9" wp14:editId="08E9030B">
            <wp:extent cx="6390005" cy="3336925"/>
            <wp:effectExtent l="0" t="0" r="0" b="0"/>
            <wp:docPr id="15940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998" name=""/>
                    <pic:cNvPicPr/>
                  </pic:nvPicPr>
                  <pic:blipFill>
                    <a:blip r:embed="rId10"/>
                    <a:stretch>
                      <a:fillRect/>
                    </a:stretch>
                  </pic:blipFill>
                  <pic:spPr>
                    <a:xfrm>
                      <a:off x="0" y="0"/>
                      <a:ext cx="6390005" cy="3336925"/>
                    </a:xfrm>
                    <a:prstGeom prst="rect">
                      <a:avLst/>
                    </a:prstGeom>
                  </pic:spPr>
                </pic:pic>
              </a:graphicData>
            </a:graphic>
          </wp:inline>
        </w:drawing>
      </w:r>
    </w:p>
    <w:p w14:paraId="67621552" w14:textId="11255CD7" w:rsidR="00686E70" w:rsidRDefault="00686E70" w:rsidP="003E2DD7">
      <w:pPr>
        <w:pStyle w:val="Ttulo3"/>
      </w:pPr>
      <w:r>
        <w:t>Entrada manual</w:t>
      </w:r>
    </w:p>
    <w:p w14:paraId="54A62027" w14:textId="4FA862A7" w:rsidR="00686E70" w:rsidRDefault="00686E70" w:rsidP="00686E70">
      <w:r>
        <w:t>Simplemente cargás números en una tabla (que arranca con 2 columnas, pero puede tener más si te hace falta) y te va mostrando en vivo cómo queda una cartesiana construida con los mismos.</w:t>
      </w:r>
    </w:p>
    <w:p w14:paraId="11107AA2" w14:textId="009EC910" w:rsidR="00686E70" w:rsidRDefault="00686E70" w:rsidP="00686E70">
      <w:r>
        <w:t>Los datos no precisan estar ordenados de ninguna manera particular, pero -por defecto- el software unirá la representación de cada par ordenado con el siguiente con un segmento, de esta manera:</w:t>
      </w:r>
    </w:p>
    <w:p w14:paraId="58587137" w14:textId="6FD81EAF" w:rsidR="00686E70" w:rsidRDefault="00686E70" w:rsidP="00686E70">
      <w:pPr>
        <w:jc w:val="center"/>
      </w:pPr>
      <w:r w:rsidRPr="00686E70">
        <w:rPr>
          <w:noProof/>
        </w:rPr>
        <w:drawing>
          <wp:inline distT="0" distB="0" distL="0" distR="0" wp14:anchorId="511E05A0" wp14:editId="308F8005">
            <wp:extent cx="3609445" cy="2483892"/>
            <wp:effectExtent l="0" t="0" r="0" b="0"/>
            <wp:docPr id="315914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14706" name=""/>
                    <pic:cNvPicPr/>
                  </pic:nvPicPr>
                  <pic:blipFill>
                    <a:blip r:embed="rId11"/>
                    <a:stretch>
                      <a:fillRect/>
                    </a:stretch>
                  </pic:blipFill>
                  <pic:spPr>
                    <a:xfrm>
                      <a:off x="0" y="0"/>
                      <a:ext cx="3622399" cy="2492806"/>
                    </a:xfrm>
                    <a:prstGeom prst="rect">
                      <a:avLst/>
                    </a:prstGeom>
                  </pic:spPr>
                </pic:pic>
              </a:graphicData>
            </a:graphic>
          </wp:inline>
        </w:drawing>
      </w:r>
    </w:p>
    <w:p w14:paraId="01A8455E" w14:textId="69D5AE00" w:rsidR="00686E70" w:rsidRDefault="00686E70" w:rsidP="00686E70">
      <w:r>
        <w:t xml:space="preserve">Si querés, podés quitar los segmentos, usando el menú de configuración </w:t>
      </w:r>
      <w:r w:rsidRPr="00686E70">
        <w:rPr>
          <w:noProof/>
        </w:rPr>
        <w:drawing>
          <wp:inline distT="0" distB="0" distL="0" distR="0" wp14:anchorId="336EDEB3" wp14:editId="59A6AA07">
            <wp:extent cx="307075" cy="233962"/>
            <wp:effectExtent l="0" t="0" r="0" b="0"/>
            <wp:docPr id="154206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6685" name=""/>
                    <pic:cNvPicPr/>
                  </pic:nvPicPr>
                  <pic:blipFill>
                    <a:blip r:embed="rId12"/>
                    <a:stretch>
                      <a:fillRect/>
                    </a:stretch>
                  </pic:blipFill>
                  <pic:spPr>
                    <a:xfrm>
                      <a:off x="0" y="0"/>
                      <a:ext cx="312932" cy="238425"/>
                    </a:xfrm>
                    <a:prstGeom prst="rect">
                      <a:avLst/>
                    </a:prstGeom>
                  </pic:spPr>
                </pic:pic>
              </a:graphicData>
            </a:graphic>
          </wp:inline>
        </w:drawing>
      </w:r>
      <w:r>
        <w:t xml:space="preserve"> de gráfico:</w:t>
      </w:r>
    </w:p>
    <w:p w14:paraId="091799EB" w14:textId="0C539D24" w:rsidR="00686E70" w:rsidRDefault="00686E70" w:rsidP="00686E70">
      <w:pPr>
        <w:jc w:val="center"/>
      </w:pPr>
      <w:r w:rsidRPr="00686E70">
        <w:rPr>
          <w:noProof/>
        </w:rPr>
        <w:lastRenderedPageBreak/>
        <w:drawing>
          <wp:inline distT="0" distB="0" distL="0" distR="0" wp14:anchorId="4A926BA8" wp14:editId="2D4CA551">
            <wp:extent cx="3038222" cy="1448915"/>
            <wp:effectExtent l="0" t="0" r="0" b="0"/>
            <wp:docPr id="836452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52244" name=""/>
                    <pic:cNvPicPr/>
                  </pic:nvPicPr>
                  <pic:blipFill>
                    <a:blip r:embed="rId13"/>
                    <a:stretch>
                      <a:fillRect/>
                    </a:stretch>
                  </pic:blipFill>
                  <pic:spPr>
                    <a:xfrm>
                      <a:off x="0" y="0"/>
                      <a:ext cx="3052767" cy="1455851"/>
                    </a:xfrm>
                    <a:prstGeom prst="rect">
                      <a:avLst/>
                    </a:prstGeom>
                  </pic:spPr>
                </pic:pic>
              </a:graphicData>
            </a:graphic>
          </wp:inline>
        </w:drawing>
      </w:r>
    </w:p>
    <w:p w14:paraId="752DD396" w14:textId="40DEDAB7" w:rsidR="00686E70" w:rsidRDefault="00B445C6" w:rsidP="00B445C6">
      <w:pPr>
        <w:jc w:val="left"/>
      </w:pPr>
      <w:r>
        <w:t>Con lo que te quedará así:</w:t>
      </w:r>
    </w:p>
    <w:p w14:paraId="73A0F005" w14:textId="57230951" w:rsidR="00B445C6" w:rsidRDefault="00B445C6" w:rsidP="00686E70">
      <w:pPr>
        <w:jc w:val="center"/>
      </w:pPr>
      <w:r w:rsidRPr="00B445C6">
        <w:rPr>
          <w:noProof/>
        </w:rPr>
        <w:drawing>
          <wp:inline distT="0" distB="0" distL="0" distR="0" wp14:anchorId="1AFB775F" wp14:editId="2836387F">
            <wp:extent cx="3052322" cy="2149522"/>
            <wp:effectExtent l="0" t="0" r="0" b="3175"/>
            <wp:docPr id="758802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02035" name=""/>
                    <pic:cNvPicPr/>
                  </pic:nvPicPr>
                  <pic:blipFill>
                    <a:blip r:embed="rId14"/>
                    <a:stretch>
                      <a:fillRect/>
                    </a:stretch>
                  </pic:blipFill>
                  <pic:spPr>
                    <a:xfrm>
                      <a:off x="0" y="0"/>
                      <a:ext cx="3060493" cy="2155276"/>
                    </a:xfrm>
                    <a:prstGeom prst="rect">
                      <a:avLst/>
                    </a:prstGeom>
                  </pic:spPr>
                </pic:pic>
              </a:graphicData>
            </a:graphic>
          </wp:inline>
        </w:drawing>
      </w:r>
    </w:p>
    <w:p w14:paraId="3F5A48BD" w14:textId="3E1863E5" w:rsidR="00B445C6" w:rsidRDefault="00B445C6" w:rsidP="00B445C6">
      <w:r>
        <w:t>La experiencia te irá diciendo cuál estilo de representación gráfica se acomoda mejor a los casos que estés estudiando.</w:t>
      </w:r>
    </w:p>
    <w:p w14:paraId="19D549D5" w14:textId="45744585" w:rsidR="00B445C6" w:rsidRDefault="00B445C6" w:rsidP="003E2DD7">
      <w:pPr>
        <w:pStyle w:val="Ttulo3"/>
      </w:pPr>
      <w:r>
        <w:t>Datos del sensor</w:t>
      </w:r>
    </w:p>
    <w:p w14:paraId="4954C18F" w14:textId="2513A7A4" w:rsidR="00B445C6" w:rsidRDefault="003274CB" w:rsidP="00B445C6">
      <w:r>
        <w:rPr>
          <w:noProof/>
        </w:rPr>
        <w:drawing>
          <wp:anchor distT="0" distB="0" distL="114300" distR="114300" simplePos="0" relativeHeight="251667456" behindDoc="0" locked="0" layoutInCell="1" allowOverlap="1" wp14:anchorId="6B3A7B62" wp14:editId="4FB9DA8C">
            <wp:simplePos x="0" y="0"/>
            <wp:positionH relativeFrom="margin">
              <wp:align>right</wp:align>
            </wp:positionH>
            <wp:positionV relativeFrom="paragraph">
              <wp:posOffset>97013</wp:posOffset>
            </wp:positionV>
            <wp:extent cx="1129030" cy="914400"/>
            <wp:effectExtent l="0" t="0" r="0" b="0"/>
            <wp:wrapSquare wrapText="left"/>
            <wp:docPr id="1451774964" name="Imagen 3" descr="Sens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 Da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90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5C6">
        <w:t>Una configuración clásica de medición implica elegir un sensor, conectarlo, elegir cuáles de sus mediciones querés y cuáles no, elegir con qué cadencia se quieren tomar las mediciones, buscar una representación adecuada, ajustar escalas, distribución de la información en pantalla, etc. Un proceso bastante laborioso.</w:t>
      </w:r>
      <w:r>
        <w:t xml:space="preserve"> </w:t>
      </w:r>
    </w:p>
    <w:p w14:paraId="0F5E6B0E" w14:textId="1B1DA8B2" w:rsidR="00B445C6" w:rsidRDefault="00B445C6" w:rsidP="00B445C6">
      <w:r>
        <w:t>Y por ahí lo que precisás es algo simple, que se preconfigure sólo y con las opciones de uso más comunes y eficaces.</w:t>
      </w:r>
    </w:p>
    <w:p w14:paraId="22082CE1" w14:textId="3DB7B917" w:rsidR="00B445C6" w:rsidRDefault="00B445C6" w:rsidP="00B445C6">
      <w:r>
        <w:t>Si este es el caso: ¡este es tu menú!</w:t>
      </w:r>
    </w:p>
    <w:p w14:paraId="77F5712C" w14:textId="62EB83D0" w:rsidR="00B445C6" w:rsidRDefault="00B445C6" w:rsidP="00182DD1">
      <w:pPr>
        <w:pStyle w:val="Prrafodelista"/>
        <w:numPr>
          <w:ilvl w:val="0"/>
          <w:numId w:val="5"/>
        </w:numPr>
      </w:pPr>
      <w:r>
        <w:t>Lo apretás y SPARKvue empieza a buscar qué dispositivo cercano está encendido (y no ha sido tomado ya por otro usuario).</w:t>
      </w:r>
    </w:p>
    <w:p w14:paraId="7C07916A" w14:textId="6F146E14" w:rsidR="00B445C6" w:rsidRDefault="000C49D9" w:rsidP="00182DD1">
      <w:pPr>
        <w:pStyle w:val="Prrafodelista"/>
        <w:numPr>
          <w:ilvl w:val="0"/>
          <w:numId w:val="5"/>
        </w:numPr>
      </w:pPr>
      <w:r w:rsidRPr="000C49D9">
        <w:rPr>
          <w:noProof/>
        </w:rPr>
        <w:drawing>
          <wp:anchor distT="0" distB="0" distL="114300" distR="114300" simplePos="0" relativeHeight="251672576" behindDoc="0" locked="0" layoutInCell="1" allowOverlap="1" wp14:anchorId="7A192438" wp14:editId="28021E14">
            <wp:simplePos x="0" y="0"/>
            <wp:positionH relativeFrom="column">
              <wp:posOffset>4657090</wp:posOffset>
            </wp:positionH>
            <wp:positionV relativeFrom="paragraph">
              <wp:posOffset>81915</wp:posOffset>
            </wp:positionV>
            <wp:extent cx="1751965" cy="368300"/>
            <wp:effectExtent l="0" t="0" r="635" b="0"/>
            <wp:wrapSquare wrapText="left"/>
            <wp:docPr id="2035204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04762" name=""/>
                    <pic:cNvPicPr/>
                  </pic:nvPicPr>
                  <pic:blipFill>
                    <a:blip r:embed="rId16">
                      <a:extLst>
                        <a:ext uri="{28A0092B-C50C-407E-A947-70E740481C1C}">
                          <a14:useLocalDpi xmlns:a14="http://schemas.microsoft.com/office/drawing/2010/main" val="0"/>
                        </a:ext>
                      </a:extLst>
                    </a:blip>
                    <a:stretch>
                      <a:fillRect/>
                    </a:stretch>
                  </pic:blipFill>
                  <pic:spPr>
                    <a:xfrm>
                      <a:off x="0" y="0"/>
                      <a:ext cx="1751965" cy="368300"/>
                    </a:xfrm>
                    <a:prstGeom prst="rect">
                      <a:avLst/>
                    </a:prstGeom>
                  </pic:spPr>
                </pic:pic>
              </a:graphicData>
            </a:graphic>
            <wp14:sizeRelH relativeFrom="margin">
              <wp14:pctWidth>0</wp14:pctWidth>
            </wp14:sizeRelH>
            <wp14:sizeRelV relativeFrom="margin">
              <wp14:pctHeight>0</wp14:pctHeight>
            </wp14:sizeRelV>
          </wp:anchor>
        </w:drawing>
      </w:r>
      <w:r w:rsidR="00B445C6">
        <w:t>Te muestra su número de ID (el DNI que permite distinguir entre ellos a sensores que, por todo lo demás, son gemelos).</w:t>
      </w:r>
      <w:r w:rsidR="003274CB" w:rsidRPr="003274CB">
        <w:t xml:space="preserve"> </w:t>
      </w:r>
    </w:p>
    <w:p w14:paraId="31870B0A" w14:textId="4D01FDA5" w:rsidR="00B445C6" w:rsidRDefault="000C49D9" w:rsidP="00182DD1">
      <w:pPr>
        <w:pStyle w:val="Prrafodelista"/>
        <w:numPr>
          <w:ilvl w:val="0"/>
          <w:numId w:val="5"/>
        </w:numPr>
      </w:pPr>
      <w:r w:rsidRPr="000C49D9">
        <w:rPr>
          <w:noProof/>
        </w:rPr>
        <w:drawing>
          <wp:anchor distT="0" distB="0" distL="114300" distR="114300" simplePos="0" relativeHeight="251673600" behindDoc="0" locked="0" layoutInCell="1" allowOverlap="1" wp14:anchorId="2ECAB5CA" wp14:editId="7448AA59">
            <wp:simplePos x="0" y="0"/>
            <wp:positionH relativeFrom="column">
              <wp:posOffset>4675505</wp:posOffset>
            </wp:positionH>
            <wp:positionV relativeFrom="paragraph">
              <wp:posOffset>161025</wp:posOffset>
            </wp:positionV>
            <wp:extent cx="1734820" cy="1544955"/>
            <wp:effectExtent l="0" t="0" r="0" b="0"/>
            <wp:wrapSquare wrapText="left"/>
            <wp:docPr id="166844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434" name=""/>
                    <pic:cNvPicPr/>
                  </pic:nvPicPr>
                  <pic:blipFill>
                    <a:blip r:embed="rId17">
                      <a:extLst>
                        <a:ext uri="{28A0092B-C50C-407E-A947-70E740481C1C}">
                          <a14:useLocalDpi xmlns:a14="http://schemas.microsoft.com/office/drawing/2010/main" val="0"/>
                        </a:ext>
                      </a:extLst>
                    </a:blip>
                    <a:stretch>
                      <a:fillRect/>
                    </a:stretch>
                  </pic:blipFill>
                  <pic:spPr>
                    <a:xfrm>
                      <a:off x="0" y="0"/>
                      <a:ext cx="1734820" cy="1544955"/>
                    </a:xfrm>
                    <a:prstGeom prst="rect">
                      <a:avLst/>
                    </a:prstGeom>
                  </pic:spPr>
                </pic:pic>
              </a:graphicData>
            </a:graphic>
            <wp14:sizeRelH relativeFrom="margin">
              <wp14:pctWidth>0</wp14:pctWidth>
            </wp14:sizeRelH>
            <wp14:sizeRelV relativeFrom="margin">
              <wp14:pctHeight>0</wp14:pctHeight>
            </wp14:sizeRelV>
          </wp:anchor>
        </w:drawing>
      </w:r>
      <w:r w:rsidR="00B445C6">
        <w:t>Lo confirmás.</w:t>
      </w:r>
    </w:p>
    <w:p w14:paraId="1A7C9946" w14:textId="6F7DED35" w:rsidR="00B445C6" w:rsidRDefault="003274CB" w:rsidP="00182DD1">
      <w:pPr>
        <w:pStyle w:val="Prrafodelista"/>
        <w:numPr>
          <w:ilvl w:val="0"/>
          <w:numId w:val="5"/>
        </w:numPr>
      </w:pPr>
      <w:r>
        <w:t>Si el sensor fuera de tipo múltiple, a</w:t>
      </w:r>
      <w:r w:rsidR="00B445C6">
        <w:t>pagás las cosas del sensor que no quieras ver.</w:t>
      </w:r>
    </w:p>
    <w:p w14:paraId="5C80393E" w14:textId="5AA9A05E" w:rsidR="003274CB" w:rsidRDefault="003274CB" w:rsidP="00182DD1">
      <w:pPr>
        <w:pStyle w:val="Prrafodelista"/>
        <w:numPr>
          <w:ilvl w:val="0"/>
          <w:numId w:val="5"/>
        </w:numPr>
      </w:pPr>
      <w:r>
        <w:t>Elegís un modo de representación</w:t>
      </w:r>
      <w:r w:rsidR="000C49D9">
        <w:t>: Cartesiana, digital, tabla y cartesiana, etc.</w:t>
      </w:r>
    </w:p>
    <w:p w14:paraId="3D9BF065" w14:textId="2D6588F7" w:rsidR="000C49D9" w:rsidRDefault="000C49D9" w:rsidP="00182DD1">
      <w:pPr>
        <w:pStyle w:val="Prrafodelista"/>
        <w:numPr>
          <w:ilvl w:val="0"/>
          <w:numId w:val="5"/>
        </w:numPr>
      </w:pPr>
      <w:r>
        <w:t xml:space="preserve">En algunos casos, también es posible que se te ofrezca directamente un TP basado en ese sensor (en el ejemplo se ve uno llamado </w:t>
      </w:r>
      <w:r>
        <w:rPr>
          <w:i/>
          <w:iCs/>
        </w:rPr>
        <w:t>Escalas de temperatura</w:t>
      </w:r>
      <w:r>
        <w:t>).</w:t>
      </w:r>
    </w:p>
    <w:p w14:paraId="2C8BCFB3" w14:textId="3F60257E" w:rsidR="003274CB" w:rsidRDefault="003274CB" w:rsidP="00182DD1">
      <w:pPr>
        <w:pStyle w:val="Prrafodelista"/>
        <w:numPr>
          <w:ilvl w:val="0"/>
          <w:numId w:val="5"/>
        </w:numPr>
      </w:pPr>
      <w:r>
        <w:t xml:space="preserve">Le das clic a </w:t>
      </w:r>
      <w:r>
        <w:rPr>
          <w:i/>
          <w:iCs/>
        </w:rPr>
        <w:t>Comenzar</w:t>
      </w:r>
    </w:p>
    <w:p w14:paraId="2A03F057" w14:textId="24988331" w:rsidR="000C49D9" w:rsidRDefault="000C49D9" w:rsidP="00182DD1">
      <w:pPr>
        <w:pStyle w:val="Prrafodelista"/>
        <w:numPr>
          <w:ilvl w:val="0"/>
          <w:numId w:val="5"/>
        </w:numPr>
      </w:pPr>
      <w:r>
        <w:t>¡y listo! SPARKvue empezará a medir y mostrar los datos en vivo</w:t>
      </w:r>
    </w:p>
    <w:p w14:paraId="7D492605" w14:textId="3E50258F" w:rsidR="000C49D9" w:rsidRDefault="000D24FA" w:rsidP="000C49D9">
      <w:pPr>
        <w:ind w:left="360"/>
        <w:jc w:val="center"/>
      </w:pPr>
      <w:r w:rsidRPr="000D24FA">
        <w:rPr>
          <w:noProof/>
        </w:rPr>
        <w:lastRenderedPageBreak/>
        <w:drawing>
          <wp:inline distT="0" distB="0" distL="0" distR="0" wp14:anchorId="23BDA4B6" wp14:editId="319ADB19">
            <wp:extent cx="3683801" cy="2480883"/>
            <wp:effectExtent l="0" t="0" r="0" b="0"/>
            <wp:docPr id="1691479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79176" name=""/>
                    <pic:cNvPicPr/>
                  </pic:nvPicPr>
                  <pic:blipFill>
                    <a:blip r:embed="rId18"/>
                    <a:stretch>
                      <a:fillRect/>
                    </a:stretch>
                  </pic:blipFill>
                  <pic:spPr>
                    <a:xfrm>
                      <a:off x="0" y="0"/>
                      <a:ext cx="3719565" cy="2504969"/>
                    </a:xfrm>
                    <a:prstGeom prst="rect">
                      <a:avLst/>
                    </a:prstGeom>
                  </pic:spPr>
                </pic:pic>
              </a:graphicData>
            </a:graphic>
          </wp:inline>
        </w:drawing>
      </w:r>
    </w:p>
    <w:p w14:paraId="24D6FAB8" w14:textId="534990A1" w:rsidR="000D24FA" w:rsidRDefault="000D24FA" w:rsidP="000D24FA">
      <w:pPr>
        <w:tabs>
          <w:tab w:val="clear" w:pos="9979"/>
          <w:tab w:val="right" w:pos="9498"/>
        </w:tabs>
        <w:ind w:left="2127" w:right="1699"/>
        <w:jc w:val="center"/>
      </w:pPr>
      <w:r w:rsidRPr="000D24FA">
        <w:rPr>
          <w:noProof/>
        </w:rPr>
        <w:drawing>
          <wp:anchor distT="0" distB="0" distL="114300" distR="114300" simplePos="0" relativeHeight="251674624" behindDoc="0" locked="0" layoutInCell="1" allowOverlap="1" wp14:anchorId="62758A28" wp14:editId="22BC044E">
            <wp:simplePos x="0" y="0"/>
            <wp:positionH relativeFrom="margin">
              <wp:align>right</wp:align>
            </wp:positionH>
            <wp:positionV relativeFrom="paragraph">
              <wp:posOffset>340462</wp:posOffset>
            </wp:positionV>
            <wp:extent cx="702000" cy="291600"/>
            <wp:effectExtent l="0" t="0" r="3175" b="0"/>
            <wp:wrapSquare wrapText="left"/>
            <wp:docPr id="1021791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1285" name=""/>
                    <pic:cNvPicPr/>
                  </pic:nvPicPr>
                  <pic:blipFill>
                    <a:blip r:embed="rId19">
                      <a:extLst>
                        <a:ext uri="{28A0092B-C50C-407E-A947-70E740481C1C}">
                          <a14:useLocalDpi xmlns:a14="http://schemas.microsoft.com/office/drawing/2010/main" val="0"/>
                        </a:ext>
                      </a:extLst>
                    </a:blip>
                    <a:stretch>
                      <a:fillRect/>
                    </a:stretch>
                  </pic:blipFill>
                  <pic:spPr>
                    <a:xfrm>
                      <a:off x="0" y="0"/>
                      <a:ext cx="702000" cy="291600"/>
                    </a:xfrm>
                    <a:prstGeom prst="rect">
                      <a:avLst/>
                    </a:prstGeom>
                  </pic:spPr>
                </pic:pic>
              </a:graphicData>
            </a:graphic>
            <wp14:sizeRelH relativeFrom="margin">
              <wp14:pctWidth>0</wp14:pctWidth>
            </wp14:sizeRelH>
            <wp14:sizeRelV relativeFrom="margin">
              <wp14:pctHeight>0</wp14:pctHeight>
            </wp14:sizeRelV>
          </wp:anchor>
        </w:drawing>
      </w:r>
      <w:r>
        <w:t>Acá vemos la temperatura del sensor sumergido en un mate (cebado hace un rato) y lo que pasa cuando lo retiramos</w:t>
      </w:r>
    </w:p>
    <w:p w14:paraId="0871C529" w14:textId="340F8AB8" w:rsidR="000D24FA" w:rsidRDefault="000D24FA" w:rsidP="00182DD1">
      <w:pPr>
        <w:pStyle w:val="Prrafodelista"/>
        <w:numPr>
          <w:ilvl w:val="0"/>
          <w:numId w:val="6"/>
        </w:numPr>
      </w:pPr>
      <w:r>
        <w:t xml:space="preserve">Cuando hayas terminado, dale clic a </w:t>
      </w:r>
      <w:r>
        <w:rPr>
          <w:i/>
          <w:iCs/>
        </w:rPr>
        <w:t>Detener</w:t>
      </w:r>
    </w:p>
    <w:p w14:paraId="79E37CA9" w14:textId="0E0D201A" w:rsidR="000D24FA" w:rsidRDefault="000D24FA" w:rsidP="00182DD1">
      <w:pPr>
        <w:pStyle w:val="Prrafodelista"/>
        <w:numPr>
          <w:ilvl w:val="0"/>
          <w:numId w:val="6"/>
        </w:numPr>
      </w:pPr>
      <w:r w:rsidRPr="000D24FA">
        <w:rPr>
          <w:noProof/>
        </w:rPr>
        <w:drawing>
          <wp:anchor distT="0" distB="0" distL="114300" distR="114300" simplePos="0" relativeHeight="251675648" behindDoc="0" locked="0" layoutInCell="1" allowOverlap="1" wp14:anchorId="245DF7C7" wp14:editId="21FDF470">
            <wp:simplePos x="0" y="0"/>
            <wp:positionH relativeFrom="margin">
              <wp:align>right</wp:align>
            </wp:positionH>
            <wp:positionV relativeFrom="paragraph">
              <wp:posOffset>76708</wp:posOffset>
            </wp:positionV>
            <wp:extent cx="390525" cy="290830"/>
            <wp:effectExtent l="0" t="0" r="9525" b="0"/>
            <wp:wrapSquare wrapText="left"/>
            <wp:docPr id="1756161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61591" name=""/>
                    <pic:cNvPicPr/>
                  </pic:nvPicPr>
                  <pic:blipFill>
                    <a:blip r:embed="rId20">
                      <a:extLst>
                        <a:ext uri="{28A0092B-C50C-407E-A947-70E740481C1C}">
                          <a14:useLocalDpi xmlns:a14="http://schemas.microsoft.com/office/drawing/2010/main" val="0"/>
                        </a:ext>
                      </a:extLst>
                    </a:blip>
                    <a:stretch>
                      <a:fillRect/>
                    </a:stretch>
                  </pic:blipFill>
                  <pic:spPr>
                    <a:xfrm>
                      <a:off x="0" y="0"/>
                      <a:ext cx="390525" cy="290830"/>
                    </a:xfrm>
                    <a:prstGeom prst="rect">
                      <a:avLst/>
                    </a:prstGeom>
                  </pic:spPr>
                </pic:pic>
              </a:graphicData>
            </a:graphic>
            <wp14:sizeRelH relativeFrom="margin">
              <wp14:pctWidth>0</wp14:pctWidth>
            </wp14:sizeRelH>
            <wp14:sizeRelV relativeFrom="margin">
              <wp14:pctHeight>0</wp14:pctHeight>
            </wp14:sizeRelV>
          </wp:anchor>
        </w:drawing>
      </w:r>
      <w:r>
        <w:t>Para aprovechar bien las capacidades de graficación y no perderte detalles, dale clic al ajuste automático de escalas.</w:t>
      </w:r>
    </w:p>
    <w:p w14:paraId="0D778F2D" w14:textId="018EA058" w:rsidR="00EA12A4" w:rsidRDefault="00EA12A4" w:rsidP="00EA12A4">
      <w:pPr>
        <w:ind w:left="360"/>
        <w:jc w:val="center"/>
      </w:pPr>
      <w:r w:rsidRPr="00EA12A4">
        <w:rPr>
          <w:noProof/>
        </w:rPr>
        <w:drawing>
          <wp:inline distT="0" distB="0" distL="0" distR="0" wp14:anchorId="57AA0C49" wp14:editId="774CB7C9">
            <wp:extent cx="3726815" cy="2087654"/>
            <wp:effectExtent l="0" t="0" r="6985" b="8255"/>
            <wp:docPr id="1854748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48782" name=""/>
                    <pic:cNvPicPr/>
                  </pic:nvPicPr>
                  <pic:blipFill>
                    <a:blip r:embed="rId21"/>
                    <a:stretch>
                      <a:fillRect/>
                    </a:stretch>
                  </pic:blipFill>
                  <pic:spPr>
                    <a:xfrm>
                      <a:off x="0" y="0"/>
                      <a:ext cx="3746193" cy="2098509"/>
                    </a:xfrm>
                    <a:prstGeom prst="rect">
                      <a:avLst/>
                    </a:prstGeom>
                  </pic:spPr>
                </pic:pic>
              </a:graphicData>
            </a:graphic>
          </wp:inline>
        </w:drawing>
      </w:r>
    </w:p>
    <w:p w14:paraId="01452C70" w14:textId="2942E120" w:rsidR="000D24FA" w:rsidRDefault="000D24FA" w:rsidP="003E2DD7">
      <w:pPr>
        <w:pStyle w:val="Ttulo4"/>
      </w:pPr>
      <w:r w:rsidRPr="000D24FA">
        <w:rPr>
          <w:noProof/>
        </w:rPr>
        <w:drawing>
          <wp:anchor distT="0" distB="0" distL="114300" distR="114300" simplePos="0" relativeHeight="251676672" behindDoc="0" locked="0" layoutInCell="1" allowOverlap="1" wp14:anchorId="46B46C7B" wp14:editId="269726D5">
            <wp:simplePos x="0" y="0"/>
            <wp:positionH relativeFrom="margin">
              <wp:align>right</wp:align>
            </wp:positionH>
            <wp:positionV relativeFrom="paragraph">
              <wp:posOffset>211455</wp:posOffset>
            </wp:positionV>
            <wp:extent cx="864870" cy="546735"/>
            <wp:effectExtent l="0" t="0" r="0" b="5715"/>
            <wp:wrapSquare wrapText="left"/>
            <wp:docPr id="1229140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40272" name=""/>
                    <pic:cNvPicPr/>
                  </pic:nvPicPr>
                  <pic:blipFill>
                    <a:blip r:embed="rId22">
                      <a:extLst>
                        <a:ext uri="{28A0092B-C50C-407E-A947-70E740481C1C}">
                          <a14:useLocalDpi xmlns:a14="http://schemas.microsoft.com/office/drawing/2010/main" val="0"/>
                        </a:ext>
                      </a:extLst>
                    </a:blip>
                    <a:stretch>
                      <a:fillRect/>
                    </a:stretch>
                  </pic:blipFill>
                  <pic:spPr>
                    <a:xfrm>
                      <a:off x="0" y="0"/>
                      <a:ext cx="864870" cy="546735"/>
                    </a:xfrm>
                    <a:prstGeom prst="rect">
                      <a:avLst/>
                    </a:prstGeom>
                  </pic:spPr>
                </pic:pic>
              </a:graphicData>
            </a:graphic>
            <wp14:sizeRelH relativeFrom="margin">
              <wp14:pctWidth>0</wp14:pctWidth>
            </wp14:sizeRelH>
            <wp14:sizeRelV relativeFrom="margin">
              <wp14:pctHeight>0</wp14:pctHeight>
            </wp14:sizeRelV>
          </wp:anchor>
        </w:drawing>
      </w:r>
      <w:r>
        <w:t>Agregá una/s nota/s</w:t>
      </w:r>
    </w:p>
    <w:p w14:paraId="6F9FFB03" w14:textId="0D693A3D" w:rsidR="000D24FA" w:rsidRDefault="000D24FA" w:rsidP="00182DD1">
      <w:pPr>
        <w:pStyle w:val="Prrafodelista"/>
        <w:numPr>
          <w:ilvl w:val="0"/>
          <w:numId w:val="7"/>
        </w:numPr>
      </w:pPr>
      <w:r>
        <w:t>Hacé clic sobre un punto que tenga un significado especial.</w:t>
      </w:r>
    </w:p>
    <w:p w14:paraId="2C60B00B" w14:textId="686E2972" w:rsidR="000D24FA" w:rsidRDefault="000D24FA" w:rsidP="00182DD1">
      <w:pPr>
        <w:pStyle w:val="Prrafodelista"/>
        <w:numPr>
          <w:ilvl w:val="0"/>
          <w:numId w:val="7"/>
        </w:numPr>
      </w:pPr>
      <w:r>
        <w:t xml:space="preserve">Hacé clic sobre la </w:t>
      </w:r>
      <w:r>
        <w:rPr>
          <w:i/>
          <w:iCs/>
        </w:rPr>
        <w:t>T</w:t>
      </w:r>
      <w:r>
        <w:t xml:space="preserve"> (de texto).</w:t>
      </w:r>
    </w:p>
    <w:p w14:paraId="53A8EB74" w14:textId="3606F494" w:rsidR="000D24FA" w:rsidRDefault="000D24FA" w:rsidP="00182DD1">
      <w:pPr>
        <w:pStyle w:val="Prrafodelista"/>
        <w:numPr>
          <w:ilvl w:val="0"/>
          <w:numId w:val="7"/>
        </w:numPr>
      </w:pPr>
      <w:r>
        <w:t>Agregá tu nota</w:t>
      </w:r>
      <w:r w:rsidR="00EA12A4">
        <w:t>. P. ej.:</w:t>
      </w:r>
    </w:p>
    <w:p w14:paraId="40FA6814" w14:textId="63ED7064" w:rsidR="00EA12A4" w:rsidRDefault="00EA12A4" w:rsidP="00EA12A4">
      <w:pPr>
        <w:jc w:val="center"/>
      </w:pPr>
      <w:r w:rsidRPr="00EA12A4">
        <w:rPr>
          <w:noProof/>
        </w:rPr>
        <w:drawing>
          <wp:inline distT="0" distB="0" distL="0" distR="0" wp14:anchorId="26FD9408" wp14:editId="3345278D">
            <wp:extent cx="4273838" cy="690575"/>
            <wp:effectExtent l="0" t="0" r="0" b="0"/>
            <wp:docPr id="114608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4308" name=""/>
                    <pic:cNvPicPr/>
                  </pic:nvPicPr>
                  <pic:blipFill>
                    <a:blip r:embed="rId23"/>
                    <a:stretch>
                      <a:fillRect/>
                    </a:stretch>
                  </pic:blipFill>
                  <pic:spPr>
                    <a:xfrm>
                      <a:off x="0" y="0"/>
                      <a:ext cx="4344610" cy="702010"/>
                    </a:xfrm>
                    <a:prstGeom prst="rect">
                      <a:avLst/>
                    </a:prstGeom>
                  </pic:spPr>
                </pic:pic>
              </a:graphicData>
            </a:graphic>
          </wp:inline>
        </w:drawing>
      </w:r>
    </w:p>
    <w:p w14:paraId="2E2D9B2D" w14:textId="531E9653" w:rsidR="00EA12A4" w:rsidRDefault="00EA12A4" w:rsidP="00182DD1">
      <w:pPr>
        <w:pStyle w:val="Prrafodelista"/>
        <w:numPr>
          <w:ilvl w:val="0"/>
          <w:numId w:val="8"/>
        </w:numPr>
      </w:pPr>
      <w:r>
        <w:t>Arrastrá la nota a un lugar del gráfico que no te estorbe. Siempre quedará una línea que la conectará con el punto al que hace referencia.</w:t>
      </w:r>
    </w:p>
    <w:p w14:paraId="35E46326" w14:textId="77777777" w:rsidR="00EA12A4" w:rsidRDefault="00EA12A4">
      <w:pPr>
        <w:tabs>
          <w:tab w:val="clear" w:pos="9979"/>
        </w:tabs>
        <w:spacing w:before="0" w:after="160" w:line="259" w:lineRule="auto"/>
        <w:jc w:val="left"/>
        <w:rPr>
          <w:rFonts w:asciiTheme="majorHAnsi" w:eastAsiaTheme="majorEastAsia" w:hAnsiTheme="majorHAnsi" w:cstheme="majorBidi"/>
          <w:color w:val="0070C0"/>
          <w:sz w:val="24"/>
          <w:szCs w:val="24"/>
        </w:rPr>
      </w:pPr>
      <w:r>
        <w:br w:type="page"/>
      </w:r>
    </w:p>
    <w:p w14:paraId="7519F708" w14:textId="55338E3B" w:rsidR="00EA12A4" w:rsidRDefault="00EA12A4" w:rsidP="003E2DD7">
      <w:pPr>
        <w:pStyle w:val="Ttulo4"/>
      </w:pPr>
      <w:r w:rsidRPr="00EA12A4">
        <w:rPr>
          <w:noProof/>
        </w:rPr>
        <w:lastRenderedPageBreak/>
        <w:drawing>
          <wp:anchor distT="0" distB="0" distL="114300" distR="114300" simplePos="0" relativeHeight="251677696" behindDoc="0" locked="0" layoutInCell="1" allowOverlap="1" wp14:anchorId="4ABEFB39" wp14:editId="0FB9916C">
            <wp:simplePos x="0" y="0"/>
            <wp:positionH relativeFrom="margin">
              <wp:align>right</wp:align>
            </wp:positionH>
            <wp:positionV relativeFrom="paragraph">
              <wp:posOffset>189230</wp:posOffset>
            </wp:positionV>
            <wp:extent cx="321310" cy="287655"/>
            <wp:effectExtent l="0" t="0" r="2540" b="0"/>
            <wp:wrapSquare wrapText="left"/>
            <wp:docPr id="1609965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65733" name=""/>
                    <pic:cNvPicPr/>
                  </pic:nvPicPr>
                  <pic:blipFill>
                    <a:blip r:embed="rId24">
                      <a:extLst>
                        <a:ext uri="{28A0092B-C50C-407E-A947-70E740481C1C}">
                          <a14:useLocalDpi xmlns:a14="http://schemas.microsoft.com/office/drawing/2010/main" val="0"/>
                        </a:ext>
                      </a:extLst>
                    </a:blip>
                    <a:stretch>
                      <a:fillRect/>
                    </a:stretch>
                  </pic:blipFill>
                  <pic:spPr>
                    <a:xfrm>
                      <a:off x="0" y="0"/>
                      <a:ext cx="321310" cy="287655"/>
                    </a:xfrm>
                    <a:prstGeom prst="rect">
                      <a:avLst/>
                    </a:prstGeom>
                  </pic:spPr>
                </pic:pic>
              </a:graphicData>
            </a:graphic>
            <wp14:sizeRelH relativeFrom="margin">
              <wp14:pctWidth>0</wp14:pctWidth>
            </wp14:sizeRelH>
            <wp14:sizeRelV relativeFrom="margin">
              <wp14:pctHeight>0</wp14:pctHeight>
            </wp14:sizeRelV>
          </wp:anchor>
        </w:drawing>
      </w:r>
      <w:r>
        <w:t>Encontrá valores numéricos sin tener que revisar una tabla</w:t>
      </w:r>
    </w:p>
    <w:p w14:paraId="4C62211F" w14:textId="5ADF43B7" w:rsidR="00EA12A4" w:rsidRDefault="00EA12A4" w:rsidP="00182DD1">
      <w:pPr>
        <w:pStyle w:val="Prrafodelista"/>
        <w:numPr>
          <w:ilvl w:val="0"/>
          <w:numId w:val="8"/>
        </w:numPr>
      </w:pPr>
      <w:r>
        <w:t>Hacé clic en la mira y llevala hasta el punto de tu interés.</w:t>
      </w:r>
    </w:p>
    <w:p w14:paraId="140BBE63" w14:textId="2B04029B" w:rsidR="00EA12A4" w:rsidRDefault="00EA12A4" w:rsidP="00182DD1">
      <w:pPr>
        <w:pStyle w:val="Prrafodelista"/>
        <w:numPr>
          <w:ilvl w:val="0"/>
          <w:numId w:val="8"/>
        </w:numPr>
      </w:pPr>
      <w:r w:rsidRPr="00EA12A4">
        <w:rPr>
          <w:noProof/>
        </w:rPr>
        <w:drawing>
          <wp:anchor distT="0" distB="0" distL="114300" distR="114300" simplePos="0" relativeHeight="251678720" behindDoc="0" locked="0" layoutInCell="1" allowOverlap="1" wp14:anchorId="50B07ADA" wp14:editId="5D0CA01E">
            <wp:simplePos x="0" y="0"/>
            <wp:positionH relativeFrom="margin">
              <wp:align>right</wp:align>
            </wp:positionH>
            <wp:positionV relativeFrom="paragraph">
              <wp:posOffset>99060</wp:posOffset>
            </wp:positionV>
            <wp:extent cx="1629410" cy="826135"/>
            <wp:effectExtent l="0" t="0" r="8890" b="0"/>
            <wp:wrapSquare wrapText="left"/>
            <wp:docPr id="294702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02138" name=""/>
                    <pic:cNvPicPr/>
                  </pic:nvPicPr>
                  <pic:blipFill>
                    <a:blip r:embed="rId25">
                      <a:extLst>
                        <a:ext uri="{28A0092B-C50C-407E-A947-70E740481C1C}">
                          <a14:useLocalDpi xmlns:a14="http://schemas.microsoft.com/office/drawing/2010/main" val="0"/>
                        </a:ext>
                      </a:extLst>
                    </a:blip>
                    <a:stretch>
                      <a:fillRect/>
                    </a:stretch>
                  </pic:blipFill>
                  <pic:spPr>
                    <a:xfrm>
                      <a:off x="0" y="0"/>
                      <a:ext cx="1629410" cy="826135"/>
                    </a:xfrm>
                    <a:prstGeom prst="rect">
                      <a:avLst/>
                    </a:prstGeom>
                  </pic:spPr>
                </pic:pic>
              </a:graphicData>
            </a:graphic>
            <wp14:sizeRelH relativeFrom="margin">
              <wp14:pctWidth>0</wp14:pctWidth>
            </wp14:sizeRelH>
            <wp14:sizeRelV relativeFrom="margin">
              <wp14:pctHeight>0</wp14:pctHeight>
            </wp14:sizeRelV>
          </wp:anchor>
        </w:drawing>
      </w:r>
      <w:r>
        <w:t>Verás el par ordenado de coordenadas el punto que marcaste, y también unas herramientas que te permitirán:</w:t>
      </w:r>
    </w:p>
    <w:p w14:paraId="07E885F8" w14:textId="0D769F00" w:rsidR="00EA12A4" w:rsidRDefault="00EA12A4" w:rsidP="00182DD1">
      <w:pPr>
        <w:pStyle w:val="Prrafodelista"/>
        <w:numPr>
          <w:ilvl w:val="1"/>
          <w:numId w:val="8"/>
        </w:numPr>
      </w:pPr>
      <w:r>
        <w:t>Navegar de punto en punto a izquierda y derecha</w:t>
      </w:r>
    </w:p>
    <w:p w14:paraId="7C6731EB" w14:textId="643ADC81" w:rsidR="00EA12A4" w:rsidRDefault="00EA12A4" w:rsidP="00182DD1">
      <w:pPr>
        <w:pStyle w:val="Prrafodelista"/>
        <w:numPr>
          <w:ilvl w:val="1"/>
          <w:numId w:val="8"/>
        </w:numPr>
      </w:pPr>
      <w:r>
        <w:t>Encontrar cuál fue la variación entre ese punto y otro de tu interés.</w:t>
      </w:r>
    </w:p>
    <w:p w14:paraId="0CAA5F61" w14:textId="5936803E" w:rsidR="00EA12A4" w:rsidRDefault="00EA12A4" w:rsidP="00EA12A4">
      <w:pPr>
        <w:ind w:left="720"/>
        <w:jc w:val="center"/>
      </w:pPr>
      <w:r w:rsidRPr="00EA12A4">
        <w:rPr>
          <w:noProof/>
        </w:rPr>
        <w:drawing>
          <wp:inline distT="0" distB="0" distL="0" distR="0" wp14:anchorId="1AE2B2C0" wp14:editId="6ACBE770">
            <wp:extent cx="4319118" cy="2322873"/>
            <wp:effectExtent l="0" t="0" r="5715" b="1270"/>
            <wp:docPr id="388722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22221" name=""/>
                    <pic:cNvPicPr/>
                  </pic:nvPicPr>
                  <pic:blipFill>
                    <a:blip r:embed="rId26"/>
                    <a:stretch>
                      <a:fillRect/>
                    </a:stretch>
                  </pic:blipFill>
                  <pic:spPr>
                    <a:xfrm>
                      <a:off x="0" y="0"/>
                      <a:ext cx="4328891" cy="2328129"/>
                    </a:xfrm>
                    <a:prstGeom prst="rect">
                      <a:avLst/>
                    </a:prstGeom>
                  </pic:spPr>
                </pic:pic>
              </a:graphicData>
            </a:graphic>
          </wp:inline>
        </w:drawing>
      </w:r>
    </w:p>
    <w:p w14:paraId="783B1029" w14:textId="04C29068" w:rsidR="00EA12A4" w:rsidRDefault="00B35146" w:rsidP="003E2DD7">
      <w:pPr>
        <w:pStyle w:val="Ttulo4"/>
      </w:pPr>
      <w:r>
        <w:t>Hacé una segunda ronda de mediciones</w:t>
      </w:r>
    </w:p>
    <w:p w14:paraId="78ED0325" w14:textId="0B7B86E6" w:rsidR="00B35146" w:rsidRPr="00B35146" w:rsidRDefault="00B35146" w:rsidP="00182DD1">
      <w:pPr>
        <w:pStyle w:val="Prrafodelista"/>
        <w:numPr>
          <w:ilvl w:val="0"/>
          <w:numId w:val="9"/>
        </w:numPr>
      </w:pPr>
      <w:r>
        <w:t xml:space="preserve">Cambiá las condiciones experimentales y tomá otro juego de mediciones dándole clic nuevamente a </w:t>
      </w:r>
      <w:r>
        <w:rPr>
          <w:i/>
          <w:iCs/>
        </w:rPr>
        <w:t>Comenzar</w:t>
      </w:r>
    </w:p>
    <w:p w14:paraId="297770DC" w14:textId="2C5B4802" w:rsidR="00B35146" w:rsidRDefault="00B35146" w:rsidP="00B35146">
      <w:pPr>
        <w:jc w:val="center"/>
      </w:pPr>
      <w:r w:rsidRPr="00B35146">
        <w:rPr>
          <w:noProof/>
        </w:rPr>
        <w:drawing>
          <wp:inline distT="0" distB="0" distL="0" distR="0" wp14:anchorId="44E65203" wp14:editId="6F0AA6DD">
            <wp:extent cx="4125772" cy="2008152"/>
            <wp:effectExtent l="0" t="0" r="8255" b="0"/>
            <wp:docPr id="588248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48364" name=""/>
                    <pic:cNvPicPr/>
                  </pic:nvPicPr>
                  <pic:blipFill>
                    <a:blip r:embed="rId27"/>
                    <a:stretch>
                      <a:fillRect/>
                    </a:stretch>
                  </pic:blipFill>
                  <pic:spPr>
                    <a:xfrm>
                      <a:off x="0" y="0"/>
                      <a:ext cx="4150697" cy="2020284"/>
                    </a:xfrm>
                    <a:prstGeom prst="rect">
                      <a:avLst/>
                    </a:prstGeom>
                  </pic:spPr>
                </pic:pic>
              </a:graphicData>
            </a:graphic>
          </wp:inline>
        </w:drawing>
      </w:r>
    </w:p>
    <w:p w14:paraId="36F4638A" w14:textId="12B71745" w:rsidR="00B35146" w:rsidRDefault="00B35146" w:rsidP="00182DD1">
      <w:pPr>
        <w:pStyle w:val="Prrafodelista"/>
        <w:numPr>
          <w:ilvl w:val="0"/>
          <w:numId w:val="9"/>
        </w:numPr>
      </w:pPr>
      <w:r w:rsidRPr="00B35146">
        <w:rPr>
          <w:noProof/>
        </w:rPr>
        <w:drawing>
          <wp:anchor distT="0" distB="0" distL="114300" distR="114300" simplePos="0" relativeHeight="251679744" behindDoc="0" locked="0" layoutInCell="1" allowOverlap="1" wp14:anchorId="35AF02FC" wp14:editId="48678E77">
            <wp:simplePos x="0" y="0"/>
            <wp:positionH relativeFrom="margin">
              <wp:posOffset>5424170</wp:posOffset>
            </wp:positionH>
            <wp:positionV relativeFrom="paragraph">
              <wp:posOffset>259080</wp:posOffset>
            </wp:positionV>
            <wp:extent cx="959485" cy="491490"/>
            <wp:effectExtent l="0" t="0" r="0" b="3810"/>
            <wp:wrapSquare wrapText="left"/>
            <wp:docPr id="1522796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96032" name=""/>
                    <pic:cNvPicPr/>
                  </pic:nvPicPr>
                  <pic:blipFill>
                    <a:blip r:embed="rId28">
                      <a:extLst>
                        <a:ext uri="{28A0092B-C50C-407E-A947-70E740481C1C}">
                          <a14:useLocalDpi xmlns:a14="http://schemas.microsoft.com/office/drawing/2010/main" val="0"/>
                        </a:ext>
                      </a:extLst>
                    </a:blip>
                    <a:stretch>
                      <a:fillRect/>
                    </a:stretch>
                  </pic:blipFill>
                  <pic:spPr>
                    <a:xfrm>
                      <a:off x="0" y="0"/>
                      <a:ext cx="959485" cy="491490"/>
                    </a:xfrm>
                    <a:prstGeom prst="rect">
                      <a:avLst/>
                    </a:prstGeom>
                  </pic:spPr>
                </pic:pic>
              </a:graphicData>
            </a:graphic>
            <wp14:sizeRelH relativeFrom="margin">
              <wp14:pctWidth>0</wp14:pctWidth>
            </wp14:sizeRelH>
            <wp14:sizeRelV relativeFrom="margin">
              <wp14:pctHeight>0</wp14:pctHeight>
            </wp14:sizeRelV>
          </wp:anchor>
        </w:drawing>
      </w:r>
      <w:r>
        <w:t>El primer juego de mediciones desparecerá de la vista para dejarte ver claramente lo que está pasando, pero los datos no se habrán perdido.</w:t>
      </w:r>
    </w:p>
    <w:p w14:paraId="669B6892" w14:textId="63035A96" w:rsidR="00B35146" w:rsidRDefault="00B35146" w:rsidP="00182DD1">
      <w:pPr>
        <w:pStyle w:val="Prrafodelista"/>
        <w:numPr>
          <w:ilvl w:val="0"/>
          <w:numId w:val="9"/>
        </w:numPr>
      </w:pPr>
      <w:r>
        <w:t>Si querés ver los dos (o los N) juegos de  mediciones a la vez, simplemente tildá la/s casilla/s de tu interés.</w:t>
      </w:r>
      <w:r w:rsidRPr="00B35146">
        <w:rPr>
          <w:noProof/>
        </w:rPr>
        <w:t xml:space="preserve"> </w:t>
      </w:r>
    </w:p>
    <w:p w14:paraId="04AA9CE2" w14:textId="25CB94A6" w:rsidR="00B35146" w:rsidRDefault="00B35146" w:rsidP="00B35146">
      <w:pPr>
        <w:jc w:val="center"/>
      </w:pPr>
      <w:r w:rsidRPr="00B35146">
        <w:rPr>
          <w:noProof/>
        </w:rPr>
        <w:drawing>
          <wp:inline distT="0" distB="0" distL="0" distR="0" wp14:anchorId="0E126D4A" wp14:editId="098DAE87">
            <wp:extent cx="2032625" cy="1030351"/>
            <wp:effectExtent l="0" t="0" r="6350" b="0"/>
            <wp:docPr id="633956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56438" name=""/>
                    <pic:cNvPicPr/>
                  </pic:nvPicPr>
                  <pic:blipFill>
                    <a:blip r:embed="rId29"/>
                    <a:stretch>
                      <a:fillRect/>
                    </a:stretch>
                  </pic:blipFill>
                  <pic:spPr>
                    <a:xfrm>
                      <a:off x="0" y="0"/>
                      <a:ext cx="2043973" cy="1036103"/>
                    </a:xfrm>
                    <a:prstGeom prst="rect">
                      <a:avLst/>
                    </a:prstGeom>
                  </pic:spPr>
                </pic:pic>
              </a:graphicData>
            </a:graphic>
          </wp:inline>
        </w:drawing>
      </w:r>
    </w:p>
    <w:p w14:paraId="4327CA9F" w14:textId="2630F926" w:rsidR="00B35146" w:rsidRDefault="00B35146" w:rsidP="003E2DD7">
      <w:pPr>
        <w:pStyle w:val="Ttulo4"/>
      </w:pPr>
      <w:r>
        <w:lastRenderedPageBreak/>
        <w:t>Fijate si alguna función matemática sencilla puede describir tu fenómeno (o al menos una parte)</w:t>
      </w:r>
    </w:p>
    <w:p w14:paraId="1AF800B2" w14:textId="64D3CB28" w:rsidR="00B35146" w:rsidRDefault="00071CAE" w:rsidP="00182DD1">
      <w:pPr>
        <w:pStyle w:val="Prrafodelista"/>
        <w:numPr>
          <w:ilvl w:val="0"/>
          <w:numId w:val="10"/>
        </w:numPr>
      </w:pPr>
      <w:r w:rsidRPr="00B35146">
        <w:rPr>
          <w:i/>
          <w:iCs/>
          <w:noProof/>
        </w:rPr>
        <w:drawing>
          <wp:anchor distT="0" distB="0" distL="114300" distR="114300" simplePos="0" relativeHeight="251706368" behindDoc="0" locked="0" layoutInCell="1" allowOverlap="1" wp14:anchorId="5BBB7CF9" wp14:editId="14379331">
            <wp:simplePos x="0" y="0"/>
            <wp:positionH relativeFrom="margin">
              <wp:align>right</wp:align>
            </wp:positionH>
            <wp:positionV relativeFrom="paragraph">
              <wp:posOffset>468023</wp:posOffset>
            </wp:positionV>
            <wp:extent cx="1011600" cy="590400"/>
            <wp:effectExtent l="0" t="0" r="0" b="635"/>
            <wp:wrapSquare wrapText="left"/>
            <wp:docPr id="1992480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80706" name=""/>
                    <pic:cNvPicPr/>
                  </pic:nvPicPr>
                  <pic:blipFill>
                    <a:blip r:embed="rId30">
                      <a:extLst>
                        <a:ext uri="{28A0092B-C50C-407E-A947-70E740481C1C}">
                          <a14:useLocalDpi xmlns:a14="http://schemas.microsoft.com/office/drawing/2010/main" val="0"/>
                        </a:ext>
                      </a:extLst>
                    </a:blip>
                    <a:stretch>
                      <a:fillRect/>
                    </a:stretch>
                  </pic:blipFill>
                  <pic:spPr>
                    <a:xfrm>
                      <a:off x="0" y="0"/>
                      <a:ext cx="1011600" cy="590400"/>
                    </a:xfrm>
                    <a:prstGeom prst="rect">
                      <a:avLst/>
                    </a:prstGeom>
                  </pic:spPr>
                </pic:pic>
              </a:graphicData>
            </a:graphic>
            <wp14:sizeRelH relativeFrom="margin">
              <wp14:pctWidth>0</wp14:pctWidth>
            </wp14:sizeRelH>
            <wp14:sizeRelV relativeFrom="margin">
              <wp14:pctHeight>0</wp14:pctHeight>
            </wp14:sizeRelV>
          </wp:anchor>
        </w:drawing>
      </w:r>
      <w:r w:rsidR="00B35146">
        <w:t xml:space="preserve">Activá el modo marcador </w:t>
      </w:r>
      <w:r w:rsidR="00B35146" w:rsidRPr="00B35146">
        <w:rPr>
          <w:noProof/>
        </w:rPr>
        <w:drawing>
          <wp:inline distT="0" distB="0" distL="0" distR="0" wp14:anchorId="43DC9428" wp14:editId="002C9CC0">
            <wp:extent cx="638264" cy="485843"/>
            <wp:effectExtent l="0" t="0" r="9525" b="9525"/>
            <wp:docPr id="1909433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33263" name=""/>
                    <pic:cNvPicPr/>
                  </pic:nvPicPr>
                  <pic:blipFill>
                    <a:blip r:embed="rId31"/>
                    <a:stretch>
                      <a:fillRect/>
                    </a:stretch>
                  </pic:blipFill>
                  <pic:spPr>
                    <a:xfrm>
                      <a:off x="0" y="0"/>
                      <a:ext cx="638264" cy="485843"/>
                    </a:xfrm>
                    <a:prstGeom prst="rect">
                      <a:avLst/>
                    </a:prstGeom>
                  </pic:spPr>
                </pic:pic>
              </a:graphicData>
            </a:graphic>
          </wp:inline>
        </w:drawing>
      </w:r>
    </w:p>
    <w:p w14:paraId="158E87EC" w14:textId="7ED8F8F5" w:rsidR="00B35146" w:rsidRPr="00B35146" w:rsidRDefault="00B35146" w:rsidP="00182DD1">
      <w:pPr>
        <w:pStyle w:val="Prrafodelista"/>
        <w:numPr>
          <w:ilvl w:val="0"/>
          <w:numId w:val="10"/>
        </w:numPr>
      </w:pPr>
      <w:r>
        <w:t xml:space="preserve">Hacé clic sobre el símbolo de la serie que te interesa </w:t>
      </w:r>
      <w:r>
        <w:rPr>
          <w:i/>
          <w:iCs/>
        </w:rPr>
        <w:t xml:space="preserve">modelar </w:t>
      </w:r>
    </w:p>
    <w:p w14:paraId="1A230265" w14:textId="07B2FEBB" w:rsidR="00B35146" w:rsidRDefault="00B35146" w:rsidP="00182DD1">
      <w:pPr>
        <w:pStyle w:val="Prrafodelista"/>
        <w:numPr>
          <w:ilvl w:val="0"/>
          <w:numId w:val="10"/>
        </w:numPr>
      </w:pPr>
      <w:r>
        <w:t xml:space="preserve">Dibujá un rectángulo que abarque la zona de interés </w:t>
      </w:r>
      <w:r w:rsidRPr="00B35146">
        <w:rPr>
          <w:noProof/>
        </w:rPr>
        <w:drawing>
          <wp:inline distT="0" distB="0" distL="0" distR="0" wp14:anchorId="78E30B8B" wp14:editId="393EDBDE">
            <wp:extent cx="3038899" cy="2229161"/>
            <wp:effectExtent l="0" t="0" r="9525" b="0"/>
            <wp:docPr id="1888920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20039" name=""/>
                    <pic:cNvPicPr/>
                  </pic:nvPicPr>
                  <pic:blipFill>
                    <a:blip r:embed="rId32"/>
                    <a:stretch>
                      <a:fillRect/>
                    </a:stretch>
                  </pic:blipFill>
                  <pic:spPr>
                    <a:xfrm>
                      <a:off x="0" y="0"/>
                      <a:ext cx="3038899" cy="2229161"/>
                    </a:xfrm>
                    <a:prstGeom prst="rect">
                      <a:avLst/>
                    </a:prstGeom>
                  </pic:spPr>
                </pic:pic>
              </a:graphicData>
            </a:graphic>
          </wp:inline>
        </w:drawing>
      </w:r>
    </w:p>
    <w:p w14:paraId="0FFC0181" w14:textId="34E22400" w:rsidR="00B35146" w:rsidRPr="00107ED9" w:rsidRDefault="00107ED9" w:rsidP="00182DD1">
      <w:pPr>
        <w:pStyle w:val="Prrafodelista"/>
        <w:numPr>
          <w:ilvl w:val="0"/>
          <w:numId w:val="10"/>
        </w:numPr>
      </w:pPr>
      <w:r>
        <w:t xml:space="preserve">Hacé clic sobre el ícono de </w:t>
      </w:r>
      <w:r>
        <w:rPr>
          <w:i/>
          <w:iCs/>
        </w:rPr>
        <w:t xml:space="preserve">Ajuste Lineal </w:t>
      </w:r>
      <w:r w:rsidRPr="00107ED9">
        <w:rPr>
          <w:i/>
          <w:iCs/>
          <w:noProof/>
        </w:rPr>
        <w:drawing>
          <wp:inline distT="0" distB="0" distL="0" distR="0" wp14:anchorId="628BF5EE" wp14:editId="2E6694D0">
            <wp:extent cx="447737" cy="523948"/>
            <wp:effectExtent l="0" t="0" r="9525" b="9525"/>
            <wp:docPr id="532834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34800" name=""/>
                    <pic:cNvPicPr/>
                  </pic:nvPicPr>
                  <pic:blipFill>
                    <a:blip r:embed="rId33"/>
                    <a:stretch>
                      <a:fillRect/>
                    </a:stretch>
                  </pic:blipFill>
                  <pic:spPr>
                    <a:xfrm>
                      <a:off x="0" y="0"/>
                      <a:ext cx="447737" cy="523948"/>
                    </a:xfrm>
                    <a:prstGeom prst="rect">
                      <a:avLst/>
                    </a:prstGeom>
                  </pic:spPr>
                </pic:pic>
              </a:graphicData>
            </a:graphic>
          </wp:inline>
        </w:drawing>
      </w:r>
    </w:p>
    <w:p w14:paraId="151FAEB3" w14:textId="74564F5F" w:rsidR="00107ED9" w:rsidRDefault="00107ED9" w:rsidP="00182DD1">
      <w:pPr>
        <w:pStyle w:val="Prrafodelista"/>
        <w:numPr>
          <w:ilvl w:val="0"/>
          <w:numId w:val="10"/>
        </w:numPr>
      </w:pPr>
      <w:r>
        <w:t xml:space="preserve">SPARKvue buscará </w:t>
      </w:r>
      <w:r w:rsidRPr="00107ED9">
        <w:rPr>
          <w:i/>
          <w:iCs/>
        </w:rPr>
        <w:t>(por métodos numéricos)</w:t>
      </w:r>
      <w:r>
        <w:t xml:space="preserve"> la línea recta que </w:t>
      </w:r>
      <w:r w:rsidRPr="00107ED9">
        <w:rPr>
          <w:i/>
          <w:iCs/>
        </w:rPr>
        <w:t>más se parezca</w:t>
      </w:r>
      <w:r>
        <w:t xml:space="preserve"> </w:t>
      </w:r>
      <w:r w:rsidRPr="00107ED9">
        <w:rPr>
          <w:i/>
          <w:iCs/>
        </w:rPr>
        <w:t>(buscando minimizar la sumatoria de los errores al cuadrado, llamando error a la diferencia entre tu dato y la recta para cada punto en el que hubo una medición)</w:t>
      </w:r>
      <w:r>
        <w:t xml:space="preserve"> a tus datos experimentales, mostrándote su ecuación, representación gráfica y datos complementarios que permiten ponderar qué tan bueno fue el ajuste encontrado.</w:t>
      </w:r>
    </w:p>
    <w:p w14:paraId="4AFFB437" w14:textId="73B02615" w:rsidR="00107ED9" w:rsidRDefault="00107ED9" w:rsidP="00107ED9">
      <w:pPr>
        <w:jc w:val="center"/>
      </w:pPr>
      <w:r w:rsidRPr="00107ED9">
        <w:rPr>
          <w:noProof/>
        </w:rPr>
        <w:drawing>
          <wp:inline distT="0" distB="0" distL="0" distR="0" wp14:anchorId="47B1EC90" wp14:editId="10843B4B">
            <wp:extent cx="2591822" cy="2317394"/>
            <wp:effectExtent l="0" t="0" r="0" b="6985"/>
            <wp:docPr id="1324180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80174" name=""/>
                    <pic:cNvPicPr/>
                  </pic:nvPicPr>
                  <pic:blipFill>
                    <a:blip r:embed="rId34"/>
                    <a:stretch>
                      <a:fillRect/>
                    </a:stretch>
                  </pic:blipFill>
                  <pic:spPr>
                    <a:xfrm>
                      <a:off x="0" y="0"/>
                      <a:ext cx="2594559" cy="2319842"/>
                    </a:xfrm>
                    <a:prstGeom prst="rect">
                      <a:avLst/>
                    </a:prstGeom>
                  </pic:spPr>
                </pic:pic>
              </a:graphicData>
            </a:graphic>
          </wp:inline>
        </w:drawing>
      </w:r>
    </w:p>
    <w:p w14:paraId="36D8AA79" w14:textId="08F9E2D1" w:rsidR="00B35146" w:rsidRDefault="00045835" w:rsidP="003E2DD7">
      <w:pPr>
        <w:pStyle w:val="Ttulo4"/>
      </w:pPr>
      <w:r>
        <w:t>Cambiá las unidades del eje de las x para que se acomoden a tu conveniencia</w:t>
      </w:r>
    </w:p>
    <w:p w14:paraId="2979FD5E" w14:textId="67AE5ACB" w:rsidR="00045835" w:rsidRDefault="00045835" w:rsidP="00182DD1">
      <w:pPr>
        <w:pStyle w:val="Prrafodelista"/>
        <w:numPr>
          <w:ilvl w:val="0"/>
          <w:numId w:val="11"/>
        </w:numPr>
      </w:pPr>
      <w:r w:rsidRPr="00045835">
        <w:rPr>
          <w:noProof/>
        </w:rPr>
        <w:drawing>
          <wp:anchor distT="0" distB="0" distL="114300" distR="114300" simplePos="0" relativeHeight="251680768" behindDoc="0" locked="0" layoutInCell="1" allowOverlap="1" wp14:anchorId="51866EB7" wp14:editId="47D156D4">
            <wp:simplePos x="0" y="0"/>
            <wp:positionH relativeFrom="margin">
              <wp:posOffset>4956175</wp:posOffset>
            </wp:positionH>
            <wp:positionV relativeFrom="paragraph">
              <wp:posOffset>332105</wp:posOffset>
            </wp:positionV>
            <wp:extent cx="1429385" cy="338455"/>
            <wp:effectExtent l="0" t="0" r="0" b="4445"/>
            <wp:wrapSquare wrapText="left"/>
            <wp:docPr id="2045878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78503" name=""/>
                    <pic:cNvPicPr/>
                  </pic:nvPicPr>
                  <pic:blipFill>
                    <a:blip r:embed="rId35">
                      <a:extLst>
                        <a:ext uri="{28A0092B-C50C-407E-A947-70E740481C1C}">
                          <a14:useLocalDpi xmlns:a14="http://schemas.microsoft.com/office/drawing/2010/main" val="0"/>
                        </a:ext>
                      </a:extLst>
                    </a:blip>
                    <a:stretch>
                      <a:fillRect/>
                    </a:stretch>
                  </pic:blipFill>
                  <pic:spPr>
                    <a:xfrm>
                      <a:off x="0" y="0"/>
                      <a:ext cx="1429385" cy="338455"/>
                    </a:xfrm>
                    <a:prstGeom prst="rect">
                      <a:avLst/>
                    </a:prstGeom>
                  </pic:spPr>
                </pic:pic>
              </a:graphicData>
            </a:graphic>
            <wp14:sizeRelH relativeFrom="margin">
              <wp14:pctWidth>0</wp14:pctWidth>
            </wp14:sizeRelH>
            <wp14:sizeRelV relativeFrom="margin">
              <wp14:pctHeight>0</wp14:pctHeight>
            </wp14:sizeRelV>
          </wp:anchor>
        </w:drawing>
      </w:r>
      <w:r>
        <w:t>Si el TP es largo, es posible que una escala en minutos te dé mejor información que una en segundos.</w:t>
      </w:r>
    </w:p>
    <w:p w14:paraId="5CA8E1E4" w14:textId="421FEDCE" w:rsidR="00045835" w:rsidRDefault="00045835" w:rsidP="00182DD1">
      <w:pPr>
        <w:pStyle w:val="Prrafodelista"/>
        <w:numPr>
          <w:ilvl w:val="0"/>
          <w:numId w:val="11"/>
        </w:numPr>
      </w:pPr>
      <w:r>
        <w:t xml:space="preserve">Hacé clic en el rótulo del eje de las x (tiempo en este caso) </w:t>
      </w:r>
    </w:p>
    <w:p w14:paraId="6FE5DD17" w14:textId="45FD20BC" w:rsidR="00045835" w:rsidRDefault="00045835" w:rsidP="00182DD1">
      <w:pPr>
        <w:pStyle w:val="Prrafodelista"/>
        <w:numPr>
          <w:ilvl w:val="0"/>
          <w:numId w:val="11"/>
        </w:numPr>
      </w:pPr>
      <w:r w:rsidRPr="00045835">
        <w:rPr>
          <w:noProof/>
        </w:rPr>
        <w:lastRenderedPageBreak/>
        <w:drawing>
          <wp:anchor distT="0" distB="0" distL="114300" distR="114300" simplePos="0" relativeHeight="251681792" behindDoc="0" locked="0" layoutInCell="1" allowOverlap="1" wp14:anchorId="0160AA72" wp14:editId="44FCD690">
            <wp:simplePos x="0" y="0"/>
            <wp:positionH relativeFrom="column">
              <wp:posOffset>5042535</wp:posOffset>
            </wp:positionH>
            <wp:positionV relativeFrom="paragraph">
              <wp:posOffset>82550</wp:posOffset>
            </wp:positionV>
            <wp:extent cx="1337310" cy="1353185"/>
            <wp:effectExtent l="0" t="0" r="0" b="0"/>
            <wp:wrapSquare wrapText="left"/>
            <wp:docPr id="1593541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41741" name=""/>
                    <pic:cNvPicPr/>
                  </pic:nvPicPr>
                  <pic:blipFill>
                    <a:blip r:embed="rId36">
                      <a:extLst>
                        <a:ext uri="{28A0092B-C50C-407E-A947-70E740481C1C}">
                          <a14:useLocalDpi xmlns:a14="http://schemas.microsoft.com/office/drawing/2010/main" val="0"/>
                        </a:ext>
                      </a:extLst>
                    </a:blip>
                    <a:stretch>
                      <a:fillRect/>
                    </a:stretch>
                  </pic:blipFill>
                  <pic:spPr>
                    <a:xfrm>
                      <a:off x="0" y="0"/>
                      <a:ext cx="1337310" cy="1353185"/>
                    </a:xfrm>
                    <a:prstGeom prst="rect">
                      <a:avLst/>
                    </a:prstGeom>
                  </pic:spPr>
                </pic:pic>
              </a:graphicData>
            </a:graphic>
            <wp14:sizeRelH relativeFrom="margin">
              <wp14:pctWidth>0</wp14:pctWidth>
            </wp14:sizeRelH>
            <wp14:sizeRelV relativeFrom="margin">
              <wp14:pctHeight>0</wp14:pctHeight>
            </wp14:sizeRelV>
          </wp:anchor>
        </w:drawing>
      </w:r>
      <w:r>
        <w:t xml:space="preserve">Buscá la medición de la que salen las coordenadas para este eje </w:t>
      </w:r>
    </w:p>
    <w:p w14:paraId="0F2CF150" w14:textId="2E044310" w:rsidR="00045835" w:rsidRDefault="00045835" w:rsidP="00182DD1">
      <w:pPr>
        <w:pStyle w:val="Prrafodelista"/>
        <w:numPr>
          <w:ilvl w:val="0"/>
          <w:numId w:val="11"/>
        </w:numPr>
      </w:pPr>
      <w:r>
        <w:t>Elegí una unidad más significativa en este contexto.</w:t>
      </w:r>
    </w:p>
    <w:p w14:paraId="26F58F55" w14:textId="3ADDE8A1" w:rsidR="00045835" w:rsidRDefault="00045835" w:rsidP="00045835">
      <w:r w:rsidRPr="00045835">
        <w:rPr>
          <w:noProof/>
        </w:rPr>
        <w:drawing>
          <wp:inline distT="0" distB="0" distL="0" distR="0" wp14:anchorId="1C860029" wp14:editId="6E32447F">
            <wp:extent cx="4838400" cy="2692800"/>
            <wp:effectExtent l="0" t="0" r="635" b="0"/>
            <wp:docPr id="154341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1265" name=""/>
                    <pic:cNvPicPr/>
                  </pic:nvPicPr>
                  <pic:blipFill>
                    <a:blip r:embed="rId37"/>
                    <a:stretch>
                      <a:fillRect/>
                    </a:stretch>
                  </pic:blipFill>
                  <pic:spPr>
                    <a:xfrm>
                      <a:off x="0" y="0"/>
                      <a:ext cx="4838400" cy="2692800"/>
                    </a:xfrm>
                    <a:prstGeom prst="rect">
                      <a:avLst/>
                    </a:prstGeom>
                  </pic:spPr>
                </pic:pic>
              </a:graphicData>
            </a:graphic>
          </wp:inline>
        </w:drawing>
      </w:r>
    </w:p>
    <w:p w14:paraId="54AAC8E1" w14:textId="6F70DA7F" w:rsidR="00045835" w:rsidRDefault="00C8120E" w:rsidP="003E2DD7">
      <w:pPr>
        <w:pStyle w:val="Ttulo4"/>
      </w:pPr>
      <w:r>
        <w:t>No te olvides de poner a salvo tus mediciones</w:t>
      </w:r>
    </w:p>
    <w:p w14:paraId="42EB05C8" w14:textId="03F0CDAC" w:rsidR="00C8120E" w:rsidRDefault="00C8120E" w:rsidP="00182DD1">
      <w:pPr>
        <w:pStyle w:val="Prrafodelista"/>
        <w:numPr>
          <w:ilvl w:val="0"/>
          <w:numId w:val="12"/>
        </w:numPr>
      </w:pPr>
      <w:r w:rsidRPr="00C8120E">
        <w:rPr>
          <w:noProof/>
        </w:rPr>
        <w:drawing>
          <wp:anchor distT="0" distB="0" distL="114300" distR="114300" simplePos="0" relativeHeight="251682816" behindDoc="0" locked="0" layoutInCell="1" allowOverlap="1" wp14:anchorId="7FF1605F" wp14:editId="32C01A18">
            <wp:simplePos x="0" y="0"/>
            <wp:positionH relativeFrom="margin">
              <wp:align>right</wp:align>
            </wp:positionH>
            <wp:positionV relativeFrom="paragraph">
              <wp:posOffset>85725</wp:posOffset>
            </wp:positionV>
            <wp:extent cx="388620" cy="309880"/>
            <wp:effectExtent l="0" t="0" r="0" b="0"/>
            <wp:wrapSquare wrapText="left"/>
            <wp:docPr id="766329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29069" name=""/>
                    <pic:cNvPicPr/>
                  </pic:nvPicPr>
                  <pic:blipFill>
                    <a:blip r:embed="rId38">
                      <a:extLst>
                        <a:ext uri="{28A0092B-C50C-407E-A947-70E740481C1C}">
                          <a14:useLocalDpi xmlns:a14="http://schemas.microsoft.com/office/drawing/2010/main" val="0"/>
                        </a:ext>
                      </a:extLst>
                    </a:blip>
                    <a:stretch>
                      <a:fillRect/>
                    </a:stretch>
                  </pic:blipFill>
                  <pic:spPr>
                    <a:xfrm>
                      <a:off x="0" y="0"/>
                      <a:ext cx="388620" cy="309880"/>
                    </a:xfrm>
                    <a:prstGeom prst="rect">
                      <a:avLst/>
                    </a:prstGeom>
                  </pic:spPr>
                </pic:pic>
              </a:graphicData>
            </a:graphic>
            <wp14:sizeRelH relativeFrom="margin">
              <wp14:pctWidth>0</wp14:pctWidth>
            </wp14:sizeRelH>
            <wp14:sizeRelV relativeFrom="margin">
              <wp14:pctHeight>0</wp14:pctHeight>
            </wp14:sizeRelV>
          </wp:anchor>
        </w:drawing>
      </w:r>
      <w:r>
        <w:t xml:space="preserve">Dale clic al menú </w:t>
      </w:r>
      <w:r>
        <w:rPr>
          <w:i/>
          <w:iCs/>
        </w:rPr>
        <w:t>de hamburguesa</w:t>
      </w:r>
      <w:r>
        <w:t xml:space="preserve">, el principal </w:t>
      </w:r>
    </w:p>
    <w:p w14:paraId="5FCE707E" w14:textId="2B4DD5A2" w:rsidR="00C8120E" w:rsidRDefault="00C8120E" w:rsidP="00182DD1">
      <w:pPr>
        <w:pStyle w:val="Prrafodelista"/>
        <w:numPr>
          <w:ilvl w:val="0"/>
          <w:numId w:val="12"/>
        </w:numPr>
      </w:pPr>
      <w:r>
        <w:t xml:space="preserve">Elegí </w:t>
      </w:r>
      <w:r w:rsidRPr="00C8120E">
        <w:rPr>
          <w:i/>
          <w:iCs/>
        </w:rPr>
        <w:t>Guardar Como</w:t>
      </w:r>
    </w:p>
    <w:p w14:paraId="7A5CE180" w14:textId="76AD4F4E" w:rsidR="00C8120E" w:rsidRDefault="00C8120E" w:rsidP="00182DD1">
      <w:pPr>
        <w:pStyle w:val="Prrafodelista"/>
        <w:numPr>
          <w:ilvl w:val="0"/>
          <w:numId w:val="12"/>
        </w:numPr>
      </w:pPr>
      <w:r>
        <w:t>Prestá mucha atención al directorio en que vas a guardar las cosas</w:t>
      </w:r>
    </w:p>
    <w:p w14:paraId="6CED201A" w14:textId="1F3247F0" w:rsidR="00C8120E" w:rsidRDefault="00C8120E" w:rsidP="00182DD1">
      <w:pPr>
        <w:pStyle w:val="Prrafodelista"/>
        <w:numPr>
          <w:ilvl w:val="0"/>
          <w:numId w:val="12"/>
        </w:numPr>
      </w:pPr>
      <w:r>
        <w:t>Ponele un nombre significativo al archivo, que te permita adivinar qué clase de cosas tiene dentro sin tener que abrirlo necesariamente</w:t>
      </w:r>
    </w:p>
    <w:p w14:paraId="7CB2E857" w14:textId="192E9A86" w:rsidR="00C8120E" w:rsidRDefault="00C8120E" w:rsidP="00182DD1">
      <w:pPr>
        <w:pStyle w:val="Prrafodelista"/>
        <w:numPr>
          <w:ilvl w:val="0"/>
          <w:numId w:val="12"/>
        </w:numPr>
      </w:pPr>
      <w:r>
        <w:t xml:space="preserve">Si estás corriendo SPARKvue desde un celular, también vas a poder hacer clic en el botón de </w:t>
      </w:r>
      <w:r w:rsidRPr="00C8120E">
        <w:rPr>
          <w:i/>
          <w:iCs/>
        </w:rPr>
        <w:t>compartir</w:t>
      </w:r>
      <w:r>
        <w:t xml:space="preserve"> </w:t>
      </w:r>
      <w:r>
        <w:rPr>
          <w:noProof/>
        </w:rPr>
        <w:drawing>
          <wp:inline distT="0" distB="0" distL="0" distR="0" wp14:anchorId="1508ADF3" wp14:editId="165C32FE">
            <wp:extent cx="255905" cy="205105"/>
            <wp:effectExtent l="0" t="0" r="0" b="4445"/>
            <wp:docPr id="483998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905" cy="205105"/>
                    </a:xfrm>
                    <a:prstGeom prst="rect">
                      <a:avLst/>
                    </a:prstGeom>
                    <a:noFill/>
                    <a:ln>
                      <a:noFill/>
                    </a:ln>
                  </pic:spPr>
                </pic:pic>
              </a:graphicData>
            </a:graphic>
          </wp:inline>
        </w:drawing>
      </w:r>
      <w:r>
        <w:t xml:space="preserve"> y pasar el archivo por el medio que prefieras.</w:t>
      </w:r>
    </w:p>
    <w:p w14:paraId="24CC5398" w14:textId="672109D2" w:rsidR="00C8120E" w:rsidRDefault="003E2DD7" w:rsidP="003E2DD7">
      <w:pPr>
        <w:pStyle w:val="Ttulo2"/>
      </w:pPr>
      <w:r>
        <w:t>Abrir un experimento guardado en tu PC</w:t>
      </w:r>
    </w:p>
    <w:p w14:paraId="151D4B31" w14:textId="251C0E6F" w:rsidR="003E2DD7" w:rsidRDefault="003E2DD7" w:rsidP="00182DD1">
      <w:pPr>
        <w:pStyle w:val="Prrafodelista"/>
        <w:numPr>
          <w:ilvl w:val="0"/>
          <w:numId w:val="13"/>
        </w:numPr>
      </w:pPr>
      <w:r w:rsidRPr="003E2DD7">
        <w:rPr>
          <w:noProof/>
        </w:rPr>
        <w:drawing>
          <wp:anchor distT="0" distB="0" distL="114300" distR="114300" simplePos="0" relativeHeight="251685888" behindDoc="0" locked="0" layoutInCell="1" allowOverlap="1" wp14:anchorId="354075C7" wp14:editId="731F52D8">
            <wp:simplePos x="0" y="0"/>
            <wp:positionH relativeFrom="margin">
              <wp:posOffset>4416425</wp:posOffset>
            </wp:positionH>
            <wp:positionV relativeFrom="paragraph">
              <wp:posOffset>87630</wp:posOffset>
            </wp:positionV>
            <wp:extent cx="1967230" cy="333375"/>
            <wp:effectExtent l="0" t="0" r="0" b="9525"/>
            <wp:wrapSquare wrapText="left"/>
            <wp:docPr id="195096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6191" name=""/>
                    <pic:cNvPicPr/>
                  </pic:nvPicPr>
                  <pic:blipFill>
                    <a:blip r:embed="rId40">
                      <a:extLst>
                        <a:ext uri="{28A0092B-C50C-407E-A947-70E740481C1C}">
                          <a14:useLocalDpi xmlns:a14="http://schemas.microsoft.com/office/drawing/2010/main" val="0"/>
                        </a:ext>
                      </a:extLst>
                    </a:blip>
                    <a:stretch>
                      <a:fillRect/>
                    </a:stretch>
                  </pic:blipFill>
                  <pic:spPr>
                    <a:xfrm>
                      <a:off x="0" y="0"/>
                      <a:ext cx="1967230" cy="333375"/>
                    </a:xfrm>
                    <a:prstGeom prst="rect">
                      <a:avLst/>
                    </a:prstGeom>
                  </pic:spPr>
                </pic:pic>
              </a:graphicData>
            </a:graphic>
            <wp14:sizeRelH relativeFrom="margin">
              <wp14:pctWidth>0</wp14:pctWidth>
            </wp14:sizeRelH>
            <wp14:sizeRelV relativeFrom="margin">
              <wp14:pctHeight>0</wp14:pctHeight>
            </wp14:sizeRelV>
          </wp:anchor>
        </w:drawing>
      </w:r>
      <w:r>
        <w:t>Si entrás en este menú, el archivo se abrirá con todos los datos, configuraciones, modelos y análisis que tenía SPARKvue al momento de hacer la grabación.</w:t>
      </w:r>
    </w:p>
    <w:p w14:paraId="14C1D55B" w14:textId="5A581391" w:rsidR="003E2DD7" w:rsidRDefault="003E2DD7" w:rsidP="00182DD1">
      <w:pPr>
        <w:pStyle w:val="Prrafodelista"/>
        <w:numPr>
          <w:ilvl w:val="0"/>
          <w:numId w:val="13"/>
        </w:numPr>
      </w:pPr>
      <w:r>
        <w:t>Solo tendrás que reconectar el sensor a través de Bluetooth (o en algunos casos USB) y podrás seguir trabajando como si el tiempo se hubiera congelado.</w:t>
      </w:r>
    </w:p>
    <w:p w14:paraId="3C5D370A" w14:textId="6D15B3E9" w:rsidR="003E2DD7" w:rsidRDefault="00592F4B" w:rsidP="00182DD1">
      <w:pPr>
        <w:pStyle w:val="Prrafodelista"/>
        <w:numPr>
          <w:ilvl w:val="0"/>
          <w:numId w:val="13"/>
        </w:numPr>
      </w:pPr>
      <w:r w:rsidRPr="003E2DD7">
        <w:rPr>
          <w:noProof/>
        </w:rPr>
        <w:drawing>
          <wp:anchor distT="0" distB="0" distL="114300" distR="114300" simplePos="0" relativeHeight="251686912" behindDoc="0" locked="0" layoutInCell="1" allowOverlap="1" wp14:anchorId="7D181BA5" wp14:editId="13BA0F80">
            <wp:simplePos x="0" y="0"/>
            <wp:positionH relativeFrom="margin">
              <wp:align>right</wp:align>
            </wp:positionH>
            <wp:positionV relativeFrom="paragraph">
              <wp:posOffset>87630</wp:posOffset>
            </wp:positionV>
            <wp:extent cx="370800" cy="255600"/>
            <wp:effectExtent l="0" t="0" r="0" b="0"/>
            <wp:wrapSquare wrapText="left"/>
            <wp:docPr id="1776355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55518" name=""/>
                    <pic:cNvPicPr/>
                  </pic:nvPicPr>
                  <pic:blipFill>
                    <a:blip r:embed="rId41">
                      <a:extLst>
                        <a:ext uri="{28A0092B-C50C-407E-A947-70E740481C1C}">
                          <a14:useLocalDpi xmlns:a14="http://schemas.microsoft.com/office/drawing/2010/main" val="0"/>
                        </a:ext>
                      </a:extLst>
                    </a:blip>
                    <a:stretch>
                      <a:fillRect/>
                    </a:stretch>
                  </pic:blipFill>
                  <pic:spPr>
                    <a:xfrm>
                      <a:off x="0" y="0"/>
                      <a:ext cx="370800" cy="255600"/>
                    </a:xfrm>
                    <a:prstGeom prst="rect">
                      <a:avLst/>
                    </a:prstGeom>
                  </pic:spPr>
                </pic:pic>
              </a:graphicData>
            </a:graphic>
            <wp14:sizeRelH relativeFrom="margin">
              <wp14:pctWidth>0</wp14:pctWidth>
            </wp14:sizeRelH>
            <wp14:sizeRelV relativeFrom="margin">
              <wp14:pctHeight>0</wp14:pctHeight>
            </wp14:sizeRelV>
          </wp:anchor>
        </w:drawing>
      </w:r>
      <w:r w:rsidR="003E2DD7">
        <w:t xml:space="preserve">Si no tenés el/los sensor/es, estos aparecerán en sus menús con un signo de admiración, y no podrás grabar, pero podrás </w:t>
      </w:r>
      <w:r>
        <w:t>hacer todos los demás procesos sin inconvenientes.</w:t>
      </w:r>
    </w:p>
    <w:p w14:paraId="6B1D9638" w14:textId="77777777" w:rsidR="00592F4B" w:rsidRDefault="00592F4B">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br w:type="page"/>
      </w:r>
    </w:p>
    <w:p w14:paraId="54BF4A05" w14:textId="6F4CA9DE" w:rsidR="00592F4B" w:rsidRDefault="00592F4B" w:rsidP="00592F4B">
      <w:pPr>
        <w:pStyle w:val="Ttulo2"/>
      </w:pPr>
      <w:r>
        <w:lastRenderedPageBreak/>
        <w:t>Abrir un TP creado por PASCO</w:t>
      </w:r>
    </w:p>
    <w:p w14:paraId="48D83EBB" w14:textId="4830BA87" w:rsidR="00592F4B" w:rsidRDefault="00592F4B" w:rsidP="00182DD1">
      <w:pPr>
        <w:pStyle w:val="Prrafodelista"/>
        <w:numPr>
          <w:ilvl w:val="0"/>
          <w:numId w:val="14"/>
        </w:numPr>
      </w:pPr>
      <w:r>
        <w:t>PASCO ha creado una biblioteca de TPs bastante completa e interesante</w:t>
      </w:r>
      <w:r w:rsidR="00AE3F37">
        <w:t>, cuyos archivos destinados a configurar las mediciones, cálculos y análisis, se precargan automáticamente tomándolos de estas listas, ahorrando unos valiosos minutos al inicio de cada clase</w:t>
      </w:r>
      <w:r>
        <w:t>:</w:t>
      </w:r>
    </w:p>
    <w:p w14:paraId="265B2FB2" w14:textId="4CF800F5" w:rsidR="00592F4B" w:rsidRDefault="00592F4B" w:rsidP="00592F4B">
      <w:pPr>
        <w:jc w:val="center"/>
      </w:pPr>
      <w:r w:rsidRPr="00592F4B">
        <w:rPr>
          <w:noProof/>
        </w:rPr>
        <w:drawing>
          <wp:inline distT="0" distB="0" distL="0" distR="0" wp14:anchorId="44BCB40B" wp14:editId="46C7B171">
            <wp:extent cx="3238775" cy="1590582"/>
            <wp:effectExtent l="0" t="0" r="0" b="0"/>
            <wp:docPr id="588002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2348" name=""/>
                    <pic:cNvPicPr/>
                  </pic:nvPicPr>
                  <pic:blipFill>
                    <a:blip r:embed="rId42"/>
                    <a:stretch>
                      <a:fillRect/>
                    </a:stretch>
                  </pic:blipFill>
                  <pic:spPr>
                    <a:xfrm>
                      <a:off x="0" y="0"/>
                      <a:ext cx="3278743" cy="1610211"/>
                    </a:xfrm>
                    <a:prstGeom prst="rect">
                      <a:avLst/>
                    </a:prstGeom>
                  </pic:spPr>
                </pic:pic>
              </a:graphicData>
            </a:graphic>
          </wp:inline>
        </w:drawing>
      </w:r>
      <w:r>
        <w:t xml:space="preserve"> </w:t>
      </w:r>
      <w:r w:rsidRPr="00592F4B">
        <w:rPr>
          <w:noProof/>
        </w:rPr>
        <w:drawing>
          <wp:inline distT="0" distB="0" distL="0" distR="0" wp14:anchorId="61498D3F" wp14:editId="22A000D5">
            <wp:extent cx="2581272" cy="1536759"/>
            <wp:effectExtent l="0" t="0" r="0" b="6350"/>
            <wp:docPr id="465543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43656" name=""/>
                    <pic:cNvPicPr/>
                  </pic:nvPicPr>
                  <pic:blipFill>
                    <a:blip r:embed="rId43"/>
                    <a:stretch>
                      <a:fillRect/>
                    </a:stretch>
                  </pic:blipFill>
                  <pic:spPr>
                    <a:xfrm>
                      <a:off x="0" y="0"/>
                      <a:ext cx="2619142" cy="1559305"/>
                    </a:xfrm>
                    <a:prstGeom prst="rect">
                      <a:avLst/>
                    </a:prstGeom>
                  </pic:spPr>
                </pic:pic>
              </a:graphicData>
            </a:graphic>
          </wp:inline>
        </w:drawing>
      </w:r>
    </w:p>
    <w:p w14:paraId="244E033F" w14:textId="383831D3" w:rsidR="003E2DD7" w:rsidRDefault="00AE3F37" w:rsidP="00182DD1">
      <w:pPr>
        <w:pStyle w:val="Prrafodelista"/>
        <w:numPr>
          <w:ilvl w:val="0"/>
          <w:numId w:val="14"/>
        </w:numPr>
      </w:pPr>
      <w:r>
        <w:t>Por lo demás, estos archivos no tienen nada especial y son muy similares a los que vos podrás crear por tu cuenta.</w:t>
      </w:r>
    </w:p>
    <w:p w14:paraId="3FE1ECCC" w14:textId="2F1BBEF0" w:rsidR="00AE3F37" w:rsidRDefault="001E49FD" w:rsidP="001E49FD">
      <w:pPr>
        <w:pStyle w:val="Ttulo2"/>
      </w:pPr>
      <w:r w:rsidRPr="001E49FD">
        <w:rPr>
          <w:noProof/>
        </w:rPr>
        <w:drawing>
          <wp:anchor distT="0" distB="0" distL="114300" distR="114300" simplePos="0" relativeHeight="251687936" behindDoc="0" locked="0" layoutInCell="1" allowOverlap="1" wp14:anchorId="0AFD7CE1" wp14:editId="63F14BAF">
            <wp:simplePos x="0" y="0"/>
            <wp:positionH relativeFrom="margin">
              <wp:align>right</wp:align>
            </wp:positionH>
            <wp:positionV relativeFrom="paragraph">
              <wp:posOffset>272415</wp:posOffset>
            </wp:positionV>
            <wp:extent cx="1878965" cy="306070"/>
            <wp:effectExtent l="0" t="0" r="6985" b="0"/>
            <wp:wrapSquare wrapText="left"/>
            <wp:docPr id="2005403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03411" name=""/>
                    <pic:cNvPicPr/>
                  </pic:nvPicPr>
                  <pic:blipFill>
                    <a:blip r:embed="rId44">
                      <a:extLst>
                        <a:ext uri="{28A0092B-C50C-407E-A947-70E740481C1C}">
                          <a14:useLocalDpi xmlns:a14="http://schemas.microsoft.com/office/drawing/2010/main" val="0"/>
                        </a:ext>
                      </a:extLst>
                    </a:blip>
                    <a:stretch>
                      <a:fillRect/>
                    </a:stretch>
                  </pic:blipFill>
                  <pic:spPr>
                    <a:xfrm>
                      <a:off x="0" y="0"/>
                      <a:ext cx="1878965" cy="306070"/>
                    </a:xfrm>
                    <a:prstGeom prst="rect">
                      <a:avLst/>
                    </a:prstGeom>
                  </pic:spPr>
                </pic:pic>
              </a:graphicData>
            </a:graphic>
            <wp14:sizeRelH relativeFrom="margin">
              <wp14:pctWidth>0</wp14:pctWidth>
            </wp14:sizeRelH>
            <wp14:sizeRelV relativeFrom="margin">
              <wp14:pctHeight>0</wp14:pctHeight>
            </wp14:sizeRelV>
          </wp:anchor>
        </w:drawing>
      </w:r>
      <w:r>
        <w:t>Crear un trabajo práctico desde cero</w:t>
      </w:r>
    </w:p>
    <w:p w14:paraId="45A5507F" w14:textId="0E40C674" w:rsidR="001E49FD" w:rsidRDefault="001E49FD" w:rsidP="00182DD1">
      <w:pPr>
        <w:pStyle w:val="Prrafodelista"/>
        <w:numPr>
          <w:ilvl w:val="0"/>
          <w:numId w:val="14"/>
        </w:numPr>
      </w:pPr>
      <w:r>
        <w:t>Tal vez el camino más largo, pero el que te permitirá trabajar con algo configurado exactamente a tu medida.</w:t>
      </w:r>
    </w:p>
    <w:p w14:paraId="2CBA6DB9" w14:textId="00B48A1D" w:rsidR="001E49FD" w:rsidRDefault="001E49FD" w:rsidP="00182DD1">
      <w:pPr>
        <w:pStyle w:val="Prrafodelista"/>
        <w:numPr>
          <w:ilvl w:val="0"/>
          <w:numId w:val="14"/>
        </w:numPr>
      </w:pPr>
      <w:r>
        <w:t>SPARKvue se presenta a los usuarios a través de pantallas que son muy parecidas a las diapositivas de Powerpoint</w:t>
      </w:r>
    </w:p>
    <w:p w14:paraId="432237DC" w14:textId="15065FF4" w:rsidR="001E49FD" w:rsidRDefault="001E49FD" w:rsidP="00182DD1">
      <w:pPr>
        <w:pStyle w:val="Prrafodelista"/>
        <w:numPr>
          <w:ilvl w:val="0"/>
          <w:numId w:val="14"/>
        </w:numPr>
      </w:pPr>
      <w:r>
        <w:t>Lo primero que te pedirá será que elijas un diseño para la primera diapositiva de tu archivo.</w:t>
      </w:r>
    </w:p>
    <w:p w14:paraId="1D50CEA5" w14:textId="689214C0" w:rsidR="001E49FD" w:rsidRDefault="001E49FD" w:rsidP="00182DD1">
      <w:pPr>
        <w:pStyle w:val="Prrafodelista"/>
        <w:numPr>
          <w:ilvl w:val="0"/>
          <w:numId w:val="14"/>
        </w:numPr>
      </w:pPr>
      <w:r w:rsidRPr="001E49FD">
        <w:rPr>
          <w:noProof/>
        </w:rPr>
        <w:drawing>
          <wp:anchor distT="0" distB="0" distL="114300" distR="114300" simplePos="0" relativeHeight="251688960" behindDoc="0" locked="0" layoutInCell="1" allowOverlap="1" wp14:anchorId="1D797CB8" wp14:editId="3AF15C87">
            <wp:simplePos x="0" y="0"/>
            <wp:positionH relativeFrom="margin">
              <wp:align>right</wp:align>
            </wp:positionH>
            <wp:positionV relativeFrom="paragraph">
              <wp:posOffset>21645</wp:posOffset>
            </wp:positionV>
            <wp:extent cx="421005" cy="360680"/>
            <wp:effectExtent l="0" t="0" r="0" b="1270"/>
            <wp:wrapSquare wrapText="left"/>
            <wp:docPr id="1939676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76584" name=""/>
                    <pic:cNvPicPr/>
                  </pic:nvPicPr>
                  <pic:blipFill>
                    <a:blip r:embed="rId45">
                      <a:extLst>
                        <a:ext uri="{28A0092B-C50C-407E-A947-70E740481C1C}">
                          <a14:useLocalDpi xmlns:a14="http://schemas.microsoft.com/office/drawing/2010/main" val="0"/>
                        </a:ext>
                      </a:extLst>
                    </a:blip>
                    <a:stretch>
                      <a:fillRect/>
                    </a:stretch>
                  </pic:blipFill>
                  <pic:spPr>
                    <a:xfrm>
                      <a:off x="0" y="0"/>
                      <a:ext cx="421005" cy="360680"/>
                    </a:xfrm>
                    <a:prstGeom prst="rect">
                      <a:avLst/>
                    </a:prstGeom>
                  </pic:spPr>
                </pic:pic>
              </a:graphicData>
            </a:graphic>
            <wp14:sizeRelH relativeFrom="margin">
              <wp14:pctWidth>0</wp14:pctWidth>
            </wp14:sizeRelH>
            <wp14:sizeRelV relativeFrom="margin">
              <wp14:pctHeight>0</wp14:pctHeight>
            </wp14:sizeRelV>
          </wp:anchor>
        </w:drawing>
      </w:r>
      <w:r>
        <w:t>Si querés ponerle una imagen de fondo, tendrás que hacer clic en este botón. Luego será tarde.</w:t>
      </w:r>
    </w:p>
    <w:p w14:paraId="0834D3CE" w14:textId="77777777" w:rsidR="001E49FD" w:rsidRDefault="001E49FD" w:rsidP="001E49FD"/>
    <w:p w14:paraId="7ABA6E1A" w14:textId="1F15988A" w:rsidR="001E49FD" w:rsidRDefault="001E49FD" w:rsidP="001E49FD">
      <w:pPr>
        <w:jc w:val="center"/>
      </w:pPr>
      <w:r w:rsidRPr="001E49FD">
        <w:rPr>
          <w:noProof/>
        </w:rPr>
        <w:drawing>
          <wp:inline distT="0" distB="0" distL="0" distR="0" wp14:anchorId="1A89B15D" wp14:editId="372BF5AA">
            <wp:extent cx="5344661" cy="3292944"/>
            <wp:effectExtent l="0" t="0" r="8890" b="3175"/>
            <wp:docPr id="885326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26686" name=""/>
                    <pic:cNvPicPr/>
                  </pic:nvPicPr>
                  <pic:blipFill>
                    <a:blip r:embed="rId46"/>
                    <a:stretch>
                      <a:fillRect/>
                    </a:stretch>
                  </pic:blipFill>
                  <pic:spPr>
                    <a:xfrm>
                      <a:off x="0" y="0"/>
                      <a:ext cx="5350985" cy="3296841"/>
                    </a:xfrm>
                    <a:prstGeom prst="rect">
                      <a:avLst/>
                    </a:prstGeom>
                  </pic:spPr>
                </pic:pic>
              </a:graphicData>
            </a:graphic>
          </wp:inline>
        </w:drawing>
      </w:r>
    </w:p>
    <w:p w14:paraId="6590CBC5" w14:textId="297EAA03" w:rsidR="001E49FD" w:rsidRDefault="001E49FD" w:rsidP="00182DD1">
      <w:pPr>
        <w:pStyle w:val="Prrafodelista"/>
        <w:numPr>
          <w:ilvl w:val="0"/>
          <w:numId w:val="15"/>
        </w:numPr>
      </w:pPr>
      <w:r>
        <w:t>Después elegí un diseño a la derecha. La diapositiva se dividirá en cajas.</w:t>
      </w:r>
    </w:p>
    <w:p w14:paraId="532655F5" w14:textId="35FCE354" w:rsidR="001E49FD" w:rsidRDefault="001E49FD" w:rsidP="00182DD1">
      <w:pPr>
        <w:pStyle w:val="Prrafodelista"/>
        <w:numPr>
          <w:ilvl w:val="0"/>
          <w:numId w:val="15"/>
        </w:numPr>
      </w:pPr>
      <w:r>
        <w:t>Cada caja grande podrá ser rellenada con unas de las opciones siguientes:</w:t>
      </w:r>
    </w:p>
    <w:p w14:paraId="2B713E83" w14:textId="2EBD6495" w:rsidR="001E49FD" w:rsidRDefault="001E49FD" w:rsidP="00182DD1">
      <w:pPr>
        <w:pStyle w:val="Prrafodelista"/>
        <w:numPr>
          <w:ilvl w:val="1"/>
          <w:numId w:val="15"/>
        </w:numPr>
      </w:pPr>
      <w:r w:rsidRPr="001E49FD">
        <w:rPr>
          <w:noProof/>
        </w:rPr>
        <w:lastRenderedPageBreak/>
        <w:drawing>
          <wp:anchor distT="0" distB="0" distL="114300" distR="114300" simplePos="0" relativeHeight="251689984" behindDoc="0" locked="0" layoutInCell="1" allowOverlap="1" wp14:anchorId="0E8620E8" wp14:editId="58778CB8">
            <wp:simplePos x="0" y="0"/>
            <wp:positionH relativeFrom="column">
              <wp:posOffset>4962525</wp:posOffset>
            </wp:positionH>
            <wp:positionV relativeFrom="paragraph">
              <wp:posOffset>3175</wp:posOffset>
            </wp:positionV>
            <wp:extent cx="1339850" cy="1057275"/>
            <wp:effectExtent l="0" t="0" r="0" b="9525"/>
            <wp:wrapSquare wrapText="left"/>
            <wp:docPr id="741518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18662" name=""/>
                    <pic:cNvPicPr/>
                  </pic:nvPicPr>
                  <pic:blipFill>
                    <a:blip r:embed="rId47">
                      <a:extLst>
                        <a:ext uri="{28A0092B-C50C-407E-A947-70E740481C1C}">
                          <a14:useLocalDpi xmlns:a14="http://schemas.microsoft.com/office/drawing/2010/main" val="0"/>
                        </a:ext>
                      </a:extLst>
                    </a:blip>
                    <a:stretch>
                      <a:fillRect/>
                    </a:stretch>
                  </pic:blipFill>
                  <pic:spPr>
                    <a:xfrm>
                      <a:off x="0" y="0"/>
                      <a:ext cx="1339850" cy="1057275"/>
                    </a:xfrm>
                    <a:prstGeom prst="rect">
                      <a:avLst/>
                    </a:prstGeom>
                  </pic:spPr>
                </pic:pic>
              </a:graphicData>
            </a:graphic>
            <wp14:sizeRelH relativeFrom="margin">
              <wp14:pctWidth>0</wp14:pctWidth>
            </wp14:sizeRelH>
            <wp14:sizeRelV relativeFrom="margin">
              <wp14:pctHeight>0</wp14:pctHeight>
            </wp14:sizeRelV>
          </wp:anchor>
        </w:drawing>
      </w:r>
      <w:r>
        <w:t>Gráfico cartesiano</w:t>
      </w:r>
    </w:p>
    <w:p w14:paraId="5065A1D1" w14:textId="5331737A" w:rsidR="001E49FD" w:rsidRDefault="001E49FD" w:rsidP="00182DD1">
      <w:pPr>
        <w:pStyle w:val="Prrafodelista"/>
        <w:numPr>
          <w:ilvl w:val="1"/>
          <w:numId w:val="15"/>
        </w:numPr>
      </w:pPr>
      <w:r>
        <w:t>Display numérico digital</w:t>
      </w:r>
    </w:p>
    <w:p w14:paraId="338AAE31" w14:textId="62CB0701" w:rsidR="001E49FD" w:rsidRDefault="001E49FD" w:rsidP="00182DD1">
      <w:pPr>
        <w:pStyle w:val="Prrafodelista"/>
        <w:numPr>
          <w:ilvl w:val="1"/>
          <w:numId w:val="15"/>
        </w:numPr>
      </w:pPr>
      <w:r>
        <w:t>Tabla</w:t>
      </w:r>
    </w:p>
    <w:p w14:paraId="10DEBC53" w14:textId="5EAB2D7F" w:rsidR="001E49FD" w:rsidRDefault="001E49FD" w:rsidP="00182DD1">
      <w:pPr>
        <w:pStyle w:val="Prrafodelista"/>
        <w:numPr>
          <w:ilvl w:val="1"/>
          <w:numId w:val="15"/>
        </w:numPr>
      </w:pPr>
      <w:r>
        <w:t>Emulación de un medidor de aguja</w:t>
      </w:r>
    </w:p>
    <w:p w14:paraId="79F74D0A" w14:textId="7AFB58B6" w:rsidR="001E49FD" w:rsidRDefault="001E49FD" w:rsidP="00182DD1">
      <w:pPr>
        <w:pStyle w:val="Prrafodelista"/>
        <w:numPr>
          <w:ilvl w:val="1"/>
          <w:numId w:val="15"/>
        </w:numPr>
      </w:pPr>
      <w:r>
        <w:t>Barras</w:t>
      </w:r>
      <w:r w:rsidR="00845DC4">
        <w:t xml:space="preserve"> con altos proporcionales</w:t>
      </w:r>
      <w:r w:rsidR="00713F12">
        <w:t xml:space="preserve"> de la misma magnitud en distintos momentos </w:t>
      </w:r>
    </w:p>
    <w:p w14:paraId="34A17843" w14:textId="5D6F1B7F" w:rsidR="00845DC4" w:rsidRDefault="00845DC4" w:rsidP="00182DD1">
      <w:pPr>
        <w:pStyle w:val="Prrafodelista"/>
        <w:numPr>
          <w:ilvl w:val="1"/>
          <w:numId w:val="15"/>
        </w:numPr>
      </w:pPr>
      <w:r>
        <w:t>Mapa con información superpuesta, si tu dispositivo tiene un GPS</w:t>
      </w:r>
    </w:p>
    <w:p w14:paraId="3C82D406" w14:textId="3DCF2FFC" w:rsidR="00845DC4" w:rsidRDefault="00845DC4" w:rsidP="00182DD1">
      <w:pPr>
        <w:pStyle w:val="Prrafodelista"/>
        <w:numPr>
          <w:ilvl w:val="1"/>
          <w:numId w:val="15"/>
        </w:numPr>
      </w:pPr>
      <w:r>
        <w:t>Lo que está tomando la cámara de tu dispositivo o una conectada a él (p. ej. Una webcam o una cámara de microscopio)</w:t>
      </w:r>
    </w:p>
    <w:p w14:paraId="16D0F30D" w14:textId="7D5913C0" w:rsidR="00845DC4" w:rsidRDefault="00845DC4" w:rsidP="00182DD1">
      <w:pPr>
        <w:pStyle w:val="Prrafodelista"/>
        <w:numPr>
          <w:ilvl w:val="1"/>
          <w:numId w:val="15"/>
        </w:numPr>
      </w:pPr>
      <w:r>
        <w:t>Un archivo multimedia jpg, png o mp4</w:t>
      </w:r>
    </w:p>
    <w:p w14:paraId="164DFCDB" w14:textId="3A232B5B" w:rsidR="00845DC4" w:rsidRDefault="00845DC4" w:rsidP="00182DD1">
      <w:pPr>
        <w:pStyle w:val="Prrafodelista"/>
        <w:numPr>
          <w:ilvl w:val="1"/>
          <w:numId w:val="15"/>
        </w:numPr>
      </w:pPr>
      <w:r>
        <w:t>Un texto que escribas o copies</w:t>
      </w:r>
    </w:p>
    <w:p w14:paraId="78298892" w14:textId="37C5AD9C" w:rsidR="00845DC4" w:rsidRDefault="00845DC4" w:rsidP="00182DD1">
      <w:pPr>
        <w:pStyle w:val="Prrafodelista"/>
        <w:numPr>
          <w:ilvl w:val="1"/>
          <w:numId w:val="15"/>
        </w:numPr>
      </w:pPr>
      <w:r>
        <w:t>Una evaluación:</w:t>
      </w:r>
    </w:p>
    <w:p w14:paraId="23194420" w14:textId="04BF2994" w:rsidR="00713F12" w:rsidRDefault="00713F12" w:rsidP="00182DD1">
      <w:pPr>
        <w:pStyle w:val="Prrafodelista"/>
        <w:numPr>
          <w:ilvl w:val="2"/>
          <w:numId w:val="15"/>
        </w:numPr>
      </w:pPr>
      <w:r>
        <w:t>Selección entre varios (multiple choice)</w:t>
      </w:r>
    </w:p>
    <w:p w14:paraId="18C2F055" w14:textId="0BBADA87" w:rsidR="00713F12" w:rsidRDefault="00713F12" w:rsidP="00182DD1">
      <w:pPr>
        <w:pStyle w:val="Prrafodelista"/>
        <w:numPr>
          <w:ilvl w:val="2"/>
          <w:numId w:val="15"/>
        </w:numPr>
      </w:pPr>
      <w:r>
        <w:t>Lista desplegable</w:t>
      </w:r>
    </w:p>
    <w:p w14:paraId="2865BC3D" w14:textId="33C4F6A0" w:rsidR="00713F12" w:rsidRDefault="00713F12" w:rsidP="00182DD1">
      <w:pPr>
        <w:pStyle w:val="Prrafodelista"/>
        <w:numPr>
          <w:ilvl w:val="2"/>
          <w:numId w:val="15"/>
        </w:numPr>
      </w:pPr>
      <w:r>
        <w:t>Respuesta abierta</w:t>
      </w:r>
    </w:p>
    <w:p w14:paraId="068C94E6" w14:textId="0DF5DA88" w:rsidR="00713F12" w:rsidRDefault="00713F12" w:rsidP="00182DD1">
      <w:pPr>
        <w:pStyle w:val="Prrafodelista"/>
        <w:numPr>
          <w:ilvl w:val="1"/>
          <w:numId w:val="15"/>
        </w:numPr>
      </w:pPr>
      <w:r>
        <w:t>Barras animadas en vivo, de varias mediciones al mismo tiempo (como los viejos vúmetros)</w:t>
      </w:r>
    </w:p>
    <w:p w14:paraId="7BC0A65D" w14:textId="7414089D" w:rsidR="00E77E1C" w:rsidRDefault="00E77E1C" w:rsidP="00E77E1C">
      <w:pPr>
        <w:pStyle w:val="Ttulo3"/>
      </w:pPr>
      <w:r>
        <w:t>Conectá los sensores</w:t>
      </w:r>
    </w:p>
    <w:p w14:paraId="309E9FC9" w14:textId="3F9B5384" w:rsidR="00E77E1C" w:rsidRDefault="00434283" w:rsidP="00182DD1">
      <w:pPr>
        <w:pStyle w:val="Prrafodelista"/>
        <w:numPr>
          <w:ilvl w:val="0"/>
          <w:numId w:val="16"/>
        </w:numPr>
      </w:pPr>
      <w:r w:rsidRPr="00E77E1C">
        <w:rPr>
          <w:noProof/>
        </w:rPr>
        <w:drawing>
          <wp:anchor distT="0" distB="0" distL="114300" distR="114300" simplePos="0" relativeHeight="251696128" behindDoc="0" locked="0" layoutInCell="1" allowOverlap="1" wp14:anchorId="5828E676" wp14:editId="43474161">
            <wp:simplePos x="0" y="0"/>
            <wp:positionH relativeFrom="column">
              <wp:posOffset>5943121</wp:posOffset>
            </wp:positionH>
            <wp:positionV relativeFrom="paragraph">
              <wp:posOffset>82885</wp:posOffset>
            </wp:positionV>
            <wp:extent cx="334800" cy="334800"/>
            <wp:effectExtent l="0" t="0" r="8255" b="8255"/>
            <wp:wrapSquare wrapText="left"/>
            <wp:docPr id="458575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75470" name=""/>
                    <pic:cNvPicPr/>
                  </pic:nvPicPr>
                  <pic:blipFill>
                    <a:blip r:embed="rId48">
                      <a:extLst>
                        <a:ext uri="{28A0092B-C50C-407E-A947-70E740481C1C}">
                          <a14:useLocalDpi xmlns:a14="http://schemas.microsoft.com/office/drawing/2010/main" val="0"/>
                        </a:ext>
                      </a:extLst>
                    </a:blip>
                    <a:stretch>
                      <a:fillRect/>
                    </a:stretch>
                  </pic:blipFill>
                  <pic:spPr>
                    <a:xfrm>
                      <a:off x="0" y="0"/>
                      <a:ext cx="334800" cy="334800"/>
                    </a:xfrm>
                    <a:prstGeom prst="rect">
                      <a:avLst/>
                    </a:prstGeom>
                  </pic:spPr>
                </pic:pic>
              </a:graphicData>
            </a:graphic>
            <wp14:sizeRelH relativeFrom="margin">
              <wp14:pctWidth>0</wp14:pctWidth>
            </wp14:sizeRelH>
            <wp14:sizeRelV relativeFrom="margin">
              <wp14:pctHeight>0</wp14:pctHeight>
            </wp14:sizeRelV>
          </wp:anchor>
        </w:drawing>
      </w:r>
      <w:r w:rsidR="00E77E1C">
        <w:t xml:space="preserve">Dale clic al ícono de Bluetooth </w:t>
      </w:r>
    </w:p>
    <w:p w14:paraId="773D9958" w14:textId="2F762FF2" w:rsidR="00E77E1C" w:rsidRDefault="00E77E1C" w:rsidP="00182DD1">
      <w:pPr>
        <w:pStyle w:val="Prrafodelista"/>
        <w:numPr>
          <w:ilvl w:val="0"/>
          <w:numId w:val="16"/>
        </w:numPr>
      </w:pPr>
      <w:r>
        <w:t>Encendé el o los sensores que quieras usar</w:t>
      </w:r>
    </w:p>
    <w:p w14:paraId="2038F106" w14:textId="00FFC2CB" w:rsidR="00E77E1C" w:rsidRDefault="00E77E1C" w:rsidP="00182DD1">
      <w:pPr>
        <w:pStyle w:val="Prrafodelista"/>
        <w:numPr>
          <w:ilvl w:val="0"/>
          <w:numId w:val="16"/>
        </w:numPr>
      </w:pPr>
      <w:r>
        <w:t>Fijate que aparezcan en la lista de disponibles</w:t>
      </w:r>
    </w:p>
    <w:p w14:paraId="298B72BD" w14:textId="77777777" w:rsidR="00434283" w:rsidRDefault="00E77E1C" w:rsidP="00182DD1">
      <w:pPr>
        <w:pStyle w:val="Prrafodelista"/>
        <w:numPr>
          <w:ilvl w:val="0"/>
          <w:numId w:val="16"/>
        </w:numPr>
      </w:pPr>
      <w:r>
        <w:t xml:space="preserve">Ordenale a SPARKvue que los </w:t>
      </w:r>
      <w:r>
        <w:rPr>
          <w:i/>
          <w:iCs/>
        </w:rPr>
        <w:t>tome</w:t>
      </w:r>
      <w:r>
        <w:t xml:space="preserve"> para sí (podrían ser sensores de otro grupo que estén en el mismo laboratorio, por eso no los conecta automáticamente)</w:t>
      </w:r>
    </w:p>
    <w:p w14:paraId="3A90C3CD" w14:textId="1CA775D3" w:rsidR="00E77E1C" w:rsidRPr="00E77E1C" w:rsidRDefault="00434283" w:rsidP="00434283">
      <w:pPr>
        <w:jc w:val="center"/>
      </w:pPr>
      <w:r w:rsidRPr="00434283">
        <w:rPr>
          <w:noProof/>
        </w:rPr>
        <w:drawing>
          <wp:inline distT="0" distB="0" distL="0" distR="0" wp14:anchorId="0CBAE679" wp14:editId="11B2641C">
            <wp:extent cx="2220012" cy="914400"/>
            <wp:effectExtent l="0" t="0" r="8890" b="0"/>
            <wp:docPr id="1642426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26204" name=""/>
                    <pic:cNvPicPr/>
                  </pic:nvPicPr>
                  <pic:blipFill>
                    <a:blip r:embed="rId49"/>
                    <a:stretch>
                      <a:fillRect/>
                    </a:stretch>
                  </pic:blipFill>
                  <pic:spPr>
                    <a:xfrm>
                      <a:off x="0" y="0"/>
                      <a:ext cx="2225560" cy="916685"/>
                    </a:xfrm>
                    <a:prstGeom prst="rect">
                      <a:avLst/>
                    </a:prstGeom>
                  </pic:spPr>
                </pic:pic>
              </a:graphicData>
            </a:graphic>
          </wp:inline>
        </w:drawing>
      </w:r>
      <w:r>
        <w:rPr>
          <w:noProof/>
        </w:rPr>
        <w:t xml:space="preserve">=&gt; </w:t>
      </w:r>
      <w:r w:rsidRPr="00434283">
        <w:rPr>
          <w:noProof/>
        </w:rPr>
        <w:drawing>
          <wp:inline distT="0" distB="0" distL="0" distR="0" wp14:anchorId="6E0FE7FF" wp14:editId="7B3E0989">
            <wp:extent cx="2988059" cy="951677"/>
            <wp:effectExtent l="0" t="0" r="3175" b="1270"/>
            <wp:docPr id="823877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77306" name=""/>
                    <pic:cNvPicPr/>
                  </pic:nvPicPr>
                  <pic:blipFill>
                    <a:blip r:embed="rId50"/>
                    <a:stretch>
                      <a:fillRect/>
                    </a:stretch>
                  </pic:blipFill>
                  <pic:spPr>
                    <a:xfrm>
                      <a:off x="0" y="0"/>
                      <a:ext cx="3026502" cy="963921"/>
                    </a:xfrm>
                    <a:prstGeom prst="rect">
                      <a:avLst/>
                    </a:prstGeom>
                  </pic:spPr>
                </pic:pic>
              </a:graphicData>
            </a:graphic>
          </wp:inline>
        </w:drawing>
      </w:r>
    </w:p>
    <w:p w14:paraId="6C601468" w14:textId="7229218E" w:rsidR="00713F12" w:rsidRDefault="00B90E2F" w:rsidP="00182DD1">
      <w:pPr>
        <w:pStyle w:val="Prrafodelista"/>
        <w:numPr>
          <w:ilvl w:val="0"/>
          <w:numId w:val="15"/>
        </w:numPr>
      </w:pPr>
      <w:r>
        <w:t xml:space="preserve">Tendrás que decidir </w:t>
      </w:r>
      <w:r w:rsidR="00434283">
        <w:t xml:space="preserve">con qué </w:t>
      </w:r>
      <w:r>
        <w:t xml:space="preserve">ritmo se toman las muestras: </w:t>
      </w:r>
    </w:p>
    <w:p w14:paraId="72F65822" w14:textId="527CC33A" w:rsidR="00B90E2F" w:rsidRDefault="00B90E2F" w:rsidP="00182DD1">
      <w:pPr>
        <w:pStyle w:val="Prrafodelista"/>
        <w:numPr>
          <w:ilvl w:val="1"/>
          <w:numId w:val="15"/>
        </w:numPr>
      </w:pPr>
      <w:r w:rsidRPr="00B90E2F">
        <w:rPr>
          <w:noProof/>
        </w:rPr>
        <w:drawing>
          <wp:anchor distT="0" distB="0" distL="114300" distR="114300" simplePos="0" relativeHeight="251693056" behindDoc="0" locked="0" layoutInCell="1" allowOverlap="1" wp14:anchorId="47D4929D" wp14:editId="7D5E5B56">
            <wp:simplePos x="0" y="0"/>
            <wp:positionH relativeFrom="margin">
              <wp:align>right</wp:align>
            </wp:positionH>
            <wp:positionV relativeFrom="paragraph">
              <wp:posOffset>83700</wp:posOffset>
            </wp:positionV>
            <wp:extent cx="1004400" cy="270000"/>
            <wp:effectExtent l="0" t="0" r="5715" b="0"/>
            <wp:wrapSquare wrapText="left"/>
            <wp:docPr id="1620085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85584" name=""/>
                    <pic:cNvPicPr/>
                  </pic:nvPicPr>
                  <pic:blipFill>
                    <a:blip r:embed="rId51">
                      <a:extLst>
                        <a:ext uri="{28A0092B-C50C-407E-A947-70E740481C1C}">
                          <a14:useLocalDpi xmlns:a14="http://schemas.microsoft.com/office/drawing/2010/main" val="0"/>
                        </a:ext>
                      </a:extLst>
                    </a:blip>
                    <a:stretch>
                      <a:fillRect/>
                    </a:stretch>
                  </pic:blipFill>
                  <pic:spPr>
                    <a:xfrm>
                      <a:off x="0" y="0"/>
                      <a:ext cx="1004400" cy="270000"/>
                    </a:xfrm>
                    <a:prstGeom prst="rect">
                      <a:avLst/>
                    </a:prstGeom>
                  </pic:spPr>
                </pic:pic>
              </a:graphicData>
            </a:graphic>
            <wp14:sizeRelH relativeFrom="margin">
              <wp14:pctWidth>0</wp14:pctWidth>
            </wp14:sizeRelH>
            <wp14:sizeRelV relativeFrom="margin">
              <wp14:pctHeight>0</wp14:pctHeight>
            </wp14:sizeRelV>
          </wp:anchor>
        </w:drawing>
      </w:r>
      <w:r>
        <w:t xml:space="preserve">Manual (cada vez que hagas clic en validar) </w:t>
      </w:r>
    </w:p>
    <w:p w14:paraId="5C73AA66" w14:textId="581F37B8" w:rsidR="00B90E2F" w:rsidRDefault="00B90E2F" w:rsidP="00182DD1">
      <w:pPr>
        <w:pStyle w:val="Prrafodelista"/>
        <w:numPr>
          <w:ilvl w:val="1"/>
          <w:numId w:val="15"/>
        </w:numPr>
      </w:pPr>
      <w:r>
        <w:t>Periódico:</w:t>
      </w:r>
    </w:p>
    <w:p w14:paraId="32689F6C" w14:textId="40A96AE8" w:rsidR="00B90E2F" w:rsidRDefault="00434283" w:rsidP="00182DD1">
      <w:pPr>
        <w:pStyle w:val="Prrafodelista"/>
        <w:numPr>
          <w:ilvl w:val="2"/>
          <w:numId w:val="15"/>
        </w:numPr>
      </w:pPr>
      <w:r w:rsidRPr="00B90E2F">
        <w:rPr>
          <w:noProof/>
        </w:rPr>
        <w:drawing>
          <wp:anchor distT="0" distB="0" distL="114300" distR="114300" simplePos="0" relativeHeight="251694080" behindDoc="0" locked="0" layoutInCell="1" allowOverlap="1" wp14:anchorId="114C31E8" wp14:editId="27E2F30C">
            <wp:simplePos x="0" y="0"/>
            <wp:positionH relativeFrom="margin">
              <wp:align>right</wp:align>
            </wp:positionH>
            <wp:positionV relativeFrom="paragraph">
              <wp:posOffset>85210</wp:posOffset>
            </wp:positionV>
            <wp:extent cx="914400" cy="269875"/>
            <wp:effectExtent l="0" t="0" r="0" b="0"/>
            <wp:wrapSquare wrapText="left"/>
            <wp:docPr id="909075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75834" name=""/>
                    <pic:cNvPicPr/>
                  </pic:nvPicPr>
                  <pic:blipFill>
                    <a:blip r:embed="rId52">
                      <a:extLst>
                        <a:ext uri="{28A0092B-C50C-407E-A947-70E740481C1C}">
                          <a14:useLocalDpi xmlns:a14="http://schemas.microsoft.com/office/drawing/2010/main" val="0"/>
                        </a:ext>
                      </a:extLst>
                    </a:blip>
                    <a:stretch>
                      <a:fillRect/>
                    </a:stretch>
                  </pic:blipFill>
                  <pic:spPr>
                    <a:xfrm>
                      <a:off x="0" y="0"/>
                      <a:ext cx="914400" cy="269875"/>
                    </a:xfrm>
                    <a:prstGeom prst="rect">
                      <a:avLst/>
                    </a:prstGeom>
                  </pic:spPr>
                </pic:pic>
              </a:graphicData>
            </a:graphic>
            <wp14:sizeRelV relativeFrom="margin">
              <wp14:pctHeight>0</wp14:pctHeight>
            </wp14:sizeRelV>
          </wp:anchor>
        </w:drawing>
      </w:r>
      <w:r w:rsidR="00B90E2F">
        <w:t>Con todos los sensores presentes al unísono</w:t>
      </w:r>
    </w:p>
    <w:p w14:paraId="4156BB4D" w14:textId="1FE99DF2" w:rsidR="00B90E2F" w:rsidRDefault="00B90E2F" w:rsidP="00182DD1">
      <w:pPr>
        <w:pStyle w:val="Prrafodelista"/>
        <w:numPr>
          <w:ilvl w:val="2"/>
          <w:numId w:val="15"/>
        </w:numPr>
      </w:pPr>
      <w:r>
        <w:t>Con cada sensor a su propio ritmo</w:t>
      </w:r>
    </w:p>
    <w:p w14:paraId="1ED332C1" w14:textId="1DDD5185" w:rsidR="00B90E2F" w:rsidRDefault="00B90E2F" w:rsidP="00182DD1">
      <w:pPr>
        <w:pStyle w:val="Prrafodelista"/>
        <w:numPr>
          <w:ilvl w:val="0"/>
          <w:numId w:val="15"/>
        </w:numPr>
      </w:pPr>
      <w:r>
        <w:t>También podrás poner condiciones bajo las cuales las mediciones arranquen y/o se paren automáticamente. Por ejemplo:</w:t>
      </w:r>
    </w:p>
    <w:p w14:paraId="62BB824E" w14:textId="63B6278A" w:rsidR="00B90E2F" w:rsidRDefault="00B90E2F" w:rsidP="00182DD1">
      <w:pPr>
        <w:pStyle w:val="Prrafodelista"/>
        <w:numPr>
          <w:ilvl w:val="1"/>
          <w:numId w:val="15"/>
        </w:numPr>
      </w:pPr>
      <w:r>
        <w:t xml:space="preserve">Arrancar 10 segundos después de que apreté </w:t>
      </w:r>
      <w:r>
        <w:rPr>
          <w:i/>
          <w:iCs/>
        </w:rPr>
        <w:t>Comenzar</w:t>
      </w:r>
      <w:r>
        <w:t xml:space="preserve"> (muy bueno para TPs en los que no tenés ayuda y no te alcanzan las manos)</w:t>
      </w:r>
    </w:p>
    <w:p w14:paraId="341910A4" w14:textId="5030C8BA" w:rsidR="00B90E2F" w:rsidRDefault="00434283" w:rsidP="00182DD1">
      <w:pPr>
        <w:pStyle w:val="Prrafodelista"/>
        <w:numPr>
          <w:ilvl w:val="1"/>
          <w:numId w:val="15"/>
        </w:numPr>
      </w:pPr>
      <w:r w:rsidRPr="00B90E2F">
        <w:rPr>
          <w:noProof/>
        </w:rPr>
        <w:drawing>
          <wp:anchor distT="0" distB="0" distL="114300" distR="114300" simplePos="0" relativeHeight="251695104" behindDoc="0" locked="0" layoutInCell="1" allowOverlap="1" wp14:anchorId="3CE8DC8C" wp14:editId="4892D020">
            <wp:simplePos x="0" y="0"/>
            <wp:positionH relativeFrom="margin">
              <wp:align>right</wp:align>
            </wp:positionH>
            <wp:positionV relativeFrom="paragraph">
              <wp:posOffset>-733568</wp:posOffset>
            </wp:positionV>
            <wp:extent cx="1378585" cy="1275715"/>
            <wp:effectExtent l="0" t="0" r="0" b="635"/>
            <wp:wrapSquare wrapText="left"/>
            <wp:docPr id="398430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30365"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78585" cy="1275715"/>
                    </a:xfrm>
                    <a:prstGeom prst="rect">
                      <a:avLst/>
                    </a:prstGeom>
                  </pic:spPr>
                </pic:pic>
              </a:graphicData>
            </a:graphic>
            <wp14:sizeRelH relativeFrom="margin">
              <wp14:pctWidth>0</wp14:pctWidth>
            </wp14:sizeRelH>
            <wp14:sizeRelV relativeFrom="margin">
              <wp14:pctHeight>0</wp14:pctHeight>
            </wp14:sizeRelV>
          </wp:anchor>
        </w:drawing>
      </w:r>
      <w:r w:rsidR="00B90E2F">
        <w:t>Arrancar cuando la temperatura haya superado los 60 grados</w:t>
      </w:r>
    </w:p>
    <w:p w14:paraId="623B98C8" w14:textId="530FCC61" w:rsidR="00B90E2F" w:rsidRDefault="00B90E2F" w:rsidP="00182DD1">
      <w:pPr>
        <w:pStyle w:val="Prrafodelista"/>
        <w:numPr>
          <w:ilvl w:val="1"/>
          <w:numId w:val="15"/>
        </w:numPr>
      </w:pPr>
      <w:r>
        <w:t>Frenar cuando la temperatura baje hasta 0 grados</w:t>
      </w:r>
    </w:p>
    <w:p w14:paraId="0A3994FF" w14:textId="599BFC74" w:rsidR="00B90E2F" w:rsidRDefault="00B235EF" w:rsidP="00182DD1">
      <w:pPr>
        <w:pStyle w:val="Prrafodelista"/>
        <w:numPr>
          <w:ilvl w:val="1"/>
          <w:numId w:val="15"/>
        </w:numPr>
      </w:pPr>
      <w:r>
        <w:lastRenderedPageBreak/>
        <w:t>Frenar 90 segundos después de haber arrancado</w:t>
      </w:r>
      <w:r w:rsidR="00B90E2F">
        <w:t>.</w:t>
      </w:r>
    </w:p>
    <w:p w14:paraId="4C9BC724" w14:textId="0BB77456" w:rsidR="00B90E2F" w:rsidRPr="00B90E2F" w:rsidRDefault="00B235EF" w:rsidP="00182DD1">
      <w:pPr>
        <w:pStyle w:val="Prrafodelista"/>
        <w:numPr>
          <w:ilvl w:val="1"/>
          <w:numId w:val="15"/>
        </w:numPr>
      </w:pPr>
      <w:r>
        <w:t>Etc.</w:t>
      </w:r>
    </w:p>
    <w:p w14:paraId="34314A26" w14:textId="2D0C32F7" w:rsidR="00B90E2F" w:rsidRDefault="00434283" w:rsidP="00434283">
      <w:pPr>
        <w:pStyle w:val="Ttulo3"/>
      </w:pPr>
      <w:r>
        <w:t>Creá los cálculos anexos ahora si los vas a precisar el TP</w:t>
      </w:r>
    </w:p>
    <w:p w14:paraId="36DA1ECA" w14:textId="586A680A" w:rsidR="00434283" w:rsidRDefault="00434283" w:rsidP="00434283">
      <w:r>
        <w:t>SPARKvue tiene una calculadora científica un tanto especial. Incluye todo lo que esperás de una calculadora, pero además:</w:t>
      </w:r>
    </w:p>
    <w:p w14:paraId="5C15EE8F" w14:textId="1952238D" w:rsidR="00434283" w:rsidRDefault="00434283" w:rsidP="00182DD1">
      <w:pPr>
        <w:pStyle w:val="Prrafodelista"/>
        <w:numPr>
          <w:ilvl w:val="0"/>
          <w:numId w:val="17"/>
        </w:numPr>
      </w:pPr>
      <w:r>
        <w:t>Puede tomar los valores actuales de las mediciones</w:t>
      </w:r>
    </w:p>
    <w:p w14:paraId="21E459AC" w14:textId="774ABEBA" w:rsidR="00434283" w:rsidRDefault="00434283" w:rsidP="00182DD1">
      <w:pPr>
        <w:pStyle w:val="Prrafodelista"/>
        <w:numPr>
          <w:ilvl w:val="0"/>
          <w:numId w:val="17"/>
        </w:numPr>
      </w:pPr>
      <w:r>
        <w:t>Puede extraer datos estadísticos de un set de medidas y asignarlos a un valor, por ejemplo:</w:t>
      </w:r>
    </w:p>
    <w:p w14:paraId="239FB3DA" w14:textId="4B09BA93" w:rsidR="00434283" w:rsidRDefault="00434283" w:rsidP="00182DD1">
      <w:pPr>
        <w:pStyle w:val="Prrafodelista"/>
        <w:numPr>
          <w:ilvl w:val="1"/>
          <w:numId w:val="17"/>
        </w:numPr>
      </w:pPr>
      <w:r>
        <w:t>El mínimo que se obtuvo</w:t>
      </w:r>
    </w:p>
    <w:p w14:paraId="017EF5D3" w14:textId="6269560D" w:rsidR="00434283" w:rsidRDefault="00434283" w:rsidP="00182DD1">
      <w:pPr>
        <w:pStyle w:val="Prrafodelista"/>
        <w:numPr>
          <w:ilvl w:val="1"/>
          <w:numId w:val="17"/>
        </w:numPr>
      </w:pPr>
      <w:r>
        <w:t>El máximo</w:t>
      </w:r>
    </w:p>
    <w:p w14:paraId="6BD65BC4" w14:textId="110102E1" w:rsidR="00690C3B" w:rsidRDefault="00690C3B" w:rsidP="00182DD1">
      <w:pPr>
        <w:pStyle w:val="Prrafodelista"/>
        <w:numPr>
          <w:ilvl w:val="1"/>
          <w:numId w:val="17"/>
        </w:numPr>
      </w:pPr>
      <w:r>
        <w:t>La cantidad de muestras</w:t>
      </w:r>
    </w:p>
    <w:p w14:paraId="5647991C" w14:textId="2485762C" w:rsidR="00434283" w:rsidRDefault="00434283" w:rsidP="00182DD1">
      <w:pPr>
        <w:pStyle w:val="Prrafodelista"/>
        <w:numPr>
          <w:ilvl w:val="1"/>
          <w:numId w:val="17"/>
        </w:numPr>
      </w:pPr>
      <w:r>
        <w:t>El primer valor que se observó</w:t>
      </w:r>
    </w:p>
    <w:p w14:paraId="10C51C07" w14:textId="36575DA7" w:rsidR="00434283" w:rsidRDefault="00690C3B" w:rsidP="00182DD1">
      <w:pPr>
        <w:pStyle w:val="Prrafodelista"/>
        <w:numPr>
          <w:ilvl w:val="1"/>
          <w:numId w:val="17"/>
        </w:numPr>
      </w:pPr>
      <w:r>
        <w:t>La desviación estándar</w:t>
      </w:r>
    </w:p>
    <w:p w14:paraId="211697EC" w14:textId="3E1CD290" w:rsidR="00690C3B" w:rsidRDefault="00690C3B" w:rsidP="00182DD1">
      <w:pPr>
        <w:pStyle w:val="Prrafodelista"/>
        <w:numPr>
          <w:ilvl w:val="1"/>
          <w:numId w:val="17"/>
        </w:numPr>
      </w:pPr>
      <w:r>
        <w:t>La media</w:t>
      </w:r>
    </w:p>
    <w:p w14:paraId="4E25EFBC" w14:textId="37D4849C" w:rsidR="00690C3B" w:rsidRDefault="00690C3B" w:rsidP="00182DD1">
      <w:pPr>
        <w:pStyle w:val="Prrafodelista"/>
        <w:numPr>
          <w:ilvl w:val="1"/>
          <w:numId w:val="17"/>
        </w:numPr>
      </w:pPr>
      <w:r>
        <w:t>La sumatoria</w:t>
      </w:r>
    </w:p>
    <w:p w14:paraId="0CC28575" w14:textId="64A0BAED" w:rsidR="00690C3B" w:rsidRDefault="00690C3B" w:rsidP="00182DD1">
      <w:pPr>
        <w:pStyle w:val="Prrafodelista"/>
        <w:numPr>
          <w:ilvl w:val="0"/>
          <w:numId w:val="17"/>
        </w:numPr>
      </w:pPr>
      <w:r>
        <w:t>Puede hacer cálculos con valores históricos completos o próximos temporalmente a la medida, por ejemplo:</w:t>
      </w:r>
    </w:p>
    <w:p w14:paraId="20671E90" w14:textId="0446246B" w:rsidR="00690C3B" w:rsidRDefault="00690C3B" w:rsidP="00182DD1">
      <w:pPr>
        <w:pStyle w:val="Prrafodelista"/>
        <w:numPr>
          <w:ilvl w:val="1"/>
          <w:numId w:val="17"/>
        </w:numPr>
      </w:pPr>
      <w:r>
        <w:t>Integral</w:t>
      </w:r>
    </w:p>
    <w:p w14:paraId="366C6B46" w14:textId="4B8FC89C" w:rsidR="00690C3B" w:rsidRDefault="00690C3B" w:rsidP="00182DD1">
      <w:pPr>
        <w:pStyle w:val="Prrafodelista"/>
        <w:numPr>
          <w:ilvl w:val="1"/>
          <w:numId w:val="17"/>
        </w:numPr>
      </w:pPr>
      <w:r>
        <w:t>Derivada</w:t>
      </w:r>
    </w:p>
    <w:p w14:paraId="095D99AE" w14:textId="799504F2" w:rsidR="00690C3B" w:rsidRDefault="00690C3B" w:rsidP="00182DD1">
      <w:pPr>
        <w:pStyle w:val="Prrafodelista"/>
        <w:numPr>
          <w:ilvl w:val="1"/>
          <w:numId w:val="17"/>
        </w:numPr>
      </w:pPr>
      <w:r>
        <w:t>Promedio móvil de N puntos (N siempre será impar, y el valor se asignará al tiempo del punto del medio del set)</w:t>
      </w:r>
    </w:p>
    <w:p w14:paraId="35265158" w14:textId="46028C5C" w:rsidR="00690C3B" w:rsidRDefault="00690C3B" w:rsidP="00182DD1">
      <w:pPr>
        <w:pStyle w:val="Prrafodelista"/>
        <w:numPr>
          <w:ilvl w:val="0"/>
          <w:numId w:val="17"/>
        </w:numPr>
      </w:pPr>
      <w:r>
        <w:t xml:space="preserve">Pero también ofrece otros cálculos más </w:t>
      </w:r>
      <w:r>
        <w:rPr>
          <w:i/>
          <w:iCs/>
        </w:rPr>
        <w:t>esotéricos:</w:t>
      </w:r>
    </w:p>
    <w:p w14:paraId="4111B382" w14:textId="3E1ED2FC" w:rsidR="00690C3B" w:rsidRDefault="00690C3B" w:rsidP="00182DD1">
      <w:pPr>
        <w:pStyle w:val="Prrafodelista"/>
        <w:numPr>
          <w:ilvl w:val="1"/>
          <w:numId w:val="17"/>
        </w:numPr>
      </w:pPr>
      <w:r>
        <w:t>El período y la amplitud si las mediciones siguen un ciclo</w:t>
      </w:r>
    </w:p>
    <w:p w14:paraId="58AD8BD5" w14:textId="54C34CDA" w:rsidR="00690C3B" w:rsidRDefault="00690C3B" w:rsidP="00182DD1">
      <w:pPr>
        <w:pStyle w:val="Prrafodelista"/>
        <w:numPr>
          <w:ilvl w:val="1"/>
          <w:numId w:val="17"/>
        </w:numPr>
      </w:pPr>
      <w:r>
        <w:t>Un filtro que saque de la faz de la tierra las medidas que no estuvieron dentro de un rango definido</w:t>
      </w:r>
    </w:p>
    <w:p w14:paraId="2DF31A7E" w14:textId="1D6FBE4F" w:rsidR="00690C3B" w:rsidRDefault="00690C3B" w:rsidP="00182DD1">
      <w:pPr>
        <w:pStyle w:val="Prrafodelista"/>
        <w:numPr>
          <w:ilvl w:val="1"/>
          <w:numId w:val="17"/>
        </w:numPr>
      </w:pPr>
      <w:r>
        <w:t>Un valor al azar</w:t>
      </w:r>
    </w:p>
    <w:p w14:paraId="77420B95" w14:textId="621465A5" w:rsidR="00690C3B" w:rsidRDefault="00690C3B" w:rsidP="00182DD1">
      <w:pPr>
        <w:pStyle w:val="Prrafodelista"/>
        <w:numPr>
          <w:ilvl w:val="1"/>
          <w:numId w:val="17"/>
        </w:numPr>
      </w:pPr>
      <w:r>
        <w:t>El promedio de pares consecutivos de medidas (el tiempo se asigna también a la mitad de camino entre ambas)</w:t>
      </w:r>
    </w:p>
    <w:p w14:paraId="53BB4677" w14:textId="77777777" w:rsidR="004F0911" w:rsidRDefault="004F0911" w:rsidP="00182DD1">
      <w:pPr>
        <w:pStyle w:val="Prrafodelista"/>
        <w:numPr>
          <w:ilvl w:val="0"/>
          <w:numId w:val="17"/>
        </w:numPr>
      </w:pPr>
      <w:r>
        <w:t xml:space="preserve">Te damos un par de ejemplos de cálculos </w:t>
      </w:r>
      <w:r w:rsidR="00690C3B">
        <w:t>úti</w:t>
      </w:r>
      <w:r>
        <w:t>les que se precisan a menudo:</w:t>
      </w:r>
    </w:p>
    <w:p w14:paraId="53EA4CB1" w14:textId="3871D49C" w:rsidR="004F0911" w:rsidRPr="00434283" w:rsidRDefault="004F0911" w:rsidP="004F0911">
      <w:pPr>
        <w:jc w:val="center"/>
      </w:pPr>
      <w:r w:rsidRPr="004F0911">
        <w:rPr>
          <w:noProof/>
        </w:rPr>
        <w:drawing>
          <wp:inline distT="0" distB="0" distL="0" distR="0" wp14:anchorId="01F636B9" wp14:editId="5F66A928">
            <wp:extent cx="4382895" cy="979542"/>
            <wp:effectExtent l="0" t="0" r="0" b="0"/>
            <wp:docPr id="946148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48902" name=""/>
                    <pic:cNvPicPr/>
                  </pic:nvPicPr>
                  <pic:blipFill>
                    <a:blip r:embed="rId54"/>
                    <a:stretch>
                      <a:fillRect/>
                    </a:stretch>
                  </pic:blipFill>
                  <pic:spPr>
                    <a:xfrm>
                      <a:off x="0" y="0"/>
                      <a:ext cx="4398969" cy="983134"/>
                    </a:xfrm>
                    <a:prstGeom prst="rect">
                      <a:avLst/>
                    </a:prstGeom>
                  </pic:spPr>
                </pic:pic>
              </a:graphicData>
            </a:graphic>
          </wp:inline>
        </w:drawing>
      </w:r>
    </w:p>
    <w:p w14:paraId="0C2BC2BD" w14:textId="77777777" w:rsidR="004F0911" w:rsidRDefault="004F0911" w:rsidP="00182DD1">
      <w:pPr>
        <w:pStyle w:val="Prrafodelista"/>
        <w:numPr>
          <w:ilvl w:val="1"/>
          <w:numId w:val="17"/>
        </w:numPr>
      </w:pPr>
      <w:r>
        <w:t>El primer cálculo crea un promedio móvil que:</w:t>
      </w:r>
    </w:p>
    <w:p w14:paraId="5885FD8B" w14:textId="77777777" w:rsidR="0010097A" w:rsidRDefault="004F0911" w:rsidP="00182DD1">
      <w:pPr>
        <w:pStyle w:val="Prrafodelista"/>
        <w:numPr>
          <w:ilvl w:val="2"/>
          <w:numId w:val="17"/>
        </w:numPr>
      </w:pPr>
      <w:r>
        <w:t>Aprovecha la naturaleza aleatoria del ruido que se superpone a las mediciones, para conseguir resoluciones más pequeñas que el salto del conversor analógico/digital del sensor =&gt; se aumenta la cantidad de bits de la conversión</w:t>
      </w:r>
      <w:r w:rsidR="0010097A">
        <w:t xml:space="preserve"> a costa de la velocidad de respuesta</w:t>
      </w:r>
    </w:p>
    <w:p w14:paraId="22B4E3D3" w14:textId="0F393D1A" w:rsidR="004F0911" w:rsidRDefault="0010097A" w:rsidP="00182DD1">
      <w:pPr>
        <w:pStyle w:val="Prrafodelista"/>
        <w:numPr>
          <w:ilvl w:val="2"/>
          <w:numId w:val="17"/>
        </w:numPr>
      </w:pPr>
      <w:r>
        <w:t>Suaviza mediciones inherentemente ruidosas (p. ej. de velocidades tomadas con sensores ultrasónicos, fuerzas pequeñas medidas en entornos que vibran, etc)</w:t>
      </w:r>
    </w:p>
    <w:p w14:paraId="219B9712" w14:textId="2A99D8D9" w:rsidR="0010097A" w:rsidRDefault="0010097A" w:rsidP="00182DD1">
      <w:pPr>
        <w:pStyle w:val="Prrafodelista"/>
        <w:numPr>
          <w:ilvl w:val="1"/>
          <w:numId w:val="17"/>
        </w:numPr>
      </w:pPr>
      <w:r>
        <w:lastRenderedPageBreak/>
        <w:t xml:space="preserve">El segundo cálculo muestra en una escala apropiada las variaciones. Esto es especialmente útil para estudiar cambios pequeños de magnitudes con valores </w:t>
      </w:r>
      <w:r>
        <w:rPr>
          <w:i/>
          <w:iCs/>
        </w:rPr>
        <w:t>estáticos</w:t>
      </w:r>
      <w:r>
        <w:t xml:space="preserve"> grandes.</w:t>
      </w:r>
    </w:p>
    <w:p w14:paraId="28AE55CB" w14:textId="53F3ECAF" w:rsidR="00B90E2F" w:rsidRDefault="0010097A" w:rsidP="00182DD1">
      <w:pPr>
        <w:pStyle w:val="Prrafodelista"/>
        <w:numPr>
          <w:ilvl w:val="0"/>
          <w:numId w:val="17"/>
        </w:numPr>
      </w:pPr>
      <w:r>
        <w:t>Los cálculos anteriores producen este tipo de resultados:</w:t>
      </w:r>
    </w:p>
    <w:p w14:paraId="51B6B55E" w14:textId="03A2B1C0" w:rsidR="004F0911" w:rsidRDefault="0010097A" w:rsidP="0010097A">
      <w:pPr>
        <w:jc w:val="center"/>
      </w:pPr>
      <w:r w:rsidRPr="0010097A">
        <w:rPr>
          <w:noProof/>
        </w:rPr>
        <w:drawing>
          <wp:inline distT="0" distB="0" distL="0" distR="0" wp14:anchorId="1389B3F2" wp14:editId="52FB08C4">
            <wp:extent cx="5613627" cy="3556283"/>
            <wp:effectExtent l="0" t="0" r="6350" b="6350"/>
            <wp:docPr id="940435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35218" name=""/>
                    <pic:cNvPicPr/>
                  </pic:nvPicPr>
                  <pic:blipFill>
                    <a:blip r:embed="rId55"/>
                    <a:stretch>
                      <a:fillRect/>
                    </a:stretch>
                  </pic:blipFill>
                  <pic:spPr>
                    <a:xfrm>
                      <a:off x="0" y="0"/>
                      <a:ext cx="5620845" cy="3560855"/>
                    </a:xfrm>
                    <a:prstGeom prst="rect">
                      <a:avLst/>
                    </a:prstGeom>
                  </pic:spPr>
                </pic:pic>
              </a:graphicData>
            </a:graphic>
          </wp:inline>
        </w:drawing>
      </w:r>
    </w:p>
    <w:p w14:paraId="4D6B1FE8" w14:textId="64B7622E" w:rsidR="00B90E2F" w:rsidRDefault="00B90E2F" w:rsidP="00B90E2F"/>
    <w:p w14:paraId="64014045" w14:textId="77777777" w:rsidR="00FC13D6" w:rsidRDefault="00FC13D6" w:rsidP="00B90E2F">
      <w:r>
        <w:t xml:space="preserve">Los resultados producidos por la calculadora del SPARKvue se comportan, a todos los fines, como las mediciones genuinamente tomadas por el hardware. Se pueden usar inclusive como alimento para otros cálculos, por ejemplo: </w:t>
      </w:r>
    </w:p>
    <w:p w14:paraId="10372CC0" w14:textId="0CBDAF78" w:rsidR="00B90E2F" w:rsidRPr="00433237" w:rsidRDefault="00FC13D6" w:rsidP="00433237">
      <w:pPr>
        <w:jc w:val="center"/>
        <w:rPr>
          <w:i/>
          <w:iCs/>
        </w:rPr>
      </w:pPr>
      <w:r w:rsidRPr="00433237">
        <w:rPr>
          <w:i/>
          <w:iCs/>
        </w:rPr>
        <w:t>p = m v</w:t>
      </w:r>
    </w:p>
    <w:p w14:paraId="38264B4E" w14:textId="303F911B" w:rsidR="00433237" w:rsidRDefault="00433237" w:rsidP="00433237">
      <w:pPr>
        <w:jc w:val="center"/>
      </w:pPr>
      <w:r>
        <w:t>y</w:t>
      </w:r>
    </w:p>
    <w:p w14:paraId="7070A528" w14:textId="104AF1F3" w:rsidR="00433237" w:rsidRDefault="00433237" w:rsidP="00433237">
      <w:pPr>
        <w:jc w:val="center"/>
        <w:rPr>
          <w:i/>
          <w:iCs/>
        </w:rPr>
      </w:pPr>
      <w:r w:rsidRPr="00433237">
        <w:rPr>
          <w:i/>
          <w:iCs/>
        </w:rPr>
        <w:t>deltaP = p – primer(P)</w:t>
      </w:r>
    </w:p>
    <w:p w14:paraId="364F860D" w14:textId="6E86396D" w:rsidR="00433237" w:rsidRDefault="00A64987" w:rsidP="00A64987">
      <w:pPr>
        <w:pStyle w:val="Ttulo3"/>
      </w:pPr>
      <w:r>
        <w:t>Si te hace falta, ajustá las propiedades de los datos</w:t>
      </w:r>
    </w:p>
    <w:p w14:paraId="311803C7" w14:textId="50C2F720" w:rsidR="00A64987" w:rsidRDefault="00A64987" w:rsidP="00A64987">
      <w:r>
        <w:t>Si querés cambiar la cantidad de decimales de displays y tablas, los colores, etc:</w:t>
      </w:r>
    </w:p>
    <w:p w14:paraId="52AAACFE" w14:textId="647C479F" w:rsidR="00A64987" w:rsidRDefault="00A64987" w:rsidP="00182DD1">
      <w:pPr>
        <w:pStyle w:val="Prrafodelista"/>
        <w:numPr>
          <w:ilvl w:val="0"/>
          <w:numId w:val="17"/>
        </w:numPr>
      </w:pPr>
      <w:r w:rsidRPr="00A64987">
        <w:rPr>
          <w:noProof/>
        </w:rPr>
        <w:drawing>
          <wp:anchor distT="0" distB="0" distL="114300" distR="114300" simplePos="0" relativeHeight="251697152" behindDoc="0" locked="0" layoutInCell="1" allowOverlap="1" wp14:anchorId="0960866E" wp14:editId="1FA3F357">
            <wp:simplePos x="0" y="0"/>
            <wp:positionH relativeFrom="margin">
              <wp:posOffset>1513816</wp:posOffset>
            </wp:positionH>
            <wp:positionV relativeFrom="paragraph">
              <wp:posOffset>97934</wp:posOffset>
            </wp:positionV>
            <wp:extent cx="1926000" cy="360000"/>
            <wp:effectExtent l="0" t="0" r="0" b="2540"/>
            <wp:wrapSquare wrapText="left"/>
            <wp:docPr id="397478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78631" name=""/>
                    <pic:cNvPicPr/>
                  </pic:nvPicPr>
                  <pic:blipFill>
                    <a:blip r:embed="rId56">
                      <a:extLst>
                        <a:ext uri="{28A0092B-C50C-407E-A947-70E740481C1C}">
                          <a14:useLocalDpi xmlns:a14="http://schemas.microsoft.com/office/drawing/2010/main" val="0"/>
                        </a:ext>
                      </a:extLst>
                    </a:blip>
                    <a:stretch>
                      <a:fillRect/>
                    </a:stretch>
                  </pic:blipFill>
                  <pic:spPr>
                    <a:xfrm>
                      <a:off x="0" y="0"/>
                      <a:ext cx="1926000" cy="360000"/>
                    </a:xfrm>
                    <a:prstGeom prst="rect">
                      <a:avLst/>
                    </a:prstGeom>
                  </pic:spPr>
                </pic:pic>
              </a:graphicData>
            </a:graphic>
            <wp14:sizeRelH relativeFrom="margin">
              <wp14:pctWidth>0</wp14:pctWidth>
            </wp14:sizeRelH>
            <wp14:sizeRelV relativeFrom="margin">
              <wp14:pctHeight>0</wp14:pctHeight>
            </wp14:sizeRelV>
          </wp:anchor>
        </w:drawing>
      </w:r>
      <w:r>
        <w:t xml:space="preserve">Entrá a </w:t>
      </w:r>
      <w:r w:rsidRPr="00A64987">
        <w:rPr>
          <w:noProof/>
        </w:rPr>
        <w:drawing>
          <wp:inline distT="0" distB="0" distL="0" distR="0" wp14:anchorId="1DAEDA89" wp14:editId="19EE44B5">
            <wp:extent cx="448574" cy="376482"/>
            <wp:effectExtent l="0" t="0" r="8890" b="5080"/>
            <wp:docPr id="314815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5256" name=""/>
                    <pic:cNvPicPr/>
                  </pic:nvPicPr>
                  <pic:blipFill>
                    <a:blip r:embed="rId57"/>
                    <a:stretch>
                      <a:fillRect/>
                    </a:stretch>
                  </pic:blipFill>
                  <pic:spPr>
                    <a:xfrm>
                      <a:off x="0" y="0"/>
                      <a:ext cx="451217" cy="378700"/>
                    </a:xfrm>
                    <a:prstGeom prst="rect">
                      <a:avLst/>
                    </a:prstGeom>
                  </pic:spPr>
                </pic:pic>
              </a:graphicData>
            </a:graphic>
          </wp:inline>
        </w:drawing>
      </w:r>
      <w:r>
        <w:t xml:space="preserve"> </w:t>
      </w:r>
    </w:p>
    <w:p w14:paraId="5055732A" w14:textId="763D521D" w:rsidR="00FC13D6" w:rsidRDefault="00A64987" w:rsidP="00182DD1">
      <w:pPr>
        <w:pStyle w:val="Prrafodelista"/>
        <w:numPr>
          <w:ilvl w:val="0"/>
          <w:numId w:val="17"/>
        </w:numPr>
      </w:pPr>
      <w:r>
        <w:t>Elegí la medida o el cálculo en cuestión y cambiale los parámetros:</w:t>
      </w:r>
    </w:p>
    <w:p w14:paraId="69936DC4" w14:textId="063E6112" w:rsidR="00A64987" w:rsidRDefault="00A64987" w:rsidP="00A64987">
      <w:pPr>
        <w:jc w:val="center"/>
      </w:pPr>
      <w:r w:rsidRPr="00A64987">
        <w:rPr>
          <w:noProof/>
        </w:rPr>
        <w:drawing>
          <wp:inline distT="0" distB="0" distL="0" distR="0" wp14:anchorId="221E97DB" wp14:editId="49ACD83A">
            <wp:extent cx="2399941" cy="1414732"/>
            <wp:effectExtent l="0" t="0" r="635" b="0"/>
            <wp:docPr id="12520909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90997" name=""/>
                    <pic:cNvPicPr/>
                  </pic:nvPicPr>
                  <pic:blipFill>
                    <a:blip r:embed="rId58"/>
                    <a:stretch>
                      <a:fillRect/>
                    </a:stretch>
                  </pic:blipFill>
                  <pic:spPr>
                    <a:xfrm>
                      <a:off x="0" y="0"/>
                      <a:ext cx="2407734" cy="1419326"/>
                    </a:xfrm>
                    <a:prstGeom prst="rect">
                      <a:avLst/>
                    </a:prstGeom>
                  </pic:spPr>
                </pic:pic>
              </a:graphicData>
            </a:graphic>
          </wp:inline>
        </w:drawing>
      </w:r>
    </w:p>
    <w:p w14:paraId="6E70C6A4" w14:textId="2CADE35E" w:rsidR="00B90E2F" w:rsidRDefault="004C59E7" w:rsidP="004C59E7">
      <w:pPr>
        <w:pStyle w:val="Ttulo2"/>
      </w:pPr>
      <w:r>
        <w:lastRenderedPageBreak/>
        <w:t>Si te hace falta, creá datos que puedas cargar manualmente</w:t>
      </w:r>
    </w:p>
    <w:p w14:paraId="4451D811" w14:textId="57A16219" w:rsidR="004C59E7" w:rsidRDefault="004C59E7" w:rsidP="00182DD1">
      <w:pPr>
        <w:pStyle w:val="Prrafodelista"/>
        <w:numPr>
          <w:ilvl w:val="0"/>
          <w:numId w:val="18"/>
        </w:numPr>
        <w:spacing w:after="120"/>
        <w:ind w:left="714" w:hanging="357"/>
      </w:pPr>
      <w:r>
        <w:t>Si querés registrar la temperatura en varios lugares y querés escribir directamente sus nombres en una tabla, o si tenés que combinar una medida que te da un sensor (por ejemplo: una presión o una fuerza de empuque) con otra que tomás con tus ojos (por ejemplo el volumen del aire en una jeringa o la profundidad a la que sumergiste un cuerpo en el agua) este tipo de entradas te va resultar indispensable:</w:t>
      </w:r>
    </w:p>
    <w:p w14:paraId="7B1EB3A4" w14:textId="480C6875" w:rsidR="004C59E7" w:rsidRDefault="001F61A5" w:rsidP="004C3D70">
      <w:pPr>
        <w:spacing w:after="240"/>
        <w:jc w:val="center"/>
      </w:pPr>
      <w:r w:rsidRPr="001F61A5">
        <w:rPr>
          <w:noProof/>
        </w:rPr>
        <w:drawing>
          <wp:inline distT="0" distB="0" distL="0" distR="0" wp14:anchorId="1F1035E2" wp14:editId="48F79E0A">
            <wp:extent cx="5096042" cy="993584"/>
            <wp:effectExtent l="0" t="0" r="0" b="0"/>
            <wp:docPr id="1186427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27652" name=""/>
                    <pic:cNvPicPr/>
                  </pic:nvPicPr>
                  <pic:blipFill>
                    <a:blip r:embed="rId59"/>
                    <a:stretch>
                      <a:fillRect/>
                    </a:stretch>
                  </pic:blipFill>
                  <pic:spPr>
                    <a:xfrm>
                      <a:off x="0" y="0"/>
                      <a:ext cx="5110825" cy="996466"/>
                    </a:xfrm>
                    <a:prstGeom prst="rect">
                      <a:avLst/>
                    </a:prstGeom>
                  </pic:spPr>
                </pic:pic>
              </a:graphicData>
            </a:graphic>
          </wp:inline>
        </w:drawing>
      </w:r>
    </w:p>
    <w:p w14:paraId="0B0FA87B" w14:textId="63AFC289" w:rsidR="001F61A5" w:rsidRDefault="001F61A5" w:rsidP="004C3D70">
      <w:pPr>
        <w:spacing w:after="240"/>
        <w:jc w:val="center"/>
      </w:pPr>
      <w:r w:rsidRPr="001F61A5">
        <w:rPr>
          <w:noProof/>
        </w:rPr>
        <w:drawing>
          <wp:inline distT="0" distB="0" distL="0" distR="0" wp14:anchorId="68C6DE9B" wp14:editId="7C7ECC38">
            <wp:extent cx="3244260" cy="2097502"/>
            <wp:effectExtent l="0" t="0" r="0" b="0"/>
            <wp:docPr id="1150814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14106" name=""/>
                    <pic:cNvPicPr/>
                  </pic:nvPicPr>
                  <pic:blipFill>
                    <a:blip r:embed="rId60"/>
                    <a:stretch>
                      <a:fillRect/>
                    </a:stretch>
                  </pic:blipFill>
                  <pic:spPr>
                    <a:xfrm>
                      <a:off x="0" y="0"/>
                      <a:ext cx="3258571" cy="2106754"/>
                    </a:xfrm>
                    <a:prstGeom prst="rect">
                      <a:avLst/>
                    </a:prstGeom>
                  </pic:spPr>
                </pic:pic>
              </a:graphicData>
            </a:graphic>
          </wp:inline>
        </w:drawing>
      </w:r>
    </w:p>
    <w:p w14:paraId="475FD464" w14:textId="0B04FECA" w:rsidR="001F61A5" w:rsidRPr="004C59E7" w:rsidRDefault="001F61A5" w:rsidP="004C3D70">
      <w:pPr>
        <w:spacing w:after="240"/>
        <w:jc w:val="center"/>
      </w:pPr>
      <w:r w:rsidRPr="001F61A5">
        <w:rPr>
          <w:noProof/>
        </w:rPr>
        <w:drawing>
          <wp:inline distT="0" distB="0" distL="0" distR="0" wp14:anchorId="59AF3617" wp14:editId="6885FD49">
            <wp:extent cx="4522579" cy="1509623"/>
            <wp:effectExtent l="0" t="0" r="0" b="0"/>
            <wp:docPr id="1617164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64418" name=""/>
                    <pic:cNvPicPr/>
                  </pic:nvPicPr>
                  <pic:blipFill>
                    <a:blip r:embed="rId61"/>
                    <a:stretch>
                      <a:fillRect/>
                    </a:stretch>
                  </pic:blipFill>
                  <pic:spPr>
                    <a:xfrm>
                      <a:off x="0" y="0"/>
                      <a:ext cx="4552856" cy="1519730"/>
                    </a:xfrm>
                    <a:prstGeom prst="rect">
                      <a:avLst/>
                    </a:prstGeom>
                  </pic:spPr>
                </pic:pic>
              </a:graphicData>
            </a:graphic>
          </wp:inline>
        </w:drawing>
      </w:r>
    </w:p>
    <w:p w14:paraId="293CD72A" w14:textId="3C5F117E" w:rsidR="00E23EB9" w:rsidRDefault="001F61A5" w:rsidP="00E23EB9">
      <w:pPr>
        <w:spacing w:after="120"/>
        <w:jc w:val="center"/>
      </w:pPr>
      <w:r>
        <w:t>Después podrás usar esos datos para presentaciones como esta y otras:</w:t>
      </w:r>
    </w:p>
    <w:p w14:paraId="1E4C2133" w14:textId="33851D10" w:rsidR="001F61A5" w:rsidRDefault="001F61A5" w:rsidP="00E23EB9">
      <w:pPr>
        <w:spacing w:after="120"/>
        <w:jc w:val="center"/>
      </w:pPr>
      <w:r w:rsidRPr="001F61A5">
        <w:rPr>
          <w:noProof/>
        </w:rPr>
        <w:drawing>
          <wp:inline distT="0" distB="0" distL="0" distR="0" wp14:anchorId="14B8D039" wp14:editId="7481B3A5">
            <wp:extent cx="3290960" cy="2078966"/>
            <wp:effectExtent l="0" t="0" r="5080" b="0"/>
            <wp:docPr id="1490727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27891" name=""/>
                    <pic:cNvPicPr/>
                  </pic:nvPicPr>
                  <pic:blipFill>
                    <a:blip r:embed="rId62"/>
                    <a:stretch>
                      <a:fillRect/>
                    </a:stretch>
                  </pic:blipFill>
                  <pic:spPr>
                    <a:xfrm>
                      <a:off x="0" y="0"/>
                      <a:ext cx="3299539" cy="2084386"/>
                    </a:xfrm>
                    <a:prstGeom prst="rect">
                      <a:avLst/>
                    </a:prstGeom>
                  </pic:spPr>
                </pic:pic>
              </a:graphicData>
            </a:graphic>
          </wp:inline>
        </w:drawing>
      </w:r>
    </w:p>
    <w:p w14:paraId="71D6F1AA" w14:textId="5E01FF04" w:rsidR="004C3D70" w:rsidRDefault="004C3D70">
      <w:pPr>
        <w:tabs>
          <w:tab w:val="clear" w:pos="9979"/>
        </w:tabs>
        <w:spacing w:before="0" w:after="160" w:line="259" w:lineRule="auto"/>
        <w:jc w:val="left"/>
      </w:pPr>
      <w:r>
        <w:br w:type="page"/>
      </w:r>
    </w:p>
    <w:p w14:paraId="7AF4A97B" w14:textId="0CF2913E" w:rsidR="004C3D70" w:rsidRDefault="004C3D70" w:rsidP="001935D1">
      <w:pPr>
        <w:pStyle w:val="Ttulo3"/>
      </w:pPr>
      <w:r>
        <w:lastRenderedPageBreak/>
        <w:t>¡Y listo! O casi…</w:t>
      </w:r>
    </w:p>
    <w:p w14:paraId="69B5ED46" w14:textId="4C1BEDCF" w:rsidR="004C3D70" w:rsidRDefault="004C3D70" w:rsidP="00182DD1">
      <w:pPr>
        <w:pStyle w:val="Prrafodelista"/>
        <w:numPr>
          <w:ilvl w:val="0"/>
          <w:numId w:val="18"/>
        </w:numPr>
      </w:pPr>
      <w:r>
        <w:t xml:space="preserve">Si querés tomar tus mediciones ya mismo, podrás darle clic a </w:t>
      </w:r>
      <w:r>
        <w:rPr>
          <w:i/>
          <w:iCs/>
        </w:rPr>
        <w:t>Comenzar</w:t>
      </w:r>
      <w:r>
        <w:t xml:space="preserve"> y seguir la rutina que vimos en la primera parte.</w:t>
      </w:r>
    </w:p>
    <w:p w14:paraId="30CA8020" w14:textId="11B52466" w:rsidR="004C3D70" w:rsidRDefault="004C3D70" w:rsidP="00182DD1">
      <w:pPr>
        <w:pStyle w:val="Prrafodelista"/>
        <w:numPr>
          <w:ilvl w:val="0"/>
          <w:numId w:val="18"/>
        </w:numPr>
      </w:pPr>
      <w:r>
        <w:t>Pero también es posible que quieras tomar mediciones en lugares alejados de tu PC, o por períodos que son muy largos para dejar esclavizad tu PC, prendida dìa y noche, cruzando los dedos para que no haya un corte en el suministro eléctrico.</w:t>
      </w:r>
    </w:p>
    <w:p w14:paraId="0E3382A1" w14:textId="0CFE08C8" w:rsidR="001935D1" w:rsidRDefault="001935D1" w:rsidP="001935D1">
      <w:pPr>
        <w:pStyle w:val="Ttulo3"/>
      </w:pPr>
      <w:r>
        <w:t xml:space="preserve">Mediciones </w:t>
      </w:r>
      <w:r w:rsidRPr="001935D1">
        <w:t>remotas</w:t>
      </w:r>
      <w:r>
        <w:t xml:space="preserve"> autónomas</w:t>
      </w:r>
    </w:p>
    <w:p w14:paraId="2E9B402F" w14:textId="703881E4" w:rsidR="001935D1" w:rsidRDefault="001935D1" w:rsidP="00182DD1">
      <w:pPr>
        <w:pStyle w:val="Prrafodelista"/>
        <w:numPr>
          <w:ilvl w:val="0"/>
          <w:numId w:val="20"/>
        </w:numPr>
      </w:pPr>
      <w:r>
        <w:t>Muchos de los sensores de las series PS-32 y PS-42 de PASCO incluyen un banco de memoria que les permite:</w:t>
      </w:r>
    </w:p>
    <w:p w14:paraId="0EE20495" w14:textId="6D4E4A0B" w:rsidR="001935D1" w:rsidRDefault="001935D1" w:rsidP="00182DD1">
      <w:pPr>
        <w:pStyle w:val="Prrafodelista"/>
        <w:numPr>
          <w:ilvl w:val="0"/>
          <w:numId w:val="19"/>
        </w:numPr>
      </w:pPr>
      <w:r>
        <w:t>Configurarse desde SPARKvue</w:t>
      </w:r>
    </w:p>
    <w:p w14:paraId="7044A85C" w14:textId="62815133" w:rsidR="001935D1" w:rsidRDefault="001935D1" w:rsidP="00182DD1">
      <w:pPr>
        <w:pStyle w:val="Prrafodelista"/>
        <w:numPr>
          <w:ilvl w:val="0"/>
          <w:numId w:val="19"/>
        </w:numPr>
      </w:pPr>
      <w:r>
        <w:t>Despertarse con el comando adecuado</w:t>
      </w:r>
    </w:p>
    <w:p w14:paraId="3FFA3441" w14:textId="65751F6B" w:rsidR="001935D1" w:rsidRDefault="001935D1" w:rsidP="00182DD1">
      <w:pPr>
        <w:pStyle w:val="Prrafodelista"/>
        <w:numPr>
          <w:ilvl w:val="0"/>
          <w:numId w:val="19"/>
        </w:numPr>
      </w:pPr>
      <w:r>
        <w:t>Volver a dormir.</w:t>
      </w:r>
    </w:p>
    <w:p w14:paraId="0188D798" w14:textId="25983489" w:rsidR="001935D1" w:rsidRDefault="001935D1" w:rsidP="00182DD1">
      <w:pPr>
        <w:pStyle w:val="Prrafodelista"/>
        <w:numPr>
          <w:ilvl w:val="0"/>
          <w:numId w:val="19"/>
        </w:numPr>
      </w:pPr>
      <w:r>
        <w:t>Devolver las mediciones a SPARKvue en uno o más lotes cuando recupera el acceso a un dispositivo de contorl (PC, teléfono o tablet)</w:t>
      </w:r>
    </w:p>
    <w:p w14:paraId="085C8F2A" w14:textId="19C8527B" w:rsidR="001935D1" w:rsidRDefault="001935D1" w:rsidP="00182DD1">
      <w:pPr>
        <w:pStyle w:val="Prrafodelista"/>
        <w:numPr>
          <w:ilvl w:val="0"/>
          <w:numId w:val="18"/>
        </w:numPr>
      </w:pPr>
      <w:r>
        <w:t>Muchos de los sensores de las series PS-32 y PS-42 de PASCO incluyen un banco de memoria</w:t>
      </w:r>
    </w:p>
    <w:p w14:paraId="7689B848" w14:textId="3510FCA5" w:rsidR="001935D1" w:rsidRDefault="002557CC" w:rsidP="001935D1">
      <w:pPr>
        <w:pStyle w:val="Ttulo4"/>
      </w:pPr>
      <w:r>
        <w:rPr>
          <w:noProof/>
        </w:rPr>
        <w:drawing>
          <wp:anchor distT="0" distB="0" distL="114300" distR="114300" simplePos="0" relativeHeight="251703296" behindDoc="0" locked="0" layoutInCell="1" allowOverlap="1" wp14:anchorId="6A405EDF" wp14:editId="79D10F29">
            <wp:simplePos x="0" y="0"/>
            <wp:positionH relativeFrom="margin">
              <wp:align>right</wp:align>
            </wp:positionH>
            <wp:positionV relativeFrom="paragraph">
              <wp:posOffset>224127</wp:posOffset>
            </wp:positionV>
            <wp:extent cx="1461600" cy="1360800"/>
            <wp:effectExtent l="0" t="0" r="5715" b="0"/>
            <wp:wrapSquare wrapText="left"/>
            <wp:docPr id="790370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70881" name=""/>
                    <pic:cNvPicPr/>
                  </pic:nvPicPr>
                  <pic:blipFill>
                    <a:blip r:embed="rId63">
                      <a:extLst>
                        <a:ext uri="{28A0092B-C50C-407E-A947-70E740481C1C}">
                          <a14:useLocalDpi xmlns:a14="http://schemas.microsoft.com/office/drawing/2010/main" val="0"/>
                        </a:ext>
                      </a:extLst>
                    </a:blip>
                    <a:stretch>
                      <a:fillRect/>
                    </a:stretch>
                  </pic:blipFill>
                  <pic:spPr>
                    <a:xfrm>
                      <a:off x="0" y="0"/>
                      <a:ext cx="1461600" cy="1360800"/>
                    </a:xfrm>
                    <a:prstGeom prst="rect">
                      <a:avLst/>
                    </a:prstGeom>
                  </pic:spPr>
                </pic:pic>
              </a:graphicData>
            </a:graphic>
            <wp14:sizeRelH relativeFrom="margin">
              <wp14:pctWidth>0</wp14:pctWidth>
            </wp14:sizeRelH>
            <wp14:sizeRelV relativeFrom="margin">
              <wp14:pctHeight>0</wp14:pctHeight>
            </wp14:sizeRelV>
          </wp:anchor>
        </w:drawing>
      </w:r>
      <w:r w:rsidR="001935D1">
        <w:t>Configuración previa</w:t>
      </w:r>
    </w:p>
    <w:p w14:paraId="7C9CAE3A" w14:textId="38BE99D5" w:rsidR="001935D1" w:rsidRDefault="001935D1" w:rsidP="00182DD1">
      <w:pPr>
        <w:pStyle w:val="Prrafodelista"/>
        <w:numPr>
          <w:ilvl w:val="0"/>
          <w:numId w:val="14"/>
        </w:numPr>
      </w:pPr>
      <w:r>
        <w:t>Creá un nuevo experimento.</w:t>
      </w:r>
      <w:r w:rsidRPr="001935D1">
        <w:rPr>
          <w:noProof/>
        </w:rPr>
        <w:t xml:space="preserve"> </w:t>
      </w:r>
    </w:p>
    <w:p w14:paraId="087E2ECE" w14:textId="77777777" w:rsidR="009F4245" w:rsidRDefault="009F4245" w:rsidP="00182DD1">
      <w:pPr>
        <w:pStyle w:val="Prrafodelista"/>
        <w:numPr>
          <w:ilvl w:val="0"/>
          <w:numId w:val="14"/>
        </w:numPr>
      </w:pPr>
      <w:r>
        <w:t>Encendé el o los sensores que quieras usar</w:t>
      </w:r>
    </w:p>
    <w:p w14:paraId="40B4E896" w14:textId="462CEA08" w:rsidR="009F4245" w:rsidRDefault="009F4245" w:rsidP="00182DD1">
      <w:pPr>
        <w:pStyle w:val="Prrafodelista"/>
        <w:numPr>
          <w:ilvl w:val="0"/>
          <w:numId w:val="14"/>
        </w:numPr>
      </w:pPr>
      <w:r w:rsidRPr="009F4245">
        <w:rPr>
          <w:noProof/>
        </w:rPr>
        <w:t>Dale clic al menú d</w:t>
      </w:r>
      <w:r>
        <w:rPr>
          <w:noProof/>
        </w:rPr>
        <w:t xml:space="preserve">e </w:t>
      </w:r>
      <w:r>
        <w:rPr>
          <w:i/>
          <w:iCs/>
          <w:noProof/>
        </w:rPr>
        <w:t>Registro Remoto</w:t>
      </w:r>
      <w:r>
        <w:rPr>
          <w:noProof/>
        </w:rPr>
        <w:t xml:space="preserve"> </w:t>
      </w:r>
    </w:p>
    <w:p w14:paraId="67CF5F8C" w14:textId="2F339A83" w:rsidR="009F4245" w:rsidRDefault="009F4245" w:rsidP="00182DD1">
      <w:pPr>
        <w:pStyle w:val="Prrafodelista"/>
        <w:numPr>
          <w:ilvl w:val="0"/>
          <w:numId w:val="14"/>
        </w:numPr>
      </w:pPr>
      <w:r>
        <w:t xml:space="preserve">Ubicá tu sensor y selecciónalo  </w:t>
      </w:r>
    </w:p>
    <w:p w14:paraId="16D2DD52" w14:textId="77777777" w:rsidR="009F4245" w:rsidRDefault="009F4245" w:rsidP="00182DD1">
      <w:pPr>
        <w:pStyle w:val="Prrafodelista"/>
        <w:numPr>
          <w:ilvl w:val="0"/>
          <w:numId w:val="14"/>
        </w:numPr>
      </w:pPr>
      <w:r>
        <w:t>Ajustá el ritmo de toma de muestras</w:t>
      </w:r>
    </w:p>
    <w:p w14:paraId="75C77344" w14:textId="00AB9942" w:rsidR="00D5573C" w:rsidRDefault="00D5573C" w:rsidP="00182DD1">
      <w:pPr>
        <w:pStyle w:val="Prrafodelista"/>
        <w:numPr>
          <w:ilvl w:val="0"/>
          <w:numId w:val="14"/>
        </w:numPr>
      </w:pPr>
      <w:r>
        <w:t xml:space="preserve">Elegí </w:t>
      </w:r>
      <w:r w:rsidR="001300B5">
        <w:t xml:space="preserve">la activación del </w:t>
      </w:r>
      <w:r w:rsidR="001300B5">
        <w:rPr>
          <w:i/>
          <w:iCs/>
        </w:rPr>
        <w:t>Registro Diferido</w:t>
      </w:r>
      <w:r>
        <w:t>:</w:t>
      </w:r>
    </w:p>
    <w:p w14:paraId="6D5F3C75" w14:textId="756E3591" w:rsidR="001300B5" w:rsidRDefault="001300B5" w:rsidP="00182DD1">
      <w:pPr>
        <w:pStyle w:val="Prrafodelista"/>
        <w:numPr>
          <w:ilvl w:val="1"/>
          <w:numId w:val="14"/>
        </w:numPr>
      </w:pPr>
      <w:r>
        <w:rPr>
          <w:noProof/>
        </w:rPr>
        <w:drawing>
          <wp:anchor distT="0" distB="0" distL="114300" distR="114300" simplePos="0" relativeHeight="251702272" behindDoc="0" locked="0" layoutInCell="1" allowOverlap="1" wp14:anchorId="1D920229" wp14:editId="526A36DB">
            <wp:simplePos x="0" y="0"/>
            <wp:positionH relativeFrom="margin">
              <wp:align>right</wp:align>
            </wp:positionH>
            <wp:positionV relativeFrom="paragraph">
              <wp:posOffset>55852</wp:posOffset>
            </wp:positionV>
            <wp:extent cx="1985010" cy="592455"/>
            <wp:effectExtent l="0" t="0" r="0" b="0"/>
            <wp:wrapSquare wrapText="left"/>
            <wp:docPr id="572410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10083"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85010" cy="592455"/>
                    </a:xfrm>
                    <a:prstGeom prst="rect">
                      <a:avLst/>
                    </a:prstGeom>
                  </pic:spPr>
                </pic:pic>
              </a:graphicData>
            </a:graphic>
            <wp14:sizeRelH relativeFrom="margin">
              <wp14:pctWidth>0</wp14:pctWidth>
            </wp14:sizeRelH>
            <wp14:sizeRelV relativeFrom="margin">
              <wp14:pctHeight>0</wp14:pctHeight>
            </wp14:sizeRelV>
          </wp:anchor>
        </w:drawing>
      </w:r>
      <w:r w:rsidRPr="001300B5">
        <w:rPr>
          <w:i/>
          <w:iCs/>
        </w:rPr>
        <w:t>E</w:t>
      </w:r>
      <w:r w:rsidR="00D5573C" w:rsidRPr="001300B5">
        <w:rPr>
          <w:i/>
          <w:iCs/>
        </w:rPr>
        <w:t>ncendido</w:t>
      </w:r>
      <w:r w:rsidR="00D5573C">
        <w:t>:</w:t>
      </w:r>
      <w:r>
        <w:t xml:space="preserve"> </w:t>
      </w:r>
      <w:r w:rsidR="00D5573C">
        <w:t xml:space="preserve">El sensor se </w:t>
      </w:r>
      <w:r w:rsidR="00D5573C" w:rsidRPr="00D5573C">
        <w:t>dormirá</w:t>
      </w:r>
      <w:r w:rsidR="00D5573C">
        <w:t xml:space="preserve"> (stand by) </w:t>
      </w:r>
      <w:r>
        <w:t>hasta que lo despiertas dándole clic al botón de encendido.</w:t>
      </w:r>
    </w:p>
    <w:p w14:paraId="72B863FC" w14:textId="3B1C6AC9" w:rsidR="001300B5" w:rsidRDefault="001300B5" w:rsidP="00182DD1">
      <w:pPr>
        <w:pStyle w:val="Prrafodelista"/>
        <w:numPr>
          <w:ilvl w:val="1"/>
          <w:numId w:val="14"/>
        </w:numPr>
      </w:pPr>
      <w:r>
        <w:rPr>
          <w:noProof/>
        </w:rPr>
        <w:drawing>
          <wp:anchor distT="0" distB="0" distL="114300" distR="114300" simplePos="0" relativeHeight="251704320" behindDoc="0" locked="0" layoutInCell="1" allowOverlap="1" wp14:anchorId="57099432" wp14:editId="3426DFF3">
            <wp:simplePos x="0" y="0"/>
            <wp:positionH relativeFrom="margin">
              <wp:align>right</wp:align>
            </wp:positionH>
            <wp:positionV relativeFrom="paragraph">
              <wp:posOffset>362088</wp:posOffset>
            </wp:positionV>
            <wp:extent cx="2575560" cy="302895"/>
            <wp:effectExtent l="0" t="0" r="0" b="1905"/>
            <wp:wrapSquare wrapText="left"/>
            <wp:docPr id="1294849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49218"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75560" cy="302895"/>
                    </a:xfrm>
                    <a:prstGeom prst="rect">
                      <a:avLst/>
                    </a:prstGeom>
                  </pic:spPr>
                </pic:pic>
              </a:graphicData>
            </a:graphic>
            <wp14:sizeRelH relativeFrom="margin">
              <wp14:pctWidth>0</wp14:pctWidth>
            </wp14:sizeRelH>
            <wp14:sizeRelV relativeFrom="margin">
              <wp14:pctHeight>0</wp14:pctHeight>
            </wp14:sizeRelV>
          </wp:anchor>
        </w:drawing>
      </w:r>
      <w:r w:rsidRPr="001300B5">
        <w:rPr>
          <w:i/>
          <w:iCs/>
        </w:rPr>
        <w:t>Apagado</w:t>
      </w:r>
      <w:r w:rsidRPr="001300B5">
        <w:t>:</w:t>
      </w:r>
      <w:r>
        <w:t xml:space="preserve"> El sensor comenzará a medir y grabar inmediatamente, mientras el led hace destellos amarillos.</w:t>
      </w:r>
    </w:p>
    <w:p w14:paraId="0DECD84E" w14:textId="3F8D5EF1" w:rsidR="00D5573C" w:rsidRDefault="002557CC" w:rsidP="00182DD1">
      <w:pPr>
        <w:pStyle w:val="Prrafodelista"/>
        <w:numPr>
          <w:ilvl w:val="0"/>
          <w:numId w:val="14"/>
        </w:numPr>
      </w:pPr>
      <w:r>
        <w:rPr>
          <w:noProof/>
        </w:rPr>
        <w:drawing>
          <wp:anchor distT="0" distB="0" distL="114300" distR="114300" simplePos="0" relativeHeight="251705344" behindDoc="0" locked="0" layoutInCell="1" allowOverlap="1" wp14:anchorId="2D757AFC" wp14:editId="76F4463D">
            <wp:simplePos x="0" y="0"/>
            <wp:positionH relativeFrom="margin">
              <wp:align>right</wp:align>
            </wp:positionH>
            <wp:positionV relativeFrom="paragraph">
              <wp:posOffset>214658</wp:posOffset>
            </wp:positionV>
            <wp:extent cx="1710055" cy="1574800"/>
            <wp:effectExtent l="0" t="0" r="4445" b="6350"/>
            <wp:wrapSquare wrapText="left"/>
            <wp:docPr id="1920408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08095"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10055" cy="1574800"/>
                    </a:xfrm>
                    <a:prstGeom prst="rect">
                      <a:avLst/>
                    </a:prstGeom>
                  </pic:spPr>
                </pic:pic>
              </a:graphicData>
            </a:graphic>
            <wp14:sizeRelH relativeFrom="margin">
              <wp14:pctWidth>0</wp14:pctWidth>
            </wp14:sizeRelH>
            <wp14:sizeRelV relativeFrom="margin">
              <wp14:pctHeight>0</wp14:pctHeight>
            </wp14:sizeRelV>
          </wp:anchor>
        </w:drawing>
      </w:r>
      <w:r w:rsidR="001300B5">
        <w:t>Para detener el registro, dale clic nuevamente al botón de encendido.</w:t>
      </w:r>
    </w:p>
    <w:p w14:paraId="06598397" w14:textId="25B0C462" w:rsidR="001300B5" w:rsidRDefault="001300B5" w:rsidP="00182DD1">
      <w:pPr>
        <w:pStyle w:val="Prrafodelista"/>
        <w:numPr>
          <w:ilvl w:val="0"/>
          <w:numId w:val="14"/>
        </w:numPr>
      </w:pPr>
      <w:r>
        <w:t xml:space="preserve">Los destellos del led te </w:t>
      </w:r>
      <w:r w:rsidR="002557CC">
        <w:t>comunicarán el estado del sensor:</w:t>
      </w:r>
    </w:p>
    <w:p w14:paraId="0EEAF94E" w14:textId="78380D13" w:rsidR="002557CC" w:rsidRDefault="002557CC" w:rsidP="00182DD1">
      <w:pPr>
        <w:pStyle w:val="Prrafodelista"/>
        <w:numPr>
          <w:ilvl w:val="1"/>
          <w:numId w:val="14"/>
        </w:numPr>
      </w:pPr>
      <w:r>
        <w:t>Verde y amarillo: esperando para grabar</w:t>
      </w:r>
    </w:p>
    <w:p w14:paraId="41F48F85" w14:textId="79834CBD" w:rsidR="002557CC" w:rsidRDefault="002557CC" w:rsidP="00182DD1">
      <w:pPr>
        <w:pStyle w:val="Prrafodelista"/>
        <w:numPr>
          <w:ilvl w:val="1"/>
          <w:numId w:val="14"/>
        </w:numPr>
      </w:pPr>
      <w:r>
        <w:t>Amarillo: grabando</w:t>
      </w:r>
    </w:p>
    <w:p w14:paraId="25F70CF7" w14:textId="48701178" w:rsidR="002557CC" w:rsidRDefault="002557CC" w:rsidP="00182DD1">
      <w:pPr>
        <w:pStyle w:val="Prrafodelista"/>
        <w:numPr>
          <w:ilvl w:val="1"/>
          <w:numId w:val="14"/>
        </w:numPr>
      </w:pPr>
      <w:r>
        <w:t>Rojo y amarillo: terminó la grabación.</w:t>
      </w:r>
    </w:p>
    <w:p w14:paraId="1E24DF26" w14:textId="60B0B0F3" w:rsidR="002557CC" w:rsidRDefault="002557CC" w:rsidP="00182DD1">
      <w:pPr>
        <w:pStyle w:val="Prrafodelista"/>
        <w:numPr>
          <w:ilvl w:val="0"/>
          <w:numId w:val="14"/>
        </w:numPr>
      </w:pPr>
      <w:r>
        <w:t xml:space="preserve">Si repetís el ciclo de grabación y parada, tené en cuenta que la memoria del sensor </w:t>
      </w:r>
      <w:r>
        <w:rPr>
          <w:u w:val="single"/>
        </w:rPr>
        <w:t>se va a quedar solo con la última tanda de mediciones</w:t>
      </w:r>
    </w:p>
    <w:p w14:paraId="7A5A01D1" w14:textId="5EB3B464" w:rsidR="002557CC" w:rsidRDefault="002557CC" w:rsidP="002557CC">
      <w:pPr>
        <w:pStyle w:val="Ttulo4"/>
      </w:pPr>
      <w:r>
        <w:t>Bajá los datos a la PC, teléfono o Tablet</w:t>
      </w:r>
    </w:p>
    <w:p w14:paraId="0B240315" w14:textId="67F66C60" w:rsidR="002557CC" w:rsidRDefault="002557CC" w:rsidP="00182DD1">
      <w:pPr>
        <w:pStyle w:val="Prrafodelista"/>
        <w:numPr>
          <w:ilvl w:val="0"/>
          <w:numId w:val="21"/>
        </w:numPr>
      </w:pPr>
      <w:r>
        <w:t>Cuando reconectes, en cualquier circunstancia, un sensor “cargado” con datos, te aparecerá este cartel:</w:t>
      </w:r>
    </w:p>
    <w:p w14:paraId="23BB38AB" w14:textId="2D0C6446" w:rsidR="002557CC" w:rsidRDefault="002557CC" w:rsidP="002557CC">
      <w:pPr>
        <w:jc w:val="center"/>
      </w:pPr>
      <w:r>
        <w:rPr>
          <w:noProof/>
        </w:rPr>
        <w:lastRenderedPageBreak/>
        <w:drawing>
          <wp:inline distT="0" distB="0" distL="0" distR="0" wp14:anchorId="4F6F93E4" wp14:editId="68B0B252">
            <wp:extent cx="2917446" cy="2687541"/>
            <wp:effectExtent l="0" t="0" r="0" b="0"/>
            <wp:docPr id="502832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32048" name=""/>
                    <pic:cNvPicPr/>
                  </pic:nvPicPr>
                  <pic:blipFill>
                    <a:blip r:embed="rId67"/>
                    <a:stretch>
                      <a:fillRect/>
                    </a:stretch>
                  </pic:blipFill>
                  <pic:spPr>
                    <a:xfrm>
                      <a:off x="0" y="0"/>
                      <a:ext cx="2925087" cy="2694580"/>
                    </a:xfrm>
                    <a:prstGeom prst="rect">
                      <a:avLst/>
                    </a:prstGeom>
                  </pic:spPr>
                </pic:pic>
              </a:graphicData>
            </a:graphic>
          </wp:inline>
        </w:drawing>
      </w:r>
    </w:p>
    <w:p w14:paraId="06AF4BD0" w14:textId="4BA01B51" w:rsidR="002557CC" w:rsidRDefault="002557CC" w:rsidP="00182DD1">
      <w:pPr>
        <w:pStyle w:val="Prrafodelista"/>
        <w:numPr>
          <w:ilvl w:val="0"/>
          <w:numId w:val="21"/>
        </w:numPr>
      </w:pPr>
      <w:r>
        <w:t>Elegí la opción que más te convenga.</w:t>
      </w:r>
    </w:p>
    <w:p w14:paraId="60ADF1C6" w14:textId="47647318" w:rsidR="00C45184" w:rsidRDefault="002557CC" w:rsidP="00182DD1">
      <w:pPr>
        <w:pStyle w:val="Prrafodelista"/>
        <w:numPr>
          <w:ilvl w:val="0"/>
          <w:numId w:val="21"/>
        </w:numPr>
      </w:pPr>
      <w:r>
        <w:t>SPARKvue bajará los datos a tu dispositivo, con las mediciones remotas entrando como un ensayo más, de los normales, y a partir de ahí usarás el sensor de la manera habitual.</w:t>
      </w:r>
    </w:p>
    <w:p w14:paraId="73A03DE7" w14:textId="77777777" w:rsidR="00C45184" w:rsidRDefault="00C45184">
      <w:pPr>
        <w:tabs>
          <w:tab w:val="clear" w:pos="9979"/>
        </w:tabs>
        <w:spacing w:before="0" w:after="160" w:line="259" w:lineRule="auto"/>
        <w:jc w:val="left"/>
      </w:pPr>
      <w:r>
        <w:br w:type="page"/>
      </w:r>
    </w:p>
    <w:p w14:paraId="0DA12AD3" w14:textId="732150A8" w:rsidR="004C3D70" w:rsidRDefault="00071CAE" w:rsidP="00071CAE">
      <w:pPr>
        <w:pStyle w:val="Ttulo2"/>
      </w:pPr>
      <w:r>
        <w:lastRenderedPageBreak/>
        <w:t>La pantalla principal</w:t>
      </w:r>
    </w:p>
    <w:p w14:paraId="50781CE5" w14:textId="6B457F44" w:rsidR="00071CAE" w:rsidRDefault="00DC337B" w:rsidP="00071CAE">
      <w:r w:rsidRPr="00DC337B">
        <w:rPr>
          <w:noProof/>
        </w:rPr>
        <w:drawing>
          <wp:inline distT="0" distB="0" distL="0" distR="0" wp14:anchorId="643040CC" wp14:editId="6D8E3D83">
            <wp:extent cx="6390005" cy="4220845"/>
            <wp:effectExtent l="0" t="0" r="0" b="8255"/>
            <wp:docPr id="2131304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04006" name=""/>
                    <pic:cNvPicPr/>
                  </pic:nvPicPr>
                  <pic:blipFill>
                    <a:blip r:embed="rId68"/>
                    <a:stretch>
                      <a:fillRect/>
                    </a:stretch>
                  </pic:blipFill>
                  <pic:spPr>
                    <a:xfrm>
                      <a:off x="0" y="0"/>
                      <a:ext cx="6390005" cy="4220845"/>
                    </a:xfrm>
                    <a:prstGeom prst="rect">
                      <a:avLst/>
                    </a:prstGeom>
                  </pic:spPr>
                </pic:pic>
              </a:graphicData>
            </a:graphic>
          </wp:inline>
        </w:drawing>
      </w:r>
    </w:p>
    <w:p w14:paraId="567AB853" w14:textId="53BBE602" w:rsidR="00DC337B" w:rsidRDefault="00DC337B" w:rsidP="00182DD1">
      <w:pPr>
        <w:pStyle w:val="Prrafodelista"/>
        <w:numPr>
          <w:ilvl w:val="0"/>
          <w:numId w:val="22"/>
        </w:numPr>
      </w:pPr>
      <w:r>
        <w:t>Menú principal</w:t>
      </w:r>
    </w:p>
    <w:p w14:paraId="7B1872DE" w14:textId="4A47F760" w:rsidR="00C42CBF" w:rsidRDefault="00C42CBF" w:rsidP="00182DD1">
      <w:pPr>
        <w:pStyle w:val="Prrafodelista"/>
        <w:numPr>
          <w:ilvl w:val="1"/>
          <w:numId w:val="22"/>
        </w:numPr>
      </w:pPr>
      <w:r>
        <w:rPr>
          <w:noProof/>
        </w:rPr>
        <w:t>Nuevo experimento (desde scratch)</w:t>
      </w:r>
    </w:p>
    <w:p w14:paraId="3C6F120A" w14:textId="7B114D76" w:rsidR="00C42CBF" w:rsidRDefault="00C42CBF" w:rsidP="00182DD1">
      <w:pPr>
        <w:pStyle w:val="Prrafodelista"/>
        <w:numPr>
          <w:ilvl w:val="1"/>
          <w:numId w:val="22"/>
        </w:numPr>
      </w:pPr>
      <w:r>
        <w:rPr>
          <w:noProof/>
        </w:rPr>
        <w:t>Abrir archivos experimentales (sparklabs) creados por PASCO</w:t>
      </w:r>
    </w:p>
    <w:p w14:paraId="5E0A9BEF" w14:textId="1E088430" w:rsidR="00C42CBF" w:rsidRDefault="00C42CBF" w:rsidP="00182DD1">
      <w:pPr>
        <w:pStyle w:val="Prrafodelista"/>
        <w:numPr>
          <w:ilvl w:val="1"/>
          <w:numId w:val="22"/>
        </w:numPr>
      </w:pPr>
      <w:r>
        <w:rPr>
          <w:noProof/>
        </w:rPr>
        <w:t>Guardar (pisando con el mismo nombre)</w:t>
      </w:r>
    </w:p>
    <w:p w14:paraId="407C2E23" w14:textId="63A7C648" w:rsidR="00C42CBF" w:rsidRDefault="00C42CBF" w:rsidP="00182DD1">
      <w:pPr>
        <w:pStyle w:val="Prrafodelista"/>
        <w:numPr>
          <w:ilvl w:val="1"/>
          <w:numId w:val="22"/>
        </w:numPr>
      </w:pPr>
      <w:r>
        <w:rPr>
          <w:noProof/>
        </w:rPr>
        <w:t>Guardar como… (una copia con otro nombre)</w:t>
      </w:r>
    </w:p>
    <w:p w14:paraId="4C790313" w14:textId="6E211BC7" w:rsidR="00C42CBF" w:rsidRDefault="00C42CBF" w:rsidP="00182DD1">
      <w:pPr>
        <w:pStyle w:val="Prrafodelista"/>
        <w:numPr>
          <w:ilvl w:val="1"/>
          <w:numId w:val="22"/>
        </w:numPr>
      </w:pPr>
      <w:r>
        <w:rPr>
          <w:noProof/>
        </w:rPr>
        <w:t>Exportar datos: saca los datos numéricos a una tabla CSV, compatible con Excel y otros programas</w:t>
      </w:r>
    </w:p>
    <w:p w14:paraId="63656FD8" w14:textId="701B8D5D" w:rsidR="00C42CBF" w:rsidRDefault="00C42CBF" w:rsidP="00182DD1">
      <w:pPr>
        <w:pStyle w:val="Prrafodelista"/>
        <w:numPr>
          <w:ilvl w:val="1"/>
          <w:numId w:val="22"/>
        </w:numPr>
      </w:pPr>
      <w:r>
        <w:rPr>
          <w:noProof/>
        </w:rPr>
        <w:t>Preferencias varias</w:t>
      </w:r>
    </w:p>
    <w:p w14:paraId="033EA2F0" w14:textId="6ECDF3F5" w:rsidR="00C42CBF" w:rsidRDefault="00C42CBF" w:rsidP="00182DD1">
      <w:pPr>
        <w:pStyle w:val="Prrafodelista"/>
        <w:numPr>
          <w:ilvl w:val="1"/>
          <w:numId w:val="22"/>
        </w:numPr>
      </w:pPr>
      <w:r>
        <w:rPr>
          <w:noProof/>
        </w:rPr>
        <w:t>Sesión compartida: un puesto de trabajo, muchos dispositivos que reciben los mismos datos en vivo</w:t>
      </w:r>
    </w:p>
    <w:p w14:paraId="35D38FBA" w14:textId="3FF7C02F" w:rsidR="00C42CBF" w:rsidRDefault="00C42CBF" w:rsidP="00182DD1">
      <w:pPr>
        <w:pStyle w:val="Prrafodelista"/>
        <w:numPr>
          <w:ilvl w:val="1"/>
          <w:numId w:val="22"/>
        </w:numPr>
      </w:pPr>
      <w:r>
        <w:rPr>
          <w:noProof/>
        </w:rPr>
        <w:t>Ayuda: acceso al help en Inglés que Pasco mantiene en su sitio web</w:t>
      </w:r>
    </w:p>
    <w:p w14:paraId="463CE58D" w14:textId="741758AD" w:rsidR="00C42CBF" w:rsidRDefault="00C42CBF" w:rsidP="00182DD1">
      <w:pPr>
        <w:pStyle w:val="Prrafodelista"/>
        <w:numPr>
          <w:ilvl w:val="1"/>
          <w:numId w:val="22"/>
        </w:numPr>
      </w:pPr>
      <w:r>
        <w:rPr>
          <w:noProof/>
        </w:rPr>
        <w:t>Acerca de SPARKvue: para saber la versión</w:t>
      </w:r>
      <w:r w:rsidR="006521C5">
        <w:rPr>
          <w:noProof/>
        </w:rPr>
        <w:t>, licencia obtenida, novedades, etc.</w:t>
      </w:r>
    </w:p>
    <w:p w14:paraId="4645FC95" w14:textId="037E87B8" w:rsidR="006521C5" w:rsidRDefault="006521C5" w:rsidP="00182DD1">
      <w:pPr>
        <w:pStyle w:val="Prrafodelista"/>
        <w:numPr>
          <w:ilvl w:val="1"/>
          <w:numId w:val="22"/>
        </w:numPr>
      </w:pPr>
      <w:r>
        <w:rPr>
          <w:noProof/>
        </w:rPr>
        <w:t>Salir</w:t>
      </w:r>
    </w:p>
    <w:p w14:paraId="62ACFE6F" w14:textId="3F287775" w:rsidR="00DC337B" w:rsidRDefault="00DC337B" w:rsidP="00182DD1">
      <w:pPr>
        <w:pStyle w:val="Prrafodelista"/>
        <w:numPr>
          <w:ilvl w:val="0"/>
          <w:numId w:val="22"/>
        </w:numPr>
      </w:pPr>
      <w:r>
        <w:t>Agregar una diapositiva a continuación</w:t>
      </w:r>
    </w:p>
    <w:p w14:paraId="385E3E7C" w14:textId="7D23378C" w:rsidR="00DC337B" w:rsidRDefault="00DC337B" w:rsidP="00182DD1">
      <w:pPr>
        <w:pStyle w:val="Prrafodelista"/>
        <w:numPr>
          <w:ilvl w:val="0"/>
          <w:numId w:val="22"/>
        </w:numPr>
      </w:pPr>
      <w:r>
        <w:t>Eliminar la diapositiva presente</w:t>
      </w:r>
      <w:r w:rsidR="006521C5">
        <w:t xml:space="preserve"> (no tiene vuelta, no hay control Z ni deshacer)</w:t>
      </w:r>
    </w:p>
    <w:p w14:paraId="6DE41D36" w14:textId="77777777" w:rsidR="006521C5" w:rsidRDefault="00DC337B" w:rsidP="00182DD1">
      <w:pPr>
        <w:pStyle w:val="Prrafodelista"/>
        <w:numPr>
          <w:ilvl w:val="0"/>
          <w:numId w:val="22"/>
        </w:numPr>
      </w:pPr>
      <w:r>
        <w:t>Título de la diapositiva</w:t>
      </w:r>
      <w:r w:rsidR="006521C5">
        <w:t>:</w:t>
      </w:r>
    </w:p>
    <w:p w14:paraId="42928423" w14:textId="77777777" w:rsidR="006521C5" w:rsidRDefault="006521C5" w:rsidP="00182DD1">
      <w:pPr>
        <w:pStyle w:val="Prrafodelista"/>
        <w:numPr>
          <w:ilvl w:val="1"/>
          <w:numId w:val="22"/>
        </w:numPr>
      </w:pPr>
      <w:r>
        <w:t>Se edita con doble clic</w:t>
      </w:r>
    </w:p>
    <w:p w14:paraId="1D8EDB7A" w14:textId="147AB586" w:rsidR="00DC337B" w:rsidRDefault="006521C5" w:rsidP="00182DD1">
      <w:pPr>
        <w:pStyle w:val="Prrafodelista"/>
        <w:numPr>
          <w:ilvl w:val="1"/>
          <w:numId w:val="22"/>
        </w:numPr>
      </w:pPr>
      <w:r>
        <w:t>E</w:t>
      </w:r>
      <w:r w:rsidR="00DC337B">
        <w:t>l número de orden se pone solo</w:t>
      </w:r>
    </w:p>
    <w:p w14:paraId="17AD01B3" w14:textId="178E4896" w:rsidR="006521C5" w:rsidRDefault="006521C5" w:rsidP="00182DD1">
      <w:pPr>
        <w:pStyle w:val="Prrafodelista"/>
        <w:numPr>
          <w:ilvl w:val="1"/>
          <w:numId w:val="22"/>
        </w:numPr>
      </w:pPr>
      <w:r>
        <w:lastRenderedPageBreak/>
        <w:t>El espacio es bastante escueto</w:t>
      </w:r>
    </w:p>
    <w:p w14:paraId="568094C8" w14:textId="04C5B4FD" w:rsidR="00DC337B" w:rsidRDefault="00DC337B" w:rsidP="00182DD1">
      <w:pPr>
        <w:pStyle w:val="Prrafodelista"/>
        <w:numPr>
          <w:ilvl w:val="0"/>
          <w:numId w:val="22"/>
        </w:numPr>
      </w:pPr>
      <w:r>
        <w:t>Buscar sensores y otros dispositivos compatibles con Bluetooth</w:t>
      </w:r>
      <w:r w:rsidR="006521C5">
        <w:t>, muestra dos listas:</w:t>
      </w:r>
    </w:p>
    <w:p w14:paraId="0A2ACC4F" w14:textId="3D2106C0" w:rsidR="006521C5" w:rsidRDefault="006521C5" w:rsidP="00182DD1">
      <w:pPr>
        <w:pStyle w:val="Prrafodelista"/>
        <w:numPr>
          <w:ilvl w:val="1"/>
          <w:numId w:val="22"/>
        </w:numPr>
      </w:pPr>
      <w:r>
        <w:t>Dispositivos ya conectados</w:t>
      </w:r>
    </w:p>
    <w:p w14:paraId="7EB1289F" w14:textId="7EEE1848" w:rsidR="006521C5" w:rsidRDefault="006521C5" w:rsidP="00182DD1">
      <w:pPr>
        <w:pStyle w:val="Prrafodelista"/>
        <w:numPr>
          <w:ilvl w:val="1"/>
          <w:numId w:val="22"/>
        </w:numPr>
      </w:pPr>
      <w:r>
        <w:t>Dispositivos encendidos y libres que están en el laboratorio</w:t>
      </w:r>
    </w:p>
    <w:p w14:paraId="5127CED4" w14:textId="4A412623" w:rsidR="006521C5" w:rsidRDefault="006521C5" w:rsidP="00182DD1">
      <w:pPr>
        <w:pStyle w:val="Prrafodelista"/>
        <w:numPr>
          <w:ilvl w:val="1"/>
          <w:numId w:val="22"/>
        </w:numPr>
      </w:pPr>
      <w:r>
        <w:t>La lista de sensores y dispositivos libres se ordena en base a su proximidad física al dispositivo que corre el SPARKvue (gentileza de Bluetooth BLE)</w:t>
      </w:r>
    </w:p>
    <w:p w14:paraId="047C1E2A" w14:textId="4060F9A9" w:rsidR="00DC337B" w:rsidRDefault="00DC337B" w:rsidP="00182DD1">
      <w:pPr>
        <w:pStyle w:val="Prrafodelista"/>
        <w:numPr>
          <w:ilvl w:val="0"/>
          <w:numId w:val="22"/>
        </w:numPr>
      </w:pPr>
      <w:r>
        <w:t>Cuaderno de bitácora</w:t>
      </w:r>
      <w:r w:rsidR="006521C5">
        <w:t>:</w:t>
      </w:r>
    </w:p>
    <w:p w14:paraId="0E35E27D" w14:textId="01000687" w:rsidR="006521C5" w:rsidRDefault="006521C5" w:rsidP="00182DD1">
      <w:pPr>
        <w:pStyle w:val="Prrafodelista"/>
        <w:numPr>
          <w:ilvl w:val="1"/>
          <w:numId w:val="22"/>
        </w:numPr>
      </w:pPr>
      <w:r>
        <w:t>Almacena una captura de pantalla cada vez que se hace clic en ícono con la cámara</w:t>
      </w:r>
    </w:p>
    <w:p w14:paraId="1EA4C599" w14:textId="6540323B" w:rsidR="006521C5" w:rsidRDefault="006521C5" w:rsidP="00182DD1">
      <w:pPr>
        <w:pStyle w:val="Prrafodelista"/>
        <w:numPr>
          <w:ilvl w:val="1"/>
          <w:numId w:val="22"/>
        </w:numPr>
      </w:pPr>
      <w:r>
        <w:t>El orden de las fotos es originalmente cronológico, pero se pueden reacomodar</w:t>
      </w:r>
    </w:p>
    <w:p w14:paraId="79D1263C" w14:textId="081FA5F3" w:rsidR="006521C5" w:rsidRDefault="006521C5" w:rsidP="00182DD1">
      <w:pPr>
        <w:pStyle w:val="Prrafodelista"/>
        <w:numPr>
          <w:ilvl w:val="1"/>
          <w:numId w:val="22"/>
        </w:numPr>
      </w:pPr>
      <w:r>
        <w:t>El cuaderno se puede imprimir o exportar como una colección de jpg</w:t>
      </w:r>
    </w:p>
    <w:p w14:paraId="33978604" w14:textId="7CC55376" w:rsidR="00DC337B" w:rsidRDefault="00DC337B" w:rsidP="00182DD1">
      <w:pPr>
        <w:pStyle w:val="Prrafodelista"/>
        <w:numPr>
          <w:ilvl w:val="0"/>
          <w:numId w:val="22"/>
        </w:numPr>
      </w:pPr>
      <w:r>
        <w:t>Tomar una foto de la diapositiva presente y pasarla al cuaderno de bitácora</w:t>
      </w:r>
    </w:p>
    <w:p w14:paraId="14AC4A91" w14:textId="0D5DBCBA" w:rsidR="00DC337B" w:rsidRDefault="00DC337B" w:rsidP="00182DD1">
      <w:pPr>
        <w:pStyle w:val="Prrafodelista"/>
        <w:numPr>
          <w:ilvl w:val="0"/>
          <w:numId w:val="22"/>
        </w:numPr>
      </w:pPr>
      <w:r>
        <w:t>Area de trabajo experimental: aquí se muestra lo más jugoso</w:t>
      </w:r>
      <w:r w:rsidR="006521C5">
        <w:t>. ¡Ampliaremos!</w:t>
      </w:r>
    </w:p>
    <w:p w14:paraId="644E0366" w14:textId="574837F8" w:rsidR="00DC337B" w:rsidRDefault="00DC337B" w:rsidP="00182DD1">
      <w:pPr>
        <w:pStyle w:val="Prrafodelista"/>
        <w:numPr>
          <w:ilvl w:val="0"/>
          <w:numId w:val="22"/>
        </w:numPr>
      </w:pPr>
      <w:r>
        <w:t>Valor presente de la medición del sensor seleccionado, aún cuando no se esté grabando</w:t>
      </w:r>
      <w:r w:rsidR="009D4778">
        <w:t>. Entrada a la configuración de:</w:t>
      </w:r>
    </w:p>
    <w:p w14:paraId="4ACE207A" w14:textId="11B6D1E5" w:rsidR="009D4778" w:rsidRDefault="009D4778" w:rsidP="009D4778">
      <w:pPr>
        <w:pStyle w:val="Prrafodelista"/>
        <w:numPr>
          <w:ilvl w:val="1"/>
          <w:numId w:val="22"/>
        </w:numPr>
      </w:pPr>
      <w:r>
        <w:t>Tara (puesta a cero)</w:t>
      </w:r>
    </w:p>
    <w:p w14:paraId="4811231E" w14:textId="24879D78" w:rsidR="009D4778" w:rsidRDefault="009D4778" w:rsidP="009D4778">
      <w:pPr>
        <w:pStyle w:val="Prrafodelista"/>
        <w:numPr>
          <w:ilvl w:val="1"/>
          <w:numId w:val="22"/>
        </w:numPr>
      </w:pPr>
      <w:r>
        <w:t>Inversión de signo (</w:t>
      </w:r>
      <w:r>
        <w:rPr>
          <w:b/>
          <w:bCs/>
        </w:rPr>
        <w:t>muy importante</w:t>
      </w:r>
      <w:r>
        <w:t>)</w:t>
      </w:r>
    </w:p>
    <w:p w14:paraId="76191F1C" w14:textId="205331FF" w:rsidR="009D4778" w:rsidRDefault="009D4778" w:rsidP="009D4778">
      <w:pPr>
        <w:pStyle w:val="Prrafodelista"/>
        <w:numPr>
          <w:ilvl w:val="1"/>
          <w:numId w:val="22"/>
        </w:numPr>
      </w:pPr>
      <w:r>
        <w:t>Propiedades de presentación de la medición.</w:t>
      </w:r>
    </w:p>
    <w:p w14:paraId="76501207" w14:textId="77777777" w:rsidR="006521C5" w:rsidRDefault="00DC337B" w:rsidP="00182DD1">
      <w:pPr>
        <w:pStyle w:val="Prrafodelista"/>
        <w:numPr>
          <w:ilvl w:val="0"/>
          <w:numId w:val="22"/>
        </w:numPr>
      </w:pPr>
      <w:r>
        <w:t xml:space="preserve">Modo y ritmo de toma de muestras: </w:t>
      </w:r>
    </w:p>
    <w:p w14:paraId="1AB9EDA6" w14:textId="77777777" w:rsidR="006521C5" w:rsidRDefault="006521C5" w:rsidP="00182DD1">
      <w:pPr>
        <w:pStyle w:val="Prrafodelista"/>
        <w:numPr>
          <w:ilvl w:val="1"/>
          <w:numId w:val="22"/>
        </w:numPr>
      </w:pPr>
      <w:r>
        <w:t>M</w:t>
      </w:r>
      <w:r w:rsidR="00DC337B">
        <w:t>anual</w:t>
      </w:r>
      <w:r>
        <w:t>: cada vez que se hace clic en un ícono con un tilde</w:t>
      </w:r>
    </w:p>
    <w:p w14:paraId="61746ADE" w14:textId="5F3F2DCE" w:rsidR="006521C5" w:rsidRDefault="006521C5" w:rsidP="00182DD1">
      <w:pPr>
        <w:pStyle w:val="Prrafodelista"/>
        <w:numPr>
          <w:ilvl w:val="1"/>
          <w:numId w:val="22"/>
        </w:numPr>
      </w:pPr>
      <w:r>
        <w:t>Periòdico: tantas veces por segundo, o cada tantos segundos, minutos u horas. Sincrónico para todos los sensores, o personalizado</w:t>
      </w:r>
    </w:p>
    <w:p w14:paraId="317C75CC" w14:textId="095C2CA0" w:rsidR="00FC78D7" w:rsidRDefault="00FC78D7" w:rsidP="00182DD1">
      <w:pPr>
        <w:pStyle w:val="Prrafodelista"/>
        <w:numPr>
          <w:ilvl w:val="1"/>
          <w:numId w:val="22"/>
        </w:numPr>
      </w:pPr>
      <w:r>
        <w:t>Condiciones para arrancar y/o parar automáticamente por valores medidos:</w:t>
      </w:r>
    </w:p>
    <w:p w14:paraId="0ACF37FF" w14:textId="4C2DA126" w:rsidR="00FC78D7" w:rsidRDefault="00FC78D7" w:rsidP="00182DD1">
      <w:pPr>
        <w:pStyle w:val="Prrafodelista"/>
        <w:numPr>
          <w:ilvl w:val="2"/>
          <w:numId w:val="22"/>
        </w:numPr>
      </w:pPr>
      <w:r>
        <w:t>Estaba por debajo de un valor de umbral y acaba de sobrepasarlo</w:t>
      </w:r>
    </w:p>
    <w:p w14:paraId="4FCCF845" w14:textId="3C23969C" w:rsidR="00FC78D7" w:rsidRDefault="00FC78D7" w:rsidP="00182DD1">
      <w:pPr>
        <w:pStyle w:val="Prrafodelista"/>
        <w:numPr>
          <w:ilvl w:val="2"/>
          <w:numId w:val="22"/>
        </w:numPr>
      </w:pPr>
      <w:r>
        <w:t>Estaba por encima de un valor de umbral y acaba de caer debajo del mismo</w:t>
      </w:r>
    </w:p>
    <w:p w14:paraId="4088A045" w14:textId="564E4385" w:rsidR="00FC78D7" w:rsidRDefault="00FC78D7" w:rsidP="00182DD1">
      <w:pPr>
        <w:pStyle w:val="Prrafodelista"/>
        <w:numPr>
          <w:ilvl w:val="2"/>
          <w:numId w:val="22"/>
        </w:numPr>
      </w:pPr>
      <w:r>
        <w:t>Es mayor que un cierto valor</w:t>
      </w:r>
    </w:p>
    <w:p w14:paraId="5B6CD503" w14:textId="195CBE6B" w:rsidR="00FC78D7" w:rsidRDefault="00FC78D7" w:rsidP="00182DD1">
      <w:pPr>
        <w:pStyle w:val="Prrafodelista"/>
        <w:numPr>
          <w:ilvl w:val="2"/>
          <w:numId w:val="22"/>
        </w:numPr>
      </w:pPr>
      <w:r>
        <w:t>Es menor que un cierto valor</w:t>
      </w:r>
    </w:p>
    <w:p w14:paraId="261E66AB" w14:textId="28755274" w:rsidR="00FC78D7" w:rsidRDefault="00FC78D7" w:rsidP="00182DD1">
      <w:pPr>
        <w:pStyle w:val="Prrafodelista"/>
        <w:numPr>
          <w:ilvl w:val="2"/>
          <w:numId w:val="22"/>
        </w:numPr>
      </w:pPr>
      <w:r>
        <w:t xml:space="preserve">En todos se puede agregar un lapso de pre-registro, así que se puede definir una acción tal como: </w:t>
      </w:r>
      <w:r>
        <w:rPr>
          <w:i/>
          <w:iCs/>
        </w:rPr>
        <w:t xml:space="preserve">empezá a grabar los </w:t>
      </w:r>
      <w:r w:rsidRPr="00FC78D7">
        <w:rPr>
          <w:i/>
          <w:iCs/>
        </w:rPr>
        <w:t>15 segundos</w:t>
      </w:r>
      <w:r>
        <w:rPr>
          <w:i/>
          <w:iCs/>
        </w:rPr>
        <w:t xml:space="preserve"> previos a que la </w:t>
      </w:r>
      <w:r w:rsidRPr="00FC78D7">
        <w:rPr>
          <w:i/>
          <w:iCs/>
        </w:rPr>
        <w:t>temperatura supere los 25 grados</w:t>
      </w:r>
      <w:r>
        <w:t xml:space="preserve"> (no hace magia, usa un buffer)</w:t>
      </w:r>
    </w:p>
    <w:p w14:paraId="49837FE4" w14:textId="42CB7E26" w:rsidR="002308DD" w:rsidRDefault="002308DD" w:rsidP="00182DD1">
      <w:pPr>
        <w:pStyle w:val="Prrafodelista"/>
        <w:numPr>
          <w:ilvl w:val="1"/>
          <w:numId w:val="22"/>
        </w:numPr>
      </w:pPr>
      <w:r>
        <w:t>Condiciones para arrancar y/o parar automáticamente por tiempos transcurridos</w:t>
      </w:r>
    </w:p>
    <w:p w14:paraId="1F1D3AD8" w14:textId="1D8FCADA" w:rsidR="002308DD" w:rsidRPr="002308DD" w:rsidRDefault="002308DD" w:rsidP="00182DD1">
      <w:pPr>
        <w:pStyle w:val="Prrafodelista"/>
        <w:numPr>
          <w:ilvl w:val="2"/>
          <w:numId w:val="22"/>
        </w:numPr>
      </w:pPr>
      <w:r>
        <w:t xml:space="preserve">Desde que hiciste clic en </w:t>
      </w:r>
      <w:r>
        <w:rPr>
          <w:i/>
          <w:iCs/>
        </w:rPr>
        <w:t>comenzar</w:t>
      </w:r>
    </w:p>
    <w:p w14:paraId="4BDC69CD" w14:textId="17EFA0AE" w:rsidR="002308DD" w:rsidRDefault="002308DD" w:rsidP="00182DD1">
      <w:pPr>
        <w:pStyle w:val="Prrafodelista"/>
        <w:numPr>
          <w:ilvl w:val="2"/>
          <w:numId w:val="22"/>
        </w:numPr>
      </w:pPr>
      <w:r>
        <w:t>Desde que arrancó la grabación</w:t>
      </w:r>
    </w:p>
    <w:p w14:paraId="6C00CF73" w14:textId="1265E2DF" w:rsidR="00DC337B" w:rsidRDefault="00DC337B" w:rsidP="00182DD1">
      <w:pPr>
        <w:pStyle w:val="Prrafodelista"/>
        <w:numPr>
          <w:ilvl w:val="0"/>
          <w:numId w:val="22"/>
        </w:numPr>
      </w:pPr>
      <w:r>
        <w:t>Comenzar a registrar / Detener registro + tiempo transcurrido</w:t>
      </w:r>
    </w:p>
    <w:p w14:paraId="56EFE88C" w14:textId="4270F2C2" w:rsidR="00DC337B" w:rsidRDefault="00DC337B" w:rsidP="00182DD1">
      <w:pPr>
        <w:pStyle w:val="Prrafodelista"/>
        <w:numPr>
          <w:ilvl w:val="0"/>
          <w:numId w:val="22"/>
        </w:numPr>
      </w:pPr>
      <w:r>
        <w:t>Puesta a cero del sensor (tara)</w:t>
      </w:r>
    </w:p>
    <w:p w14:paraId="4CCADD93" w14:textId="6372440C" w:rsidR="00DC337B" w:rsidRDefault="00DC337B" w:rsidP="00182DD1">
      <w:pPr>
        <w:pStyle w:val="Prrafodelista"/>
        <w:numPr>
          <w:ilvl w:val="0"/>
          <w:numId w:val="22"/>
        </w:numPr>
      </w:pPr>
      <w:r>
        <w:t>Acceso a la sección de programación en Blockly</w:t>
      </w:r>
    </w:p>
    <w:p w14:paraId="48CDEA02" w14:textId="1B48997C" w:rsidR="00DC337B" w:rsidRDefault="00DC337B" w:rsidP="00182DD1">
      <w:pPr>
        <w:pStyle w:val="Prrafodelista"/>
        <w:numPr>
          <w:ilvl w:val="0"/>
          <w:numId w:val="22"/>
        </w:numPr>
      </w:pPr>
      <w:r>
        <w:t>Herramientas varias: manejar series de datos, calculadora científica experimental, propiedades generales de los datos (formato numérico, unidades y demás)</w:t>
      </w:r>
    </w:p>
    <w:p w14:paraId="1ABD3E5D" w14:textId="60D6BD75" w:rsidR="00C42CBF" w:rsidRDefault="00C42CBF" w:rsidP="00182DD1">
      <w:pPr>
        <w:pStyle w:val="Prrafodelista"/>
        <w:numPr>
          <w:ilvl w:val="0"/>
          <w:numId w:val="22"/>
        </w:numPr>
      </w:pPr>
      <w:r>
        <w:t>Configuración del hardware (sensores, dispositivos) y del pseudo-hardware (datos calculados, cargas de valores por teclado y las recibidas desde Blockly)</w:t>
      </w:r>
    </w:p>
    <w:p w14:paraId="0D2C1CA3" w14:textId="1BD84AD7" w:rsidR="00C42CBF" w:rsidRDefault="00C42CBF" w:rsidP="00182DD1">
      <w:pPr>
        <w:pStyle w:val="Prrafodelista"/>
        <w:numPr>
          <w:ilvl w:val="0"/>
          <w:numId w:val="22"/>
        </w:numPr>
      </w:pPr>
      <w:r>
        <w:t>Mostrar/No mostrar los valores de lectura en vivo en el punto 9</w:t>
      </w:r>
    </w:p>
    <w:p w14:paraId="393CB422" w14:textId="148B0754" w:rsidR="00FC78D7" w:rsidRDefault="00FC78D7" w:rsidP="00FC78D7">
      <w:pPr>
        <w:pStyle w:val="Ttulo2"/>
      </w:pPr>
      <w:r>
        <w:lastRenderedPageBreak/>
        <w:t>Las herramientas de presentación</w:t>
      </w:r>
    </w:p>
    <w:p w14:paraId="33803AF4" w14:textId="656C8E3D" w:rsidR="00FC78D7" w:rsidRDefault="002308DD" w:rsidP="002308DD">
      <w:pPr>
        <w:pStyle w:val="Ttulo3"/>
      </w:pPr>
      <w:r>
        <w:rPr>
          <w:noProof/>
        </w:rPr>
        <w:drawing>
          <wp:inline distT="0" distB="0" distL="0" distR="0" wp14:anchorId="1351C9AA" wp14:editId="43B22E90">
            <wp:extent cx="428625" cy="390525"/>
            <wp:effectExtent l="0" t="0" r="9525" b="9525"/>
            <wp:docPr id="470722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22104" name=""/>
                    <pic:cNvPicPr/>
                  </pic:nvPicPr>
                  <pic:blipFill>
                    <a:blip r:embed="rId69"/>
                    <a:stretch>
                      <a:fillRect/>
                    </a:stretch>
                  </pic:blipFill>
                  <pic:spPr>
                    <a:xfrm>
                      <a:off x="0" y="0"/>
                      <a:ext cx="428625" cy="390525"/>
                    </a:xfrm>
                    <a:prstGeom prst="rect">
                      <a:avLst/>
                    </a:prstGeom>
                  </pic:spPr>
                </pic:pic>
              </a:graphicData>
            </a:graphic>
          </wp:inline>
        </w:drawing>
      </w:r>
      <w:r>
        <w:t xml:space="preserve"> Gráfico cartesiano</w:t>
      </w:r>
    </w:p>
    <w:p w14:paraId="14412F09" w14:textId="3DB9B73C" w:rsidR="002308DD" w:rsidRDefault="002308DD" w:rsidP="00182DD1">
      <w:pPr>
        <w:pStyle w:val="Prrafodelista"/>
        <w:numPr>
          <w:ilvl w:val="0"/>
          <w:numId w:val="23"/>
        </w:numPr>
      </w:pPr>
      <w:r>
        <w:t>La herramienta que seguramente usarás con mayor frecuencia (y provecho).</w:t>
      </w:r>
    </w:p>
    <w:p w14:paraId="5CFD2654" w14:textId="74A8B48E" w:rsidR="002308DD" w:rsidRDefault="0015053F" w:rsidP="00182DD1">
      <w:pPr>
        <w:pStyle w:val="Prrafodelista"/>
        <w:numPr>
          <w:ilvl w:val="0"/>
          <w:numId w:val="23"/>
        </w:numPr>
      </w:pPr>
      <w:r>
        <w:rPr>
          <w:noProof/>
        </w:rPr>
        <w:drawing>
          <wp:anchor distT="0" distB="0" distL="114300" distR="114300" simplePos="0" relativeHeight="251715584" behindDoc="0" locked="0" layoutInCell="1" allowOverlap="1" wp14:anchorId="4A6CAFE3" wp14:editId="5478DBE4">
            <wp:simplePos x="0" y="0"/>
            <wp:positionH relativeFrom="margin">
              <wp:align>right</wp:align>
            </wp:positionH>
            <wp:positionV relativeFrom="paragraph">
              <wp:posOffset>214477</wp:posOffset>
            </wp:positionV>
            <wp:extent cx="1306800" cy="255600"/>
            <wp:effectExtent l="0" t="0" r="8255" b="0"/>
            <wp:wrapNone/>
            <wp:docPr id="2136273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73254" name=""/>
                    <pic:cNvPicPr/>
                  </pic:nvPicPr>
                  <pic:blipFill>
                    <a:blip r:embed="rId70">
                      <a:extLst>
                        <a:ext uri="{28A0092B-C50C-407E-A947-70E740481C1C}">
                          <a14:useLocalDpi xmlns:a14="http://schemas.microsoft.com/office/drawing/2010/main" val="0"/>
                        </a:ext>
                      </a:extLst>
                    </a:blip>
                    <a:stretch>
                      <a:fillRect/>
                    </a:stretch>
                  </pic:blipFill>
                  <pic:spPr>
                    <a:xfrm>
                      <a:off x="0" y="0"/>
                      <a:ext cx="1306800" cy="255600"/>
                    </a:xfrm>
                    <a:prstGeom prst="rect">
                      <a:avLst/>
                    </a:prstGeom>
                  </pic:spPr>
                </pic:pic>
              </a:graphicData>
            </a:graphic>
            <wp14:sizeRelH relativeFrom="margin">
              <wp14:pctWidth>0</wp14:pctWidth>
            </wp14:sizeRelH>
            <wp14:sizeRelV relativeFrom="margin">
              <wp14:pctHeight>0</wp14:pctHeight>
            </wp14:sizeRelV>
          </wp:anchor>
        </w:drawing>
      </w:r>
      <w:r w:rsidR="002308DD">
        <w:t>Cuenta con vari</w:t>
      </w:r>
      <w:r w:rsidR="00630C8E">
        <w:t xml:space="preserve">as cajas y </w:t>
      </w:r>
      <w:r w:rsidR="002308DD">
        <w:t>botones:</w:t>
      </w:r>
    </w:p>
    <w:p w14:paraId="16EBFE43" w14:textId="5509D121" w:rsidR="002308DD" w:rsidRDefault="002308DD" w:rsidP="00182DD1">
      <w:pPr>
        <w:pStyle w:val="Prrafodelista"/>
        <w:numPr>
          <w:ilvl w:val="1"/>
          <w:numId w:val="23"/>
        </w:numPr>
      </w:pPr>
      <w:r>
        <w:t>Rótulos de los ejes:</w:t>
      </w:r>
      <w:r w:rsidR="00630C8E">
        <w:t xml:space="preserve"> </w:t>
      </w:r>
    </w:p>
    <w:p w14:paraId="5C6FE8DB" w14:textId="2B8D963D" w:rsidR="002308DD" w:rsidRDefault="002308DD" w:rsidP="00182DD1">
      <w:pPr>
        <w:pStyle w:val="Prrafodelista"/>
        <w:numPr>
          <w:ilvl w:val="2"/>
          <w:numId w:val="23"/>
        </w:numPr>
      </w:pPr>
      <w:r>
        <w:t>Con un clic se abren y dejan elegir cualquier otra medición o cálculo disponible.</w:t>
      </w:r>
    </w:p>
    <w:p w14:paraId="55936C9E" w14:textId="250FA25F" w:rsidR="002308DD" w:rsidRDefault="002308DD" w:rsidP="00182DD1">
      <w:pPr>
        <w:pStyle w:val="Prrafodelista"/>
        <w:numPr>
          <w:ilvl w:val="2"/>
          <w:numId w:val="23"/>
        </w:numPr>
      </w:pPr>
      <w:r>
        <w:t>Los candados cerrados inhabilitan el cambio automàtico o manual de la escala</w:t>
      </w:r>
    </w:p>
    <w:p w14:paraId="36546B49" w14:textId="4BC74B0E" w:rsidR="002308DD" w:rsidRDefault="00630C8E" w:rsidP="00182DD1">
      <w:pPr>
        <w:pStyle w:val="Prrafodelista"/>
        <w:numPr>
          <w:ilvl w:val="1"/>
          <w:numId w:val="23"/>
        </w:numPr>
      </w:pPr>
      <w:r>
        <w:t xml:space="preserve">Caja selectora de ensayos: </w:t>
      </w:r>
    </w:p>
    <w:p w14:paraId="4AF52E19" w14:textId="37973380" w:rsidR="00630C8E" w:rsidRDefault="00630C8E" w:rsidP="00182DD1">
      <w:pPr>
        <w:pStyle w:val="Prrafodelista"/>
        <w:numPr>
          <w:ilvl w:val="2"/>
          <w:numId w:val="23"/>
        </w:numPr>
      </w:pPr>
      <w:r>
        <w:rPr>
          <w:noProof/>
        </w:rPr>
        <w:drawing>
          <wp:anchor distT="0" distB="0" distL="114300" distR="114300" simplePos="0" relativeHeight="251707392" behindDoc="0" locked="0" layoutInCell="1" allowOverlap="1" wp14:anchorId="14F56814" wp14:editId="33166A2F">
            <wp:simplePos x="0" y="0"/>
            <wp:positionH relativeFrom="margin">
              <wp:posOffset>5290820</wp:posOffset>
            </wp:positionH>
            <wp:positionV relativeFrom="paragraph">
              <wp:posOffset>75565</wp:posOffset>
            </wp:positionV>
            <wp:extent cx="1129030" cy="837565"/>
            <wp:effectExtent l="0" t="0" r="0" b="635"/>
            <wp:wrapSquare wrapText="left"/>
            <wp:docPr id="1308212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12224" name=""/>
                    <pic:cNvPicPr/>
                  </pic:nvPicPr>
                  <pic:blipFill>
                    <a:blip r:embed="rId71">
                      <a:extLst>
                        <a:ext uri="{28A0092B-C50C-407E-A947-70E740481C1C}">
                          <a14:useLocalDpi xmlns:a14="http://schemas.microsoft.com/office/drawing/2010/main" val="0"/>
                        </a:ext>
                      </a:extLst>
                    </a:blip>
                    <a:stretch>
                      <a:fillRect/>
                    </a:stretch>
                  </pic:blipFill>
                  <pic:spPr>
                    <a:xfrm>
                      <a:off x="0" y="0"/>
                      <a:ext cx="1129030" cy="837565"/>
                    </a:xfrm>
                    <a:prstGeom prst="rect">
                      <a:avLst/>
                    </a:prstGeom>
                  </pic:spPr>
                </pic:pic>
              </a:graphicData>
            </a:graphic>
            <wp14:sizeRelH relativeFrom="margin">
              <wp14:pctWidth>0</wp14:pctWidth>
            </wp14:sizeRelH>
            <wp14:sizeRelV relativeFrom="margin">
              <wp14:pctHeight>0</wp14:pctHeight>
            </wp14:sizeRelV>
          </wp:anchor>
        </w:drawing>
      </w:r>
      <w:r>
        <w:t>Qué mostrar y què no</w:t>
      </w:r>
    </w:p>
    <w:p w14:paraId="119349B0" w14:textId="3C84AC3F" w:rsidR="00630C8E" w:rsidRDefault="00630C8E" w:rsidP="00182DD1">
      <w:pPr>
        <w:pStyle w:val="Prrafodelista"/>
        <w:numPr>
          <w:ilvl w:val="2"/>
          <w:numId w:val="23"/>
        </w:numPr>
      </w:pPr>
      <w:r>
        <w:t>Qué nombre tiene cada ensayo (se puede   cambiar)</w:t>
      </w:r>
    </w:p>
    <w:p w14:paraId="0E72A794" w14:textId="035AFE0D" w:rsidR="00630C8E" w:rsidRDefault="00630C8E" w:rsidP="00182DD1">
      <w:pPr>
        <w:pStyle w:val="Prrafodelista"/>
        <w:numPr>
          <w:ilvl w:val="2"/>
          <w:numId w:val="23"/>
        </w:numPr>
      </w:pPr>
      <w:r>
        <w:rPr>
          <w:noProof/>
        </w:rPr>
        <w:drawing>
          <wp:anchor distT="0" distB="0" distL="114300" distR="114300" simplePos="0" relativeHeight="251708416" behindDoc="0" locked="0" layoutInCell="1" allowOverlap="1" wp14:anchorId="58F5143B" wp14:editId="7DF46D6E">
            <wp:simplePos x="0" y="0"/>
            <wp:positionH relativeFrom="margin">
              <wp:align>right</wp:align>
            </wp:positionH>
            <wp:positionV relativeFrom="paragraph">
              <wp:posOffset>536465</wp:posOffset>
            </wp:positionV>
            <wp:extent cx="344170" cy="333375"/>
            <wp:effectExtent l="0" t="0" r="0" b="9525"/>
            <wp:wrapSquare wrapText="left"/>
            <wp:docPr id="870730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30484" name=""/>
                    <pic:cNvPicPr/>
                  </pic:nvPicPr>
                  <pic:blipFill>
                    <a:blip r:embed="rId72">
                      <a:extLst>
                        <a:ext uri="{28A0092B-C50C-407E-A947-70E740481C1C}">
                          <a14:useLocalDpi xmlns:a14="http://schemas.microsoft.com/office/drawing/2010/main" val="0"/>
                        </a:ext>
                      </a:extLst>
                    </a:blip>
                    <a:stretch>
                      <a:fillRect/>
                    </a:stretch>
                  </pic:blipFill>
                  <pic:spPr>
                    <a:xfrm>
                      <a:off x="0" y="0"/>
                      <a:ext cx="344170" cy="333375"/>
                    </a:xfrm>
                    <a:prstGeom prst="rect">
                      <a:avLst/>
                    </a:prstGeom>
                  </pic:spPr>
                </pic:pic>
              </a:graphicData>
            </a:graphic>
            <wp14:sizeRelH relativeFrom="margin">
              <wp14:pctWidth>0</wp14:pctWidth>
            </wp14:sizeRelH>
            <wp14:sizeRelV relativeFrom="margin">
              <wp14:pctHeight>0</wp14:pctHeight>
            </wp14:sizeRelV>
          </wp:anchor>
        </w:drawing>
      </w:r>
      <w:r>
        <w:t xml:space="preserve">Cuál es el </w:t>
      </w:r>
      <w:r>
        <w:rPr>
          <w:i/>
          <w:iCs/>
        </w:rPr>
        <w:t>ensayo activo</w:t>
      </w:r>
      <w:r>
        <w:t xml:space="preserve"> (al que se van a referir otras herramientas que llamemos a continuación): está rodeado con un cuadrado de color, y se cambia la selección haciendo clic en el símbolo coloreado que se asocia a l set.</w:t>
      </w:r>
    </w:p>
    <w:p w14:paraId="57CB1271" w14:textId="03B37A6C" w:rsidR="00630C8E" w:rsidRDefault="00630C8E" w:rsidP="00182DD1">
      <w:pPr>
        <w:pStyle w:val="Prrafodelista"/>
        <w:numPr>
          <w:ilvl w:val="1"/>
          <w:numId w:val="23"/>
        </w:numPr>
      </w:pPr>
      <w:r>
        <w:t xml:space="preserve">Mostrar/No mostrar opciones </w:t>
      </w:r>
    </w:p>
    <w:p w14:paraId="18AA3DB2" w14:textId="176C34CA" w:rsidR="00630C8E" w:rsidRDefault="00630C8E" w:rsidP="00182DD1">
      <w:pPr>
        <w:pStyle w:val="Prrafodelista"/>
        <w:numPr>
          <w:ilvl w:val="1"/>
          <w:numId w:val="23"/>
        </w:numPr>
      </w:pPr>
      <w:r>
        <w:rPr>
          <w:noProof/>
        </w:rPr>
        <w:drawing>
          <wp:anchor distT="0" distB="0" distL="114300" distR="114300" simplePos="0" relativeHeight="251709440" behindDoc="0" locked="0" layoutInCell="1" allowOverlap="1" wp14:anchorId="59A22009" wp14:editId="2517056E">
            <wp:simplePos x="0" y="0"/>
            <wp:positionH relativeFrom="margin">
              <wp:align>right</wp:align>
            </wp:positionH>
            <wp:positionV relativeFrom="paragraph">
              <wp:posOffset>42462</wp:posOffset>
            </wp:positionV>
            <wp:extent cx="312420" cy="330835"/>
            <wp:effectExtent l="0" t="0" r="0" b="0"/>
            <wp:wrapSquare wrapText="bothSides"/>
            <wp:docPr id="164563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3694" name=""/>
                    <pic:cNvPicPr/>
                  </pic:nvPicPr>
                  <pic:blipFill>
                    <a:blip r:embed="rId73">
                      <a:extLst>
                        <a:ext uri="{28A0092B-C50C-407E-A947-70E740481C1C}">
                          <a14:useLocalDpi xmlns:a14="http://schemas.microsoft.com/office/drawing/2010/main" val="0"/>
                        </a:ext>
                      </a:extLst>
                    </a:blip>
                    <a:stretch>
                      <a:fillRect/>
                    </a:stretch>
                  </pic:blipFill>
                  <pic:spPr>
                    <a:xfrm>
                      <a:off x="0" y="0"/>
                      <a:ext cx="312420" cy="330835"/>
                    </a:xfrm>
                    <a:prstGeom prst="rect">
                      <a:avLst/>
                    </a:prstGeom>
                  </pic:spPr>
                </pic:pic>
              </a:graphicData>
            </a:graphic>
            <wp14:sizeRelH relativeFrom="margin">
              <wp14:pctWidth>0</wp14:pctWidth>
            </wp14:sizeRelH>
            <wp14:sizeRelV relativeFrom="margin">
              <wp14:pctHeight>0</wp14:pctHeight>
            </wp14:sizeRelV>
          </wp:anchor>
        </w:drawing>
      </w:r>
      <w:r>
        <w:t>Ajustar automáticamente las escalas para presenta valores de x e y</w:t>
      </w:r>
    </w:p>
    <w:p w14:paraId="2AABF25A" w14:textId="5E60B30D" w:rsidR="00630C8E" w:rsidRDefault="000473E5" w:rsidP="00182DD1">
      <w:pPr>
        <w:pStyle w:val="Prrafodelista"/>
        <w:numPr>
          <w:ilvl w:val="1"/>
          <w:numId w:val="23"/>
        </w:numPr>
      </w:pPr>
      <w:r>
        <w:t>Responder al gesto de arrastrar con:</w:t>
      </w:r>
    </w:p>
    <w:p w14:paraId="083AD576" w14:textId="3EC1EAF1" w:rsidR="000473E5" w:rsidRDefault="000473E5" w:rsidP="00182DD1">
      <w:pPr>
        <w:pStyle w:val="Prrafodelista"/>
        <w:numPr>
          <w:ilvl w:val="2"/>
          <w:numId w:val="23"/>
        </w:numPr>
      </w:pPr>
      <w:r>
        <w:rPr>
          <w:noProof/>
        </w:rPr>
        <w:drawing>
          <wp:anchor distT="0" distB="0" distL="114300" distR="114300" simplePos="0" relativeHeight="251710464" behindDoc="0" locked="0" layoutInCell="1" allowOverlap="1" wp14:anchorId="39F42A7D" wp14:editId="7F381929">
            <wp:simplePos x="0" y="0"/>
            <wp:positionH relativeFrom="margin">
              <wp:align>right</wp:align>
            </wp:positionH>
            <wp:positionV relativeFrom="paragraph">
              <wp:posOffset>34290</wp:posOffset>
            </wp:positionV>
            <wp:extent cx="471170" cy="345440"/>
            <wp:effectExtent l="0" t="0" r="5080" b="0"/>
            <wp:wrapSquare wrapText="left"/>
            <wp:docPr id="804297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97865" name=""/>
                    <pic:cNvPicPr/>
                  </pic:nvPicPr>
                  <pic:blipFill>
                    <a:blip r:embed="rId74">
                      <a:extLst>
                        <a:ext uri="{28A0092B-C50C-407E-A947-70E740481C1C}">
                          <a14:useLocalDpi xmlns:a14="http://schemas.microsoft.com/office/drawing/2010/main" val="0"/>
                        </a:ext>
                      </a:extLst>
                    </a:blip>
                    <a:stretch>
                      <a:fillRect/>
                    </a:stretch>
                  </pic:blipFill>
                  <pic:spPr>
                    <a:xfrm>
                      <a:off x="0" y="0"/>
                      <a:ext cx="471170" cy="345440"/>
                    </a:xfrm>
                    <a:prstGeom prst="rect">
                      <a:avLst/>
                    </a:prstGeom>
                  </pic:spPr>
                </pic:pic>
              </a:graphicData>
            </a:graphic>
            <wp14:sizeRelH relativeFrom="margin">
              <wp14:pctWidth>0</wp14:pctWidth>
            </wp14:sizeRelH>
            <wp14:sizeRelV relativeFrom="margin">
              <wp14:pctHeight>0</wp14:pctHeight>
            </wp14:sizeRelV>
          </wp:anchor>
        </w:drawing>
      </w:r>
      <w:r>
        <w:t>Arrastrar el sistema de coordenadas</w:t>
      </w:r>
    </w:p>
    <w:p w14:paraId="4B9B6FC6" w14:textId="5D4E7EF3" w:rsidR="000473E5" w:rsidRDefault="000473E5" w:rsidP="00182DD1">
      <w:pPr>
        <w:pStyle w:val="Prrafodelista"/>
        <w:numPr>
          <w:ilvl w:val="2"/>
          <w:numId w:val="23"/>
        </w:numPr>
      </w:pPr>
      <w:r>
        <w:t>Dibujar un rectángulo alrededor de un área de interés</w:t>
      </w:r>
    </w:p>
    <w:p w14:paraId="5C397015" w14:textId="77777777" w:rsidR="005B2ACC" w:rsidRDefault="000473E5" w:rsidP="00182DD1">
      <w:pPr>
        <w:pStyle w:val="Prrafodelista"/>
        <w:numPr>
          <w:ilvl w:val="1"/>
          <w:numId w:val="23"/>
        </w:numPr>
      </w:pPr>
      <w:r>
        <w:rPr>
          <w:noProof/>
        </w:rPr>
        <w:drawing>
          <wp:anchor distT="0" distB="0" distL="114300" distR="114300" simplePos="0" relativeHeight="251711488" behindDoc="0" locked="0" layoutInCell="1" allowOverlap="1" wp14:anchorId="40C83D2B" wp14:editId="262A2FAF">
            <wp:simplePos x="0" y="0"/>
            <wp:positionH relativeFrom="margin">
              <wp:posOffset>5994400</wp:posOffset>
            </wp:positionH>
            <wp:positionV relativeFrom="paragraph">
              <wp:posOffset>9525</wp:posOffset>
            </wp:positionV>
            <wp:extent cx="267970" cy="206375"/>
            <wp:effectExtent l="0" t="0" r="0" b="3175"/>
            <wp:wrapNone/>
            <wp:docPr id="1121236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36245" name=""/>
                    <pic:cNvPicPr/>
                  </pic:nvPicPr>
                  <pic:blipFill>
                    <a:blip r:embed="rId75">
                      <a:extLst>
                        <a:ext uri="{28A0092B-C50C-407E-A947-70E740481C1C}">
                          <a14:useLocalDpi xmlns:a14="http://schemas.microsoft.com/office/drawing/2010/main" val="0"/>
                        </a:ext>
                      </a:extLst>
                    </a:blip>
                    <a:stretch>
                      <a:fillRect/>
                    </a:stretch>
                  </pic:blipFill>
                  <pic:spPr>
                    <a:xfrm>
                      <a:off x="0" y="0"/>
                      <a:ext cx="267970" cy="206375"/>
                    </a:xfrm>
                    <a:prstGeom prst="rect">
                      <a:avLst/>
                    </a:prstGeom>
                  </pic:spPr>
                </pic:pic>
              </a:graphicData>
            </a:graphic>
            <wp14:sizeRelH relativeFrom="margin">
              <wp14:pctWidth>0</wp14:pctWidth>
            </wp14:sizeRelH>
            <wp14:sizeRelV relativeFrom="margin">
              <wp14:pctHeight>0</wp14:pctHeight>
            </wp14:sizeRelV>
          </wp:anchor>
        </w:drawing>
      </w:r>
      <w:r>
        <w:t>Coordenadas</w:t>
      </w:r>
      <w:r w:rsidR="005B2ACC">
        <w:t>:</w:t>
      </w:r>
    </w:p>
    <w:p w14:paraId="2205CF6A" w14:textId="09F7D38F" w:rsidR="005B2ACC" w:rsidRDefault="005B2ACC" w:rsidP="00182DD1">
      <w:pPr>
        <w:pStyle w:val="Prrafodelista"/>
        <w:numPr>
          <w:ilvl w:val="2"/>
          <w:numId w:val="23"/>
        </w:numPr>
      </w:pPr>
      <w:r>
        <w:t>Tiene un efecto de “imancito”: se pega al punto de medición más cercano</w:t>
      </w:r>
    </w:p>
    <w:p w14:paraId="3E549D80" w14:textId="037BDDDC" w:rsidR="000473E5" w:rsidRDefault="005B2ACC" w:rsidP="00182DD1">
      <w:pPr>
        <w:pStyle w:val="Prrafodelista"/>
        <w:numPr>
          <w:ilvl w:val="2"/>
          <w:numId w:val="23"/>
        </w:numPr>
      </w:pPr>
      <w:r>
        <w:t>Muestra el par ordenado de coordenadas al que estés apuntando</w:t>
      </w:r>
    </w:p>
    <w:p w14:paraId="51FAB02F" w14:textId="1D480145" w:rsidR="005B2ACC" w:rsidRDefault="005B2ACC" w:rsidP="00182DD1">
      <w:pPr>
        <w:pStyle w:val="Prrafodelista"/>
        <w:numPr>
          <w:ilvl w:val="2"/>
          <w:numId w:val="23"/>
        </w:numPr>
      </w:pPr>
      <w:r>
        <w:t>Por unos segundos ofrece herramientas extra:</w:t>
      </w:r>
    </w:p>
    <w:p w14:paraId="7AC108D1" w14:textId="4DD2BC51" w:rsidR="005B2ACC" w:rsidRDefault="005B2ACC" w:rsidP="00182DD1">
      <w:pPr>
        <w:pStyle w:val="Prrafodelista"/>
        <w:numPr>
          <w:ilvl w:val="3"/>
          <w:numId w:val="23"/>
        </w:numPr>
      </w:pPr>
      <w:r>
        <w:t>Próximo anterior</w:t>
      </w:r>
      <w:r w:rsidR="0015053F">
        <w:t>, p</w:t>
      </w:r>
      <w:r>
        <w:t>róximo posterior</w:t>
      </w:r>
    </w:p>
    <w:p w14:paraId="3C26FBCA" w14:textId="279529F3" w:rsidR="005B2ACC" w:rsidRDefault="005B2ACC" w:rsidP="00182DD1">
      <w:pPr>
        <w:pStyle w:val="Prrafodelista"/>
        <w:numPr>
          <w:ilvl w:val="3"/>
          <w:numId w:val="23"/>
        </w:numPr>
      </w:pPr>
      <w:r>
        <w:t>Medir ∆</w:t>
      </w:r>
    </w:p>
    <w:p w14:paraId="13D65394" w14:textId="7F8F2F6A" w:rsidR="005B2ACC" w:rsidRDefault="005B2ACC" w:rsidP="00182DD1">
      <w:pPr>
        <w:pStyle w:val="Prrafodelista"/>
        <w:numPr>
          <w:ilvl w:val="3"/>
          <w:numId w:val="23"/>
        </w:numPr>
      </w:pPr>
      <w:r>
        <w:t>Borrar el curso</w:t>
      </w:r>
      <w:r w:rsidR="0015053F">
        <w:t>r</w:t>
      </w:r>
    </w:p>
    <w:p w14:paraId="788DDC78" w14:textId="7D0E6ECF" w:rsidR="005B2ACC" w:rsidRDefault="005B2ACC" w:rsidP="00182DD1">
      <w:pPr>
        <w:pStyle w:val="Prrafodelista"/>
        <w:numPr>
          <w:ilvl w:val="2"/>
          <w:numId w:val="23"/>
        </w:numPr>
      </w:pPr>
      <w:r>
        <w:t>Se pueden poner varios cursores sobre un mismo gráfico</w:t>
      </w:r>
    </w:p>
    <w:p w14:paraId="6962F29E" w14:textId="1CFDB787" w:rsidR="005B2ACC" w:rsidRDefault="005B2ACC" w:rsidP="00182DD1">
      <w:pPr>
        <w:pStyle w:val="Prrafodelista"/>
        <w:numPr>
          <w:ilvl w:val="1"/>
          <w:numId w:val="23"/>
        </w:numPr>
      </w:pPr>
      <w:r w:rsidRPr="005B2ACC">
        <w:rPr>
          <w:noProof/>
        </w:rPr>
        <w:drawing>
          <wp:anchor distT="0" distB="0" distL="114300" distR="114300" simplePos="0" relativeHeight="251712512" behindDoc="0" locked="0" layoutInCell="1" allowOverlap="1" wp14:anchorId="2E69F9C7" wp14:editId="3B7414BB">
            <wp:simplePos x="0" y="0"/>
            <wp:positionH relativeFrom="margin">
              <wp:align>right</wp:align>
            </wp:positionH>
            <wp:positionV relativeFrom="paragraph">
              <wp:posOffset>85725</wp:posOffset>
            </wp:positionV>
            <wp:extent cx="291465" cy="296545"/>
            <wp:effectExtent l="0" t="0" r="0" b="8255"/>
            <wp:wrapSquare wrapText="left"/>
            <wp:docPr id="1976633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33716" name=""/>
                    <pic:cNvPicPr/>
                  </pic:nvPicPr>
                  <pic:blipFill>
                    <a:blip r:embed="rId76">
                      <a:extLst>
                        <a:ext uri="{28A0092B-C50C-407E-A947-70E740481C1C}">
                          <a14:useLocalDpi xmlns:a14="http://schemas.microsoft.com/office/drawing/2010/main" val="0"/>
                        </a:ext>
                      </a:extLst>
                    </a:blip>
                    <a:stretch>
                      <a:fillRect/>
                    </a:stretch>
                  </pic:blipFill>
                  <pic:spPr>
                    <a:xfrm>
                      <a:off x="0" y="0"/>
                      <a:ext cx="291465" cy="296545"/>
                    </a:xfrm>
                    <a:prstGeom prst="rect">
                      <a:avLst/>
                    </a:prstGeom>
                  </pic:spPr>
                </pic:pic>
              </a:graphicData>
            </a:graphic>
            <wp14:sizeRelH relativeFrom="margin">
              <wp14:pctWidth>0</wp14:pctWidth>
            </wp14:sizeRelH>
            <wp14:sizeRelV relativeFrom="margin">
              <wp14:pctHeight>0</wp14:pctHeight>
            </wp14:sizeRelV>
          </wp:anchor>
        </w:drawing>
      </w:r>
      <w:r>
        <w:t xml:space="preserve">Cursor múltiple: </w:t>
      </w:r>
    </w:p>
    <w:p w14:paraId="262CC186" w14:textId="3B462F57" w:rsidR="005B2ACC" w:rsidRDefault="00C45184" w:rsidP="00182DD1">
      <w:pPr>
        <w:pStyle w:val="Prrafodelista"/>
        <w:numPr>
          <w:ilvl w:val="2"/>
          <w:numId w:val="23"/>
        </w:numPr>
      </w:pPr>
      <w:r w:rsidRPr="00B97E53">
        <w:rPr>
          <w:noProof/>
        </w:rPr>
        <w:drawing>
          <wp:anchor distT="0" distB="0" distL="114300" distR="114300" simplePos="0" relativeHeight="251741184" behindDoc="0" locked="0" layoutInCell="1" allowOverlap="1" wp14:anchorId="23C447DB" wp14:editId="39A4422C">
            <wp:simplePos x="0" y="0"/>
            <wp:positionH relativeFrom="margin">
              <wp:posOffset>3334385</wp:posOffset>
            </wp:positionH>
            <wp:positionV relativeFrom="paragraph">
              <wp:posOffset>264795</wp:posOffset>
            </wp:positionV>
            <wp:extent cx="3052445" cy="1521460"/>
            <wp:effectExtent l="0" t="0" r="0" b="2540"/>
            <wp:wrapSquare wrapText="left"/>
            <wp:docPr id="1453371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71979"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52445" cy="1521460"/>
                    </a:xfrm>
                    <a:prstGeom prst="rect">
                      <a:avLst/>
                    </a:prstGeom>
                  </pic:spPr>
                </pic:pic>
              </a:graphicData>
            </a:graphic>
            <wp14:sizeRelH relativeFrom="margin">
              <wp14:pctWidth>0</wp14:pctWidth>
            </wp14:sizeRelH>
            <wp14:sizeRelV relativeFrom="margin">
              <wp14:pctHeight>0</wp14:pctHeight>
            </wp14:sizeRelV>
          </wp:anchor>
        </w:drawing>
      </w:r>
      <w:r w:rsidR="005B2ACC">
        <w:t>Pasa un “rasero” vertical por la gráfica, mostrando los valores de todas las mediciones que lo intersectan</w:t>
      </w:r>
    </w:p>
    <w:p w14:paraId="2E5B3E0B" w14:textId="295EF769" w:rsidR="005B2ACC" w:rsidRDefault="005B2ACC" w:rsidP="00182DD1">
      <w:pPr>
        <w:pStyle w:val="Prrafodelista"/>
        <w:numPr>
          <w:ilvl w:val="2"/>
          <w:numId w:val="23"/>
        </w:numPr>
      </w:pPr>
      <w:r>
        <w:t>Especialmente útil para evaluar momentos análogos de distintas ejecuciones, valores simultáneos de distintas magnitudes y cálculos</w:t>
      </w:r>
      <w:r w:rsidR="00B97E53">
        <w:t>, y sus combinaciones</w:t>
      </w:r>
    </w:p>
    <w:p w14:paraId="006B911E" w14:textId="57695187" w:rsidR="00B97E53" w:rsidRDefault="00B97E53" w:rsidP="00B97E53">
      <w:pPr>
        <w:spacing w:after="240"/>
        <w:ind w:left="1797"/>
        <w:jc w:val="center"/>
      </w:pPr>
    </w:p>
    <w:p w14:paraId="46923B9C" w14:textId="571AA30C" w:rsidR="00B97E53" w:rsidRDefault="00B97E53" w:rsidP="00182DD1">
      <w:pPr>
        <w:pStyle w:val="Prrafodelista"/>
        <w:numPr>
          <w:ilvl w:val="1"/>
          <w:numId w:val="23"/>
        </w:numPr>
      </w:pPr>
      <w:r w:rsidRPr="00B97E53">
        <w:rPr>
          <w:noProof/>
        </w:rPr>
        <w:lastRenderedPageBreak/>
        <w:drawing>
          <wp:anchor distT="0" distB="0" distL="114300" distR="114300" simplePos="0" relativeHeight="251713536" behindDoc="0" locked="0" layoutInCell="1" allowOverlap="1" wp14:anchorId="791822FF" wp14:editId="6F4C20B3">
            <wp:simplePos x="0" y="0"/>
            <wp:positionH relativeFrom="margin">
              <wp:align>right</wp:align>
            </wp:positionH>
            <wp:positionV relativeFrom="paragraph">
              <wp:posOffset>13335</wp:posOffset>
            </wp:positionV>
            <wp:extent cx="359410" cy="359410"/>
            <wp:effectExtent l="0" t="0" r="2540" b="2540"/>
            <wp:wrapSquare wrapText="left"/>
            <wp:docPr id="173210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6440" name=""/>
                    <pic:cNvPicPr/>
                  </pic:nvPicPr>
                  <pic:blipFill>
                    <a:blip r:embed="rId7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t>Explorador de pendientes:</w:t>
      </w:r>
    </w:p>
    <w:p w14:paraId="48EF36D4" w14:textId="4F64C5C4" w:rsidR="00B97E53" w:rsidRDefault="00B97E53" w:rsidP="00182DD1">
      <w:pPr>
        <w:pStyle w:val="Prrafodelista"/>
        <w:numPr>
          <w:ilvl w:val="2"/>
          <w:numId w:val="23"/>
        </w:numPr>
      </w:pPr>
      <w:r>
        <w:t xml:space="preserve"> Muestra una “tangente” en el punto en que se apoya esta reglita</w:t>
      </w:r>
    </w:p>
    <w:p w14:paraId="77C652FF" w14:textId="0DE789D7" w:rsidR="00B97E53" w:rsidRDefault="00374263" w:rsidP="00182DD1">
      <w:pPr>
        <w:pStyle w:val="Prrafodelista"/>
        <w:numPr>
          <w:ilvl w:val="2"/>
          <w:numId w:val="23"/>
        </w:numPr>
      </w:pPr>
      <w:r w:rsidRPr="00B97E53">
        <w:rPr>
          <w:noProof/>
        </w:rPr>
        <w:drawing>
          <wp:anchor distT="0" distB="0" distL="114300" distR="114300" simplePos="0" relativeHeight="251714560" behindDoc="0" locked="0" layoutInCell="1" allowOverlap="1" wp14:anchorId="4A8E2B1D" wp14:editId="568F59E7">
            <wp:simplePos x="0" y="0"/>
            <wp:positionH relativeFrom="margin">
              <wp:align>right</wp:align>
            </wp:positionH>
            <wp:positionV relativeFrom="paragraph">
              <wp:posOffset>144073</wp:posOffset>
            </wp:positionV>
            <wp:extent cx="2257200" cy="1310400"/>
            <wp:effectExtent l="0" t="0" r="0" b="4445"/>
            <wp:wrapSquare wrapText="left"/>
            <wp:docPr id="511049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49442" name=""/>
                    <pic:cNvPicPr/>
                  </pic:nvPicPr>
                  <pic:blipFill>
                    <a:blip r:embed="rId79">
                      <a:extLst>
                        <a:ext uri="{28A0092B-C50C-407E-A947-70E740481C1C}">
                          <a14:useLocalDpi xmlns:a14="http://schemas.microsoft.com/office/drawing/2010/main" val="0"/>
                        </a:ext>
                      </a:extLst>
                    </a:blip>
                    <a:stretch>
                      <a:fillRect/>
                    </a:stretch>
                  </pic:blipFill>
                  <pic:spPr>
                    <a:xfrm>
                      <a:off x="0" y="0"/>
                      <a:ext cx="2257200" cy="1310400"/>
                    </a:xfrm>
                    <a:prstGeom prst="rect">
                      <a:avLst/>
                    </a:prstGeom>
                  </pic:spPr>
                </pic:pic>
              </a:graphicData>
            </a:graphic>
            <wp14:sizeRelH relativeFrom="margin">
              <wp14:pctWidth>0</wp14:pctWidth>
            </wp14:sizeRelH>
            <wp14:sizeRelV relativeFrom="margin">
              <wp14:pctHeight>0</wp14:pctHeight>
            </wp14:sizeRelV>
          </wp:anchor>
        </w:drawing>
      </w:r>
      <w:r w:rsidR="00B97E53">
        <w:t>En realidad, calcula una secante entre el punto inmediato anterior y el posterior, y la dibuja sobre el punto. No es una verdadera tangente, pero es de lo mejorcito que se puede conseguir con mediciones discretas (no continuas).</w:t>
      </w:r>
    </w:p>
    <w:p w14:paraId="5162672B" w14:textId="5F34F157" w:rsidR="00374263" w:rsidRDefault="00374263" w:rsidP="00182DD1">
      <w:pPr>
        <w:pStyle w:val="Prrafodelista"/>
        <w:numPr>
          <w:ilvl w:val="2"/>
          <w:numId w:val="23"/>
        </w:numPr>
      </w:pPr>
      <w:r>
        <w:t>Al igual que el cursor de coordenadas, muestra unos botones auxiliares por unos segundos.</w:t>
      </w:r>
    </w:p>
    <w:p w14:paraId="743C2E7A" w14:textId="399867AD" w:rsidR="00374263" w:rsidRDefault="00374263" w:rsidP="00182DD1">
      <w:pPr>
        <w:pStyle w:val="Prrafodelista"/>
        <w:numPr>
          <w:ilvl w:val="2"/>
          <w:numId w:val="23"/>
        </w:numPr>
      </w:pPr>
      <w:r w:rsidRPr="00EE2B28">
        <w:rPr>
          <w:b/>
          <w:bCs/>
        </w:rPr>
        <w:t>Tip:</w:t>
      </w:r>
      <w:r>
        <w:t xml:space="preserve"> si lo que querés ver es cómo evolucionaron las pendientes a lo largo de todo el ensayo, podés crear un</w:t>
      </w:r>
      <w:r w:rsidR="00EE2B28">
        <w:t xml:space="preserve"> cálculo con la derivada en la calculadora y graficarlo directamente.</w:t>
      </w:r>
    </w:p>
    <w:p w14:paraId="4E1BACB5" w14:textId="190FD265" w:rsidR="00EE2B28" w:rsidRDefault="00EE2B28" w:rsidP="00EE2B28">
      <w:pPr>
        <w:ind w:left="1800"/>
        <w:jc w:val="center"/>
      </w:pPr>
      <w:r w:rsidRPr="00EE2B28">
        <w:rPr>
          <w:noProof/>
        </w:rPr>
        <w:drawing>
          <wp:inline distT="0" distB="0" distL="0" distR="0" wp14:anchorId="0F0733BA" wp14:editId="4F9A1487">
            <wp:extent cx="4630040" cy="234804"/>
            <wp:effectExtent l="0" t="0" r="0" b="0"/>
            <wp:docPr id="908770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70626" name=""/>
                    <pic:cNvPicPr/>
                  </pic:nvPicPr>
                  <pic:blipFill>
                    <a:blip r:embed="rId80"/>
                    <a:stretch>
                      <a:fillRect/>
                    </a:stretch>
                  </pic:blipFill>
                  <pic:spPr>
                    <a:xfrm>
                      <a:off x="0" y="0"/>
                      <a:ext cx="4721904" cy="239463"/>
                    </a:xfrm>
                    <a:prstGeom prst="rect">
                      <a:avLst/>
                    </a:prstGeom>
                  </pic:spPr>
                </pic:pic>
              </a:graphicData>
            </a:graphic>
          </wp:inline>
        </w:drawing>
      </w:r>
    </w:p>
    <w:p w14:paraId="219BC64A" w14:textId="4DB0715E" w:rsidR="002308DD" w:rsidRDefault="00EE2B28" w:rsidP="00EE2B28">
      <w:pPr>
        <w:ind w:left="1418"/>
        <w:jc w:val="center"/>
      </w:pPr>
      <w:r w:rsidRPr="00EE2B28">
        <w:rPr>
          <w:noProof/>
        </w:rPr>
        <w:drawing>
          <wp:inline distT="0" distB="0" distL="0" distR="0" wp14:anchorId="04F9F38D" wp14:editId="54B39E14">
            <wp:extent cx="3310189" cy="1872692"/>
            <wp:effectExtent l="0" t="0" r="5080" b="0"/>
            <wp:docPr id="1429751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51123" name=""/>
                    <pic:cNvPicPr/>
                  </pic:nvPicPr>
                  <pic:blipFill>
                    <a:blip r:embed="rId81"/>
                    <a:stretch>
                      <a:fillRect/>
                    </a:stretch>
                  </pic:blipFill>
                  <pic:spPr>
                    <a:xfrm>
                      <a:off x="0" y="0"/>
                      <a:ext cx="3347617" cy="1893867"/>
                    </a:xfrm>
                    <a:prstGeom prst="rect">
                      <a:avLst/>
                    </a:prstGeom>
                  </pic:spPr>
                </pic:pic>
              </a:graphicData>
            </a:graphic>
          </wp:inline>
        </w:drawing>
      </w:r>
    </w:p>
    <w:p w14:paraId="754C6959" w14:textId="6717CD6F" w:rsidR="00EE2B28" w:rsidRDefault="00EE2B28" w:rsidP="00182DD1">
      <w:pPr>
        <w:pStyle w:val="Prrafodelista"/>
        <w:numPr>
          <w:ilvl w:val="2"/>
          <w:numId w:val="23"/>
        </w:numPr>
      </w:pPr>
      <w:r w:rsidRPr="00EE2B28">
        <w:rPr>
          <w:b/>
          <w:bCs/>
        </w:rPr>
        <w:t>Tip</w:t>
      </w:r>
      <w:r>
        <w:rPr>
          <w:b/>
          <w:bCs/>
        </w:rPr>
        <w:t xml:space="preserve"> 2</w:t>
      </w:r>
      <w:r w:rsidRPr="00EE2B28">
        <w:rPr>
          <w:b/>
          <w:bCs/>
        </w:rPr>
        <w:t>:</w:t>
      </w:r>
      <w:r>
        <w:t xml:space="preserve"> La derivada no tiene que ser obligatoriamente respecto del tiempo, puede ser respecto de cualquier otra magnitud medida o calculada, por ejemplo: </w:t>
      </w:r>
      <m:oMath>
        <m:r>
          <w:rPr>
            <w:rFonts w:ascii="Cambria Math" w:hAnsi="Cambria Math"/>
          </w:rPr>
          <m:t>dP/dT</m:t>
        </m:r>
      </m:oMath>
      <w:r w:rsidR="0015053F">
        <w:rPr>
          <w:rFonts w:eastAsiaTheme="minorEastAsia"/>
        </w:rPr>
        <w:t xml:space="preserve"> (útil al considerar una transformación isotérmica)</w:t>
      </w:r>
    </w:p>
    <w:p w14:paraId="58F2CD91" w14:textId="0112FA63" w:rsidR="00EE2B28" w:rsidRDefault="00EE2B28" w:rsidP="00182DD1">
      <w:pPr>
        <w:pStyle w:val="Prrafodelista"/>
        <w:numPr>
          <w:ilvl w:val="2"/>
          <w:numId w:val="23"/>
        </w:numPr>
      </w:pPr>
      <w:r w:rsidRPr="00EE2B28">
        <w:rPr>
          <w:b/>
          <w:bCs/>
        </w:rPr>
        <w:t>Tip</w:t>
      </w:r>
      <w:r>
        <w:rPr>
          <w:b/>
          <w:bCs/>
        </w:rPr>
        <w:t xml:space="preserve"> 3</w:t>
      </w:r>
      <w:r w:rsidRPr="00EE2B28">
        <w:rPr>
          <w:b/>
          <w:bCs/>
        </w:rPr>
        <w:t>:</w:t>
      </w:r>
      <w:r>
        <w:t xml:space="preserve"> Las derivada, en general, empeoran la incidencia del ruido sobre las mediciones de los “valores reales”. En estos casos, si las circunstancias te lo permiten, puede convenirte aumentar el ritmo de toma de muestras y “suavizar” un poco los datos crudos antes de hacer otros tratamientos. Por ejemplo:</w:t>
      </w:r>
    </w:p>
    <w:p w14:paraId="2E73788E" w14:textId="3195A9D3" w:rsidR="00EE2B28" w:rsidRDefault="0015053F" w:rsidP="0015053F">
      <w:pPr>
        <w:ind w:left="2127"/>
        <w:jc w:val="center"/>
      </w:pPr>
      <w:r w:rsidRPr="0015053F">
        <w:rPr>
          <w:noProof/>
        </w:rPr>
        <w:drawing>
          <wp:inline distT="0" distB="0" distL="0" distR="0" wp14:anchorId="55A0D433" wp14:editId="55FB5734">
            <wp:extent cx="4652924" cy="349319"/>
            <wp:effectExtent l="0" t="0" r="0" b="0"/>
            <wp:docPr id="19477628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62845" name=""/>
                    <pic:cNvPicPr/>
                  </pic:nvPicPr>
                  <pic:blipFill>
                    <a:blip r:embed="rId82"/>
                    <a:stretch>
                      <a:fillRect/>
                    </a:stretch>
                  </pic:blipFill>
                  <pic:spPr>
                    <a:xfrm>
                      <a:off x="0" y="0"/>
                      <a:ext cx="4842731" cy="363569"/>
                    </a:xfrm>
                    <a:prstGeom prst="rect">
                      <a:avLst/>
                    </a:prstGeom>
                  </pic:spPr>
                </pic:pic>
              </a:graphicData>
            </a:graphic>
          </wp:inline>
        </w:drawing>
      </w:r>
    </w:p>
    <w:p w14:paraId="4403D0AA" w14:textId="5B727ECE" w:rsidR="0015053F" w:rsidRDefault="0015053F" w:rsidP="008117D4">
      <w:pPr>
        <w:spacing w:after="240"/>
        <w:ind w:left="2126"/>
        <w:jc w:val="center"/>
      </w:pPr>
      <w:r w:rsidRPr="0015053F">
        <w:rPr>
          <w:noProof/>
        </w:rPr>
        <w:drawing>
          <wp:inline distT="0" distB="0" distL="0" distR="0" wp14:anchorId="52778737" wp14:editId="6610A9AA">
            <wp:extent cx="3573994" cy="1778295"/>
            <wp:effectExtent l="0" t="0" r="7620" b="0"/>
            <wp:docPr id="1523919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19398" name=""/>
                    <pic:cNvPicPr/>
                  </pic:nvPicPr>
                  <pic:blipFill>
                    <a:blip r:embed="rId83"/>
                    <a:stretch>
                      <a:fillRect/>
                    </a:stretch>
                  </pic:blipFill>
                  <pic:spPr>
                    <a:xfrm>
                      <a:off x="0" y="0"/>
                      <a:ext cx="3585458" cy="1783999"/>
                    </a:xfrm>
                    <a:prstGeom prst="rect">
                      <a:avLst/>
                    </a:prstGeom>
                  </pic:spPr>
                </pic:pic>
              </a:graphicData>
            </a:graphic>
          </wp:inline>
        </w:drawing>
      </w:r>
    </w:p>
    <w:p w14:paraId="4CB8983D" w14:textId="2A66BED1" w:rsidR="0015053F" w:rsidRDefault="0015053F" w:rsidP="0015053F">
      <w:pPr>
        <w:ind w:left="2127"/>
        <w:jc w:val="center"/>
      </w:pPr>
    </w:p>
    <w:p w14:paraId="35302025" w14:textId="40F96E78" w:rsidR="0015053F" w:rsidRDefault="00F42935" w:rsidP="00182DD1">
      <w:pPr>
        <w:pStyle w:val="Prrafodelista"/>
        <w:numPr>
          <w:ilvl w:val="1"/>
          <w:numId w:val="23"/>
        </w:numPr>
      </w:pPr>
      <w:r w:rsidRPr="00F42935">
        <w:rPr>
          <w:noProof/>
        </w:rPr>
        <w:lastRenderedPageBreak/>
        <w:drawing>
          <wp:anchor distT="0" distB="0" distL="114300" distR="114300" simplePos="0" relativeHeight="251716608" behindDoc="0" locked="0" layoutInCell="1" allowOverlap="1" wp14:anchorId="3C9F2F2F" wp14:editId="3B98A606">
            <wp:simplePos x="0" y="0"/>
            <wp:positionH relativeFrom="margin">
              <wp:align>right</wp:align>
            </wp:positionH>
            <wp:positionV relativeFrom="paragraph">
              <wp:posOffset>85780</wp:posOffset>
            </wp:positionV>
            <wp:extent cx="352800" cy="360000"/>
            <wp:effectExtent l="0" t="0" r="0" b="2540"/>
            <wp:wrapSquare wrapText="left"/>
            <wp:docPr id="2084417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17110" name=""/>
                    <pic:cNvPicPr/>
                  </pic:nvPicPr>
                  <pic:blipFill>
                    <a:blip r:embed="rId84">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14:sizeRelH relativeFrom="margin">
              <wp14:pctWidth>0</wp14:pctWidth>
            </wp14:sizeRelH>
            <wp14:sizeRelV relativeFrom="margin">
              <wp14:pctHeight>0</wp14:pctHeight>
            </wp14:sizeRelV>
          </wp:anchor>
        </w:drawing>
      </w:r>
      <w:r>
        <w:t>Estadísticas</w:t>
      </w:r>
      <w:r w:rsidR="0015053F">
        <w:t>:</w:t>
      </w:r>
    </w:p>
    <w:p w14:paraId="58073833" w14:textId="1293C246" w:rsidR="00F42935" w:rsidRDefault="00281784" w:rsidP="00182DD1">
      <w:pPr>
        <w:pStyle w:val="Prrafodelista"/>
        <w:numPr>
          <w:ilvl w:val="2"/>
          <w:numId w:val="23"/>
        </w:numPr>
      </w:pPr>
      <w:r w:rsidRPr="008B37FC">
        <w:rPr>
          <w:noProof/>
        </w:rPr>
        <w:drawing>
          <wp:anchor distT="0" distB="0" distL="114300" distR="114300" simplePos="0" relativeHeight="251718656" behindDoc="0" locked="0" layoutInCell="1" allowOverlap="1" wp14:anchorId="087594CE" wp14:editId="1A185FFB">
            <wp:simplePos x="0" y="0"/>
            <wp:positionH relativeFrom="margin">
              <wp:posOffset>3078480</wp:posOffset>
            </wp:positionH>
            <wp:positionV relativeFrom="paragraph">
              <wp:posOffset>22860</wp:posOffset>
            </wp:positionV>
            <wp:extent cx="2519680" cy="1483360"/>
            <wp:effectExtent l="0" t="0" r="0" b="2540"/>
            <wp:wrapSquare wrapText="left"/>
            <wp:docPr id="673955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5558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19680" cy="1483360"/>
                    </a:xfrm>
                    <a:prstGeom prst="rect">
                      <a:avLst/>
                    </a:prstGeom>
                  </pic:spPr>
                </pic:pic>
              </a:graphicData>
            </a:graphic>
            <wp14:sizeRelH relativeFrom="margin">
              <wp14:pctWidth>0</wp14:pctWidth>
            </wp14:sizeRelH>
            <wp14:sizeRelV relativeFrom="margin">
              <wp14:pctHeight>0</wp14:pctHeight>
            </wp14:sizeRelV>
          </wp:anchor>
        </w:drawing>
      </w:r>
      <w:r w:rsidR="00F42935">
        <w:t>Pueden ser de todo el ensayo o de la parte que selecciones</w:t>
      </w:r>
    </w:p>
    <w:p w14:paraId="77045AB9" w14:textId="5CA0741F" w:rsidR="00F42935" w:rsidRDefault="00F42935" w:rsidP="00182DD1">
      <w:pPr>
        <w:pStyle w:val="Prrafodelista"/>
        <w:numPr>
          <w:ilvl w:val="2"/>
          <w:numId w:val="23"/>
        </w:numPr>
      </w:pPr>
      <w:r>
        <w:t>Podés mostrar:</w:t>
      </w:r>
      <w:r w:rsidR="008B37FC" w:rsidRPr="008B37FC">
        <w:t xml:space="preserve"> </w:t>
      </w:r>
    </w:p>
    <w:p w14:paraId="79E2D4F8" w14:textId="59A5462A" w:rsidR="00F42935" w:rsidRDefault="00F42935" w:rsidP="00182DD1">
      <w:pPr>
        <w:pStyle w:val="Prrafodelista"/>
        <w:numPr>
          <w:ilvl w:val="3"/>
          <w:numId w:val="23"/>
        </w:numPr>
      </w:pPr>
      <w:r>
        <w:t>Mínima</w:t>
      </w:r>
    </w:p>
    <w:p w14:paraId="40AF239D" w14:textId="1BC67EDC" w:rsidR="00F42935" w:rsidRDefault="00F42935" w:rsidP="00182DD1">
      <w:pPr>
        <w:pStyle w:val="Prrafodelista"/>
        <w:numPr>
          <w:ilvl w:val="3"/>
          <w:numId w:val="23"/>
        </w:numPr>
      </w:pPr>
      <w:r>
        <w:t>Máxima</w:t>
      </w:r>
    </w:p>
    <w:p w14:paraId="03986B67" w14:textId="1D52986A" w:rsidR="00F42935" w:rsidRDefault="00F42935" w:rsidP="00182DD1">
      <w:pPr>
        <w:pStyle w:val="Prrafodelista"/>
        <w:numPr>
          <w:ilvl w:val="3"/>
          <w:numId w:val="23"/>
        </w:numPr>
      </w:pPr>
      <w:r>
        <w:t>Media</w:t>
      </w:r>
    </w:p>
    <w:p w14:paraId="48C0333E" w14:textId="4CEB68F7" w:rsidR="00F42935" w:rsidRDefault="00F42935" w:rsidP="00182DD1">
      <w:pPr>
        <w:pStyle w:val="Prrafodelista"/>
        <w:numPr>
          <w:ilvl w:val="3"/>
          <w:numId w:val="23"/>
        </w:numPr>
      </w:pPr>
      <w:r>
        <w:t>Desviación estándar</w:t>
      </w:r>
    </w:p>
    <w:p w14:paraId="7AE9F7B0" w14:textId="18383CE1" w:rsidR="00F42935" w:rsidRDefault="00F42935" w:rsidP="00182DD1">
      <w:pPr>
        <w:pStyle w:val="Prrafodelista"/>
        <w:numPr>
          <w:ilvl w:val="3"/>
          <w:numId w:val="23"/>
        </w:numPr>
      </w:pPr>
      <w:r>
        <w:t>N (cantidad de muestras)</w:t>
      </w:r>
    </w:p>
    <w:p w14:paraId="3B0F4437" w14:textId="04FBB6ED" w:rsidR="00F42935" w:rsidRDefault="00F42935" w:rsidP="00182DD1">
      <w:pPr>
        <w:pStyle w:val="Prrafodelista"/>
        <w:numPr>
          <w:ilvl w:val="3"/>
          <w:numId w:val="23"/>
        </w:numPr>
        <w:spacing w:after="240"/>
        <w:ind w:left="2874" w:hanging="357"/>
      </w:pPr>
      <w:r>
        <w:t>Area bajo la curva</w:t>
      </w:r>
    </w:p>
    <w:p w14:paraId="56451F4F" w14:textId="77777777" w:rsidR="00281784" w:rsidRDefault="00281784" w:rsidP="00281784">
      <w:pPr>
        <w:pStyle w:val="Prrafodelista"/>
        <w:numPr>
          <w:ilvl w:val="4"/>
          <w:numId w:val="23"/>
        </w:numPr>
      </w:pPr>
      <w:r>
        <w:rPr>
          <w:noProof/>
        </w:rPr>
        <w:t xml:space="preserve">Está </w:t>
      </w:r>
      <w:r w:rsidRPr="00976B1A">
        <w:rPr>
          <w:i/>
          <w:iCs/>
          <w:noProof/>
        </w:rPr>
        <w:t>colada</w:t>
      </w:r>
      <w:r>
        <w:rPr>
          <w:noProof/>
        </w:rPr>
        <w:t xml:space="preserve"> aquí una opción para mostrar el </w:t>
      </w:r>
      <w:r w:rsidRPr="00281784">
        <w:rPr>
          <w:b/>
          <w:bCs/>
          <w:noProof/>
        </w:rPr>
        <w:t>área neta</w:t>
      </w:r>
      <w:r>
        <w:rPr>
          <w:noProof/>
        </w:rPr>
        <w:t xml:space="preserve"> bajo al curva. </w:t>
      </w:r>
    </w:p>
    <w:p w14:paraId="34CF0F6A" w14:textId="77777777" w:rsidR="00281784" w:rsidRDefault="00281784" w:rsidP="00281784">
      <w:pPr>
        <w:pStyle w:val="Prrafodelista"/>
        <w:numPr>
          <w:ilvl w:val="4"/>
          <w:numId w:val="23"/>
        </w:numPr>
      </w:pPr>
      <w:r>
        <w:rPr>
          <w:noProof/>
        </w:rPr>
        <w:t xml:space="preserve">No es un dato estadístico, pero igual es extremadamente útil. </w:t>
      </w:r>
    </w:p>
    <w:p w14:paraId="068F16B3" w14:textId="77777777" w:rsidR="00281784" w:rsidRDefault="00281784" w:rsidP="00281784">
      <w:pPr>
        <w:pStyle w:val="Prrafodelista"/>
        <w:numPr>
          <w:ilvl w:val="4"/>
          <w:numId w:val="23"/>
        </w:numPr>
      </w:pPr>
      <w:r>
        <w:rPr>
          <w:noProof/>
        </w:rPr>
        <w:t>Hay que tener cuidado aquí porque el software ve las áreas en términos de una integración.</w:t>
      </w:r>
    </w:p>
    <w:p w14:paraId="3A66858E" w14:textId="77777777" w:rsidR="00281784" w:rsidRDefault="00281784" w:rsidP="00281784">
      <w:pPr>
        <w:pStyle w:val="Prrafodelista"/>
        <w:numPr>
          <w:ilvl w:val="4"/>
          <w:numId w:val="23"/>
        </w:numPr>
      </w:pPr>
      <w:r>
        <w:rPr>
          <w:noProof/>
        </w:rPr>
        <w:t>Considera áreas positivas y negativas.</w:t>
      </w:r>
    </w:p>
    <w:p w14:paraId="0A1E58BA" w14:textId="77777777" w:rsidR="00281784" w:rsidRDefault="00281784" w:rsidP="00281784">
      <w:pPr>
        <w:pStyle w:val="Prrafodelista"/>
        <w:numPr>
          <w:ilvl w:val="4"/>
          <w:numId w:val="23"/>
        </w:numPr>
      </w:pPr>
      <w:r>
        <w:rPr>
          <w:noProof/>
        </w:rPr>
        <w:t>Por esto el resultado puede o no coincidir con el criterio geométrico del área de una figura.</w:t>
      </w:r>
    </w:p>
    <w:p w14:paraId="493E9DA1" w14:textId="77777777" w:rsidR="00281784" w:rsidRDefault="00281784" w:rsidP="00281784">
      <w:pPr>
        <w:pStyle w:val="Prrafodelista"/>
        <w:numPr>
          <w:ilvl w:val="4"/>
          <w:numId w:val="23"/>
        </w:numPr>
      </w:pPr>
      <w:r>
        <w:rPr>
          <w:noProof/>
        </w:rPr>
        <w:t>Se puede aplicar a la totalidad de las mediciones o a una región de los datos.</w:t>
      </w:r>
    </w:p>
    <w:p w14:paraId="0231FCF6" w14:textId="7F5AD059" w:rsidR="00281784" w:rsidRDefault="00281784" w:rsidP="00281784">
      <w:pPr>
        <w:spacing w:after="240"/>
        <w:ind w:left="1797"/>
        <w:jc w:val="right"/>
      </w:pPr>
      <w:r>
        <w:rPr>
          <w:noProof/>
        </w:rPr>
        <w:drawing>
          <wp:inline distT="0" distB="0" distL="0" distR="0" wp14:anchorId="52C22A2E" wp14:editId="16AFE361">
            <wp:extent cx="944851" cy="1962150"/>
            <wp:effectExtent l="0" t="0" r="8255" b="0"/>
            <wp:docPr id="2085521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21540" name=""/>
                    <pic:cNvPicPr/>
                  </pic:nvPicPr>
                  <pic:blipFill>
                    <a:blip r:embed="rId86"/>
                    <a:stretch>
                      <a:fillRect/>
                    </a:stretch>
                  </pic:blipFill>
                  <pic:spPr>
                    <a:xfrm>
                      <a:off x="0" y="0"/>
                      <a:ext cx="951172" cy="1975277"/>
                    </a:xfrm>
                    <a:prstGeom prst="rect">
                      <a:avLst/>
                    </a:prstGeom>
                  </pic:spPr>
                </pic:pic>
              </a:graphicData>
            </a:graphic>
          </wp:inline>
        </w:drawing>
      </w:r>
      <w:r>
        <w:rPr>
          <w:noProof/>
        </w:rPr>
        <w:drawing>
          <wp:inline distT="0" distB="0" distL="0" distR="0" wp14:anchorId="09A66203" wp14:editId="69008508">
            <wp:extent cx="961600" cy="2009775"/>
            <wp:effectExtent l="0" t="0" r="0" b="0"/>
            <wp:docPr id="695851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51091" name=""/>
                    <pic:cNvPicPr/>
                  </pic:nvPicPr>
                  <pic:blipFill>
                    <a:blip r:embed="rId87"/>
                    <a:stretch>
                      <a:fillRect/>
                    </a:stretch>
                  </pic:blipFill>
                  <pic:spPr>
                    <a:xfrm>
                      <a:off x="0" y="0"/>
                      <a:ext cx="966073" cy="2019124"/>
                    </a:xfrm>
                    <a:prstGeom prst="rect">
                      <a:avLst/>
                    </a:prstGeom>
                  </pic:spPr>
                </pic:pic>
              </a:graphicData>
            </a:graphic>
          </wp:inline>
        </w:drawing>
      </w:r>
      <w:r>
        <w:rPr>
          <w:noProof/>
        </w:rPr>
        <w:drawing>
          <wp:inline distT="0" distB="0" distL="0" distR="0" wp14:anchorId="6BB53EE5" wp14:editId="05E43AD4">
            <wp:extent cx="2191385" cy="1978334"/>
            <wp:effectExtent l="0" t="0" r="0" b="3175"/>
            <wp:docPr id="1149336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36198" name=""/>
                    <pic:cNvPicPr/>
                  </pic:nvPicPr>
                  <pic:blipFill>
                    <a:blip r:embed="rId88"/>
                    <a:stretch>
                      <a:fillRect/>
                    </a:stretch>
                  </pic:blipFill>
                  <pic:spPr>
                    <a:xfrm>
                      <a:off x="0" y="0"/>
                      <a:ext cx="2195934" cy="1982441"/>
                    </a:xfrm>
                    <a:prstGeom prst="rect">
                      <a:avLst/>
                    </a:prstGeom>
                  </pic:spPr>
                </pic:pic>
              </a:graphicData>
            </a:graphic>
          </wp:inline>
        </w:drawing>
      </w:r>
    </w:p>
    <w:p w14:paraId="21A3D7AA" w14:textId="5A72C364" w:rsidR="00BF1543" w:rsidRDefault="00281784" w:rsidP="00182DD1">
      <w:pPr>
        <w:pStyle w:val="Prrafodelista"/>
        <w:numPr>
          <w:ilvl w:val="1"/>
          <w:numId w:val="23"/>
        </w:numPr>
        <w:spacing w:after="240"/>
      </w:pPr>
      <w:r>
        <w:rPr>
          <w:noProof/>
        </w:rPr>
        <mc:AlternateContent>
          <mc:Choice Requires="wpg">
            <w:drawing>
              <wp:anchor distT="0" distB="0" distL="114300" distR="114300" simplePos="0" relativeHeight="251746304" behindDoc="0" locked="0" layoutInCell="1" allowOverlap="1" wp14:anchorId="1FDA948D" wp14:editId="69762289">
                <wp:simplePos x="0" y="0"/>
                <wp:positionH relativeFrom="margin">
                  <wp:align>right</wp:align>
                </wp:positionH>
                <wp:positionV relativeFrom="paragraph">
                  <wp:posOffset>87630</wp:posOffset>
                </wp:positionV>
                <wp:extent cx="1727835" cy="1637665"/>
                <wp:effectExtent l="0" t="0" r="5715" b="635"/>
                <wp:wrapSquare wrapText="bothSides"/>
                <wp:docPr id="1802094585" name="Grupo 3"/>
                <wp:cNvGraphicFramePr/>
                <a:graphic xmlns:a="http://schemas.openxmlformats.org/drawingml/2006/main">
                  <a:graphicData uri="http://schemas.microsoft.com/office/word/2010/wordprocessingGroup">
                    <wpg:wgp>
                      <wpg:cNvGrpSpPr/>
                      <wpg:grpSpPr>
                        <a:xfrm>
                          <a:off x="0" y="0"/>
                          <a:ext cx="1727835" cy="1637665"/>
                          <a:chOff x="0" y="0"/>
                          <a:chExt cx="2319020" cy="2339975"/>
                        </a:xfrm>
                      </wpg:grpSpPr>
                      <pic:pic xmlns:pic="http://schemas.openxmlformats.org/drawingml/2006/picture">
                        <pic:nvPicPr>
                          <pic:cNvPr id="138376184" name="Imagen 1"/>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1981200" y="9525"/>
                            <a:ext cx="337820" cy="359410"/>
                          </a:xfrm>
                          <a:prstGeom prst="rect">
                            <a:avLst/>
                          </a:prstGeom>
                        </pic:spPr>
                      </pic:pic>
                      <pic:pic xmlns:pic="http://schemas.openxmlformats.org/drawingml/2006/picture">
                        <pic:nvPicPr>
                          <pic:cNvPr id="909263994" name="Imagen 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1900555" cy="2339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56E513" id="Grupo 3" o:spid="_x0000_s1026" style="position:absolute;margin-left:84.85pt;margin-top:6.9pt;width:136.05pt;height:128.95pt;z-index:251746304;mso-position-horizontal:right;mso-position-horizontal-relative:margin;mso-width-relative:margin;mso-height-relative:margin" coordsize="23190,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9812;top:95;width:337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">
                  <v:imagedata r:id="rId91" o:title=""/>
                </v:shape>
                <v:shape id="Imagen 1" o:spid="_x0000_s1028" type="#_x0000_t75" style="position:absolute;width:19005;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">
                  <v:imagedata r:id="rId92" o:title=""/>
                </v:shape>
                <w10:wrap type="square" anchorx="margin"/>
              </v:group>
            </w:pict>
          </mc:Fallback>
        </mc:AlternateContent>
      </w:r>
      <w:r w:rsidR="00BF1543">
        <w:t>Ajuste Lineal:</w:t>
      </w:r>
      <w:r w:rsidRPr="00281784">
        <w:rPr>
          <w:noProof/>
        </w:rPr>
        <w:t xml:space="preserve"> </w:t>
      </w:r>
    </w:p>
    <w:p w14:paraId="2212A979" w14:textId="176A0C9E" w:rsidR="008B37FC" w:rsidRDefault="00BF1543" w:rsidP="00182DD1">
      <w:pPr>
        <w:pStyle w:val="Prrafodelista"/>
        <w:numPr>
          <w:ilvl w:val="2"/>
          <w:numId w:val="23"/>
        </w:numPr>
      </w:pPr>
      <w:r>
        <w:t xml:space="preserve">Busca la ecuación de una recta </w:t>
      </w:r>
      <w:r>
        <w:rPr>
          <w:i/>
          <w:iCs/>
        </w:rPr>
        <w:t>y = mx + b</w:t>
      </w:r>
      <w:r>
        <w:t xml:space="preserve"> tal que se minimiza la sumatoria de los cuadrados de las diferencias que hay entre los valores que arroja la ecuación y los de las mediciones.</w:t>
      </w:r>
      <w:r w:rsidR="00281784" w:rsidRPr="00281784">
        <w:rPr>
          <w:noProof/>
        </w:rPr>
        <w:t xml:space="preserve"> </w:t>
      </w:r>
    </w:p>
    <w:p w14:paraId="2C446265" w14:textId="309946A8" w:rsidR="00BF1543" w:rsidRDefault="00281784" w:rsidP="00182DD1">
      <w:pPr>
        <w:pStyle w:val="Prrafodelista"/>
        <w:numPr>
          <w:ilvl w:val="2"/>
          <w:numId w:val="23"/>
        </w:numPr>
      </w:pPr>
      <w:r>
        <w:rPr>
          <w:noProof/>
        </w:rPr>
        <w:drawing>
          <wp:anchor distT="0" distB="0" distL="114300" distR="114300" simplePos="0" relativeHeight="251748352" behindDoc="0" locked="0" layoutInCell="1" allowOverlap="1" wp14:anchorId="28C711E1" wp14:editId="58206518">
            <wp:simplePos x="0" y="0"/>
            <wp:positionH relativeFrom="column">
              <wp:posOffset>4245997</wp:posOffset>
            </wp:positionH>
            <wp:positionV relativeFrom="paragraph">
              <wp:posOffset>134510</wp:posOffset>
            </wp:positionV>
            <wp:extent cx="284400" cy="306000"/>
            <wp:effectExtent l="0" t="0" r="1905" b="0"/>
            <wp:wrapSquare wrapText="left"/>
            <wp:docPr id="1074940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0002" name=""/>
                    <pic:cNvPicPr/>
                  </pic:nvPicPr>
                  <pic:blipFill>
                    <a:blip r:embed="rId93">
                      <a:extLst>
                        <a:ext uri="{28A0092B-C50C-407E-A947-70E740481C1C}">
                          <a14:useLocalDpi xmlns:a14="http://schemas.microsoft.com/office/drawing/2010/main" val="0"/>
                        </a:ext>
                      </a:extLst>
                    </a:blip>
                    <a:stretch>
                      <a:fillRect/>
                    </a:stretch>
                  </pic:blipFill>
                  <pic:spPr>
                    <a:xfrm>
                      <a:off x="0" y="0"/>
                      <a:ext cx="284400" cy="306000"/>
                    </a:xfrm>
                    <a:prstGeom prst="rect">
                      <a:avLst/>
                    </a:prstGeom>
                  </pic:spPr>
                </pic:pic>
              </a:graphicData>
            </a:graphic>
            <wp14:sizeRelH relativeFrom="margin">
              <wp14:pctWidth>0</wp14:pctWidth>
            </wp14:sizeRelH>
            <wp14:sizeRelV relativeFrom="margin">
              <wp14:pctHeight>0</wp14:pctHeight>
            </wp14:sizeRelV>
          </wp:anchor>
        </w:drawing>
      </w:r>
      <w:r w:rsidR="00BF1543">
        <w:t>Se puede aplicar a todo el ensayo o a la sección que elijas</w:t>
      </w:r>
      <w:r w:rsidR="008117D4">
        <w:t>.</w:t>
      </w:r>
      <w:r>
        <w:t xml:space="preserve"> Acordate de usar el selector </w:t>
      </w:r>
    </w:p>
    <w:p w14:paraId="726D3BDC" w14:textId="0FF1AAFF" w:rsidR="008117D4" w:rsidRDefault="008117D4" w:rsidP="00182DD1">
      <w:pPr>
        <w:pStyle w:val="Prrafodelista"/>
        <w:numPr>
          <w:ilvl w:val="2"/>
          <w:numId w:val="23"/>
        </w:numPr>
      </w:pPr>
      <w:r>
        <w:lastRenderedPageBreak/>
        <w:t>El algoritmo te entrega dos valores que te pueden ayudar a juzgar qué tan buena es esta modelización:</w:t>
      </w:r>
    </w:p>
    <w:p w14:paraId="343D6451" w14:textId="23B057E0" w:rsidR="008117D4" w:rsidRDefault="008117D4" w:rsidP="00182DD1">
      <w:pPr>
        <w:pStyle w:val="Prrafodelista"/>
        <w:numPr>
          <w:ilvl w:val="3"/>
          <w:numId w:val="23"/>
        </w:numPr>
      </w:pPr>
      <w:r>
        <w:rPr>
          <w:i/>
          <w:iCs/>
        </w:rPr>
        <w:t>r</w:t>
      </w:r>
      <w:r>
        <w:t>: factor de correlación</w:t>
      </w:r>
    </w:p>
    <w:p w14:paraId="65BDCA6B" w14:textId="026102A1" w:rsidR="008117D4" w:rsidRPr="00281784" w:rsidRDefault="008117D4" w:rsidP="00182DD1">
      <w:pPr>
        <w:pStyle w:val="Prrafodelista"/>
        <w:numPr>
          <w:ilvl w:val="3"/>
          <w:numId w:val="23"/>
        </w:numPr>
      </w:pPr>
      <w:r>
        <w:rPr>
          <w:i/>
          <w:iCs/>
        </w:rPr>
        <w:t>RMSE</w:t>
      </w:r>
      <w:r w:rsidRPr="008117D4">
        <w:t>:</w:t>
      </w:r>
      <w:r>
        <w:t xml:space="preserve"> acrónimo en Inglés de nuestro </w:t>
      </w:r>
      <w:r>
        <w:rPr>
          <w:i/>
          <w:iCs/>
        </w:rPr>
        <w:t>Error medio cuadrático</w:t>
      </w:r>
    </w:p>
    <w:p w14:paraId="5DAB9F10" w14:textId="77777777" w:rsidR="006653AE" w:rsidRDefault="006653AE" w:rsidP="006653AE">
      <w:pPr>
        <w:pStyle w:val="Prrafodelista"/>
        <w:numPr>
          <w:ilvl w:val="2"/>
          <w:numId w:val="23"/>
        </w:numPr>
        <w:ind w:left="2127"/>
      </w:pPr>
      <w:r>
        <w:t>También te convendrá deshabilitar el dibujo de segmentos entre puntos reales de medición, para que se note con claridad lo que conocés con certeza y la aproximación que ofrece el ajuste.</w:t>
      </w:r>
    </w:p>
    <w:p w14:paraId="1C02055A" w14:textId="36702D47" w:rsidR="006653AE" w:rsidRDefault="006653AE" w:rsidP="006653AE">
      <w:pPr>
        <w:spacing w:after="240"/>
        <w:ind w:left="1769"/>
        <w:jc w:val="center"/>
      </w:pPr>
      <w:r>
        <w:rPr>
          <w:noProof/>
        </w:rPr>
        <w:drawing>
          <wp:inline distT="0" distB="0" distL="0" distR="0" wp14:anchorId="14940DB0" wp14:editId="0E0F9E7D">
            <wp:extent cx="284400" cy="306000"/>
            <wp:effectExtent l="0" t="0" r="1905" b="0"/>
            <wp:docPr id="291708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08680" name=""/>
                    <pic:cNvPicPr/>
                  </pic:nvPicPr>
                  <pic:blipFill>
                    <a:blip r:embed="rId94">
                      <a:extLst>
                        <a:ext uri="{28A0092B-C50C-407E-A947-70E740481C1C}">
                          <a14:useLocalDpi xmlns:a14="http://schemas.microsoft.com/office/drawing/2010/main" val="0"/>
                        </a:ext>
                      </a:extLst>
                    </a:blip>
                    <a:stretch>
                      <a:fillRect/>
                    </a:stretch>
                  </pic:blipFill>
                  <pic:spPr>
                    <a:xfrm>
                      <a:off x="0" y="0"/>
                      <a:ext cx="284400" cy="306000"/>
                    </a:xfrm>
                    <a:prstGeom prst="rect">
                      <a:avLst/>
                    </a:prstGeom>
                  </pic:spPr>
                </pic:pic>
              </a:graphicData>
            </a:graphic>
          </wp:inline>
        </w:drawing>
      </w:r>
      <w:r>
        <w:rPr>
          <w:noProof/>
        </w:rPr>
        <w:drawing>
          <wp:inline distT="0" distB="0" distL="0" distR="0" wp14:anchorId="6EAA0829" wp14:editId="0C07F353">
            <wp:extent cx="3859200" cy="370800"/>
            <wp:effectExtent l="0" t="0" r="0" b="0"/>
            <wp:docPr id="1747541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41855" name=""/>
                    <pic:cNvPicPr/>
                  </pic:nvPicPr>
                  <pic:blipFill>
                    <a:blip r:embed="rId95"/>
                    <a:stretch>
                      <a:fillRect/>
                    </a:stretch>
                  </pic:blipFill>
                  <pic:spPr>
                    <a:xfrm>
                      <a:off x="0" y="0"/>
                      <a:ext cx="3859200" cy="370800"/>
                    </a:xfrm>
                    <a:prstGeom prst="rect">
                      <a:avLst/>
                    </a:prstGeom>
                  </pic:spPr>
                </pic:pic>
              </a:graphicData>
            </a:graphic>
          </wp:inline>
        </w:drawing>
      </w:r>
    </w:p>
    <w:p w14:paraId="413BCE52" w14:textId="62025C0B" w:rsidR="00BF1543" w:rsidRDefault="006653AE" w:rsidP="00182DD1">
      <w:pPr>
        <w:pStyle w:val="Prrafodelista"/>
        <w:numPr>
          <w:ilvl w:val="1"/>
          <w:numId w:val="23"/>
        </w:numPr>
      </w:pPr>
      <w:r>
        <w:rPr>
          <w:noProof/>
        </w:rPr>
        <w:drawing>
          <wp:anchor distT="0" distB="0" distL="114300" distR="114300" simplePos="0" relativeHeight="251750400" behindDoc="0" locked="0" layoutInCell="1" allowOverlap="1" wp14:anchorId="4FE065CE" wp14:editId="0F91FFC5">
            <wp:simplePos x="0" y="0"/>
            <wp:positionH relativeFrom="margin">
              <wp:align>right</wp:align>
            </wp:positionH>
            <wp:positionV relativeFrom="paragraph">
              <wp:posOffset>7041</wp:posOffset>
            </wp:positionV>
            <wp:extent cx="399600" cy="360000"/>
            <wp:effectExtent l="0" t="0" r="635" b="2540"/>
            <wp:wrapSquare wrapText="left"/>
            <wp:docPr id="463348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48162" name=""/>
                    <pic:cNvPicPr/>
                  </pic:nvPicPr>
                  <pic:blipFill>
                    <a:blip r:embed="rId96">
                      <a:extLst>
                        <a:ext uri="{28A0092B-C50C-407E-A947-70E740481C1C}">
                          <a14:useLocalDpi xmlns:a14="http://schemas.microsoft.com/office/drawing/2010/main" val="0"/>
                        </a:ext>
                      </a:extLst>
                    </a:blip>
                    <a:stretch>
                      <a:fillRect/>
                    </a:stretch>
                  </pic:blipFill>
                  <pic:spPr>
                    <a:xfrm>
                      <a:off x="0" y="0"/>
                      <a:ext cx="399600" cy="360000"/>
                    </a:xfrm>
                    <a:prstGeom prst="rect">
                      <a:avLst/>
                    </a:prstGeom>
                  </pic:spPr>
                </pic:pic>
              </a:graphicData>
            </a:graphic>
            <wp14:sizeRelH relativeFrom="margin">
              <wp14:pctWidth>0</wp14:pctWidth>
            </wp14:sizeRelH>
            <wp14:sizeRelV relativeFrom="margin">
              <wp14:pctHeight>0</wp14:pctHeight>
            </wp14:sizeRelV>
          </wp:anchor>
        </w:drawing>
      </w:r>
      <w:r w:rsidR="008117D4">
        <w:t>Ajuste general:</w:t>
      </w:r>
      <w:r w:rsidRPr="006653AE">
        <w:rPr>
          <w:noProof/>
        </w:rPr>
        <w:t xml:space="preserve"> </w:t>
      </w:r>
    </w:p>
    <w:p w14:paraId="440452ED" w14:textId="6322E5F1" w:rsidR="008117D4" w:rsidRDefault="008117D4" w:rsidP="00182DD1">
      <w:pPr>
        <w:pStyle w:val="Prrafodelista"/>
        <w:numPr>
          <w:ilvl w:val="2"/>
          <w:numId w:val="23"/>
        </w:numPr>
      </w:pPr>
      <w:r>
        <w:t>Pone a tu disposición una batería de funciones clásicas, para que veas cuál es la que se aproxima de mejor manera a tus datos experimentales.</w:t>
      </w:r>
    </w:p>
    <w:p w14:paraId="6C1D9B84" w14:textId="131EDD86" w:rsidR="00A74773" w:rsidRDefault="00A74773" w:rsidP="00182DD1">
      <w:pPr>
        <w:pStyle w:val="Prrafodelista"/>
        <w:numPr>
          <w:ilvl w:val="2"/>
          <w:numId w:val="23"/>
        </w:numPr>
      </w:pPr>
      <w:r>
        <w:t>Las funciones actualmente disponibles son:</w:t>
      </w:r>
    </w:p>
    <w:p w14:paraId="5A23B342" w14:textId="759554D9" w:rsidR="00A74773" w:rsidRDefault="00A74773" w:rsidP="00182DD1">
      <w:pPr>
        <w:pStyle w:val="Prrafodelista"/>
        <w:numPr>
          <w:ilvl w:val="3"/>
          <w:numId w:val="23"/>
        </w:numPr>
      </w:pPr>
      <w:r>
        <w:t>Ajuste lineal (el del renglón anterior)</w:t>
      </w:r>
    </w:p>
    <w:p w14:paraId="767BF2D0" w14:textId="28D3AE3A" w:rsidR="00A74773" w:rsidRDefault="00A74773" w:rsidP="00182DD1">
      <w:pPr>
        <w:pStyle w:val="Prrafodelista"/>
        <w:numPr>
          <w:ilvl w:val="3"/>
          <w:numId w:val="23"/>
        </w:numPr>
      </w:pPr>
      <w:r>
        <w:t xml:space="preserve">Cuadrático: </w:t>
      </w:r>
      <w:r w:rsidRPr="00A74773">
        <w:rPr>
          <w:i/>
          <w:iCs/>
        </w:rPr>
        <w:t>y = a x</w:t>
      </w:r>
      <w:r w:rsidRPr="00A74773">
        <w:rPr>
          <w:i/>
          <w:iCs/>
          <w:vertAlign w:val="superscript"/>
        </w:rPr>
        <w:t>2</w:t>
      </w:r>
      <w:r w:rsidRPr="00A74773">
        <w:rPr>
          <w:i/>
          <w:iCs/>
        </w:rPr>
        <w:t xml:space="preserve"> + bx + c</w:t>
      </w:r>
    </w:p>
    <w:p w14:paraId="38D520E4" w14:textId="1C298A15" w:rsidR="00A74773" w:rsidRDefault="00A74773" w:rsidP="00182DD1">
      <w:pPr>
        <w:pStyle w:val="Prrafodelista"/>
        <w:numPr>
          <w:ilvl w:val="3"/>
          <w:numId w:val="23"/>
        </w:numPr>
      </w:pPr>
      <w:r>
        <w:t xml:space="preserve">Potencial: </w:t>
      </w:r>
      <w:r w:rsidRPr="00A74773">
        <w:rPr>
          <w:i/>
          <w:iCs/>
        </w:rPr>
        <w:t>y = a</w:t>
      </w:r>
      <w:r>
        <w:rPr>
          <w:i/>
          <w:iCs/>
        </w:rPr>
        <w:t xml:space="preserve"> x</w:t>
      </w:r>
      <w:r>
        <w:rPr>
          <w:i/>
          <w:iCs/>
          <w:vertAlign w:val="superscript"/>
        </w:rPr>
        <w:t>n</w:t>
      </w:r>
      <w:r w:rsidRPr="00A74773">
        <w:rPr>
          <w:i/>
          <w:iCs/>
        </w:rPr>
        <w:t xml:space="preserve"> + b</w:t>
      </w:r>
    </w:p>
    <w:p w14:paraId="3028B64B" w14:textId="04B1ED4A" w:rsidR="00A74773" w:rsidRPr="00A74773" w:rsidRDefault="00A74773" w:rsidP="00182DD1">
      <w:pPr>
        <w:pStyle w:val="Prrafodelista"/>
        <w:numPr>
          <w:ilvl w:val="3"/>
          <w:numId w:val="23"/>
        </w:numPr>
      </w:pPr>
      <w:r>
        <w:t xml:space="preserve">Potencial: </w:t>
      </w:r>
      <w:r w:rsidRPr="00A74773">
        <w:rPr>
          <w:i/>
          <w:iCs/>
        </w:rPr>
        <w:t>y = a x</w:t>
      </w:r>
      <w:r w:rsidRPr="00A74773">
        <w:rPr>
          <w:i/>
          <w:iCs/>
          <w:vertAlign w:val="superscript"/>
        </w:rPr>
        <w:t>n</w:t>
      </w:r>
      <w:r w:rsidRPr="00A74773">
        <w:rPr>
          <w:i/>
          <w:iCs/>
        </w:rPr>
        <w:t xml:space="preserve"> + b</w:t>
      </w:r>
    </w:p>
    <w:p w14:paraId="2C507888" w14:textId="23681F06" w:rsidR="00A74773" w:rsidRPr="00A74773" w:rsidRDefault="00A74773" w:rsidP="00182DD1">
      <w:pPr>
        <w:pStyle w:val="Prrafodelista"/>
        <w:numPr>
          <w:ilvl w:val="3"/>
          <w:numId w:val="23"/>
        </w:numPr>
      </w:pPr>
      <w:r>
        <w:t>Recíproco</w:t>
      </w:r>
      <w:r w:rsidR="00B00AA6">
        <w:t xml:space="preserve"> (inversamente proporcional)</w:t>
      </w:r>
      <w:r>
        <w:t xml:space="preserve">: </w:t>
      </w:r>
      <w:r w:rsidRPr="00A74773">
        <w:rPr>
          <w:i/>
          <w:iCs/>
        </w:rPr>
        <w:t>y = a</w:t>
      </w:r>
      <w:r w:rsidR="00B00AA6">
        <w:rPr>
          <w:i/>
          <w:iCs/>
        </w:rPr>
        <w:t xml:space="preserve"> </w:t>
      </w:r>
      <w:r>
        <w:rPr>
          <w:i/>
          <w:iCs/>
        </w:rPr>
        <w:t>/</w:t>
      </w:r>
      <w:r w:rsidR="00B00AA6">
        <w:rPr>
          <w:i/>
          <w:iCs/>
        </w:rPr>
        <w:t xml:space="preserve"> </w:t>
      </w:r>
      <w:r w:rsidRPr="00A74773">
        <w:rPr>
          <w:i/>
          <w:iCs/>
        </w:rPr>
        <w:t>x + b</w:t>
      </w:r>
    </w:p>
    <w:p w14:paraId="007A7A49" w14:textId="3BB634E0" w:rsidR="00A74773" w:rsidRPr="00B00AA6" w:rsidRDefault="00B00AA6" w:rsidP="00182DD1">
      <w:pPr>
        <w:pStyle w:val="Prrafodelista"/>
        <w:numPr>
          <w:ilvl w:val="3"/>
          <w:numId w:val="23"/>
        </w:numPr>
      </w:pPr>
      <w:r>
        <w:t xml:space="preserve">Recíproco cuadrático (inv. prop. al cuadrado): </w:t>
      </w:r>
      <w:r w:rsidRPr="00A74773">
        <w:rPr>
          <w:i/>
          <w:iCs/>
        </w:rPr>
        <w:t>y = a</w:t>
      </w:r>
      <w:r>
        <w:rPr>
          <w:i/>
          <w:iCs/>
        </w:rPr>
        <w:t xml:space="preserve"> /</w:t>
      </w:r>
      <w:r w:rsidRPr="00A74773">
        <w:rPr>
          <w:i/>
          <w:iCs/>
        </w:rPr>
        <w:t xml:space="preserve"> x</w:t>
      </w:r>
      <w:r w:rsidRPr="00A74773">
        <w:rPr>
          <w:i/>
          <w:iCs/>
          <w:vertAlign w:val="superscript"/>
        </w:rPr>
        <w:t>2</w:t>
      </w:r>
      <w:r>
        <w:rPr>
          <w:i/>
          <w:iCs/>
          <w:vertAlign w:val="superscript"/>
        </w:rPr>
        <w:t xml:space="preserve"> </w:t>
      </w:r>
      <w:r w:rsidRPr="00A74773">
        <w:rPr>
          <w:i/>
          <w:iCs/>
        </w:rPr>
        <w:t>+ b</w:t>
      </w:r>
    </w:p>
    <w:p w14:paraId="316E5F41" w14:textId="181E2095" w:rsidR="00B00AA6" w:rsidRDefault="00B00AA6" w:rsidP="00182DD1">
      <w:pPr>
        <w:pStyle w:val="Prrafodelista"/>
        <w:numPr>
          <w:ilvl w:val="3"/>
          <w:numId w:val="23"/>
        </w:numPr>
      </w:pPr>
      <w:r>
        <w:t xml:space="preserve">Sinusoidal (senoidal): </w:t>
      </w:r>
      <w:r w:rsidRPr="00B00AA6">
        <w:rPr>
          <w:i/>
          <w:iCs/>
        </w:rPr>
        <w:t>y = a sen [2ϖ (x – c) / b] + c</w:t>
      </w:r>
    </w:p>
    <w:p w14:paraId="251A48B6" w14:textId="58099371" w:rsidR="00B00AA6" w:rsidRPr="00B00AA6" w:rsidRDefault="00B00AA6" w:rsidP="00182DD1">
      <w:pPr>
        <w:pStyle w:val="Prrafodelista"/>
        <w:numPr>
          <w:ilvl w:val="3"/>
          <w:numId w:val="23"/>
        </w:numPr>
      </w:pPr>
      <w:r>
        <w:t xml:space="preserve">Gaussiano: </w:t>
      </w:r>
      <w:r>
        <w:rPr>
          <w:i/>
          <w:iCs/>
        </w:rPr>
        <w:t xml:space="preserve">y = a e </w:t>
      </w:r>
      <w:r w:rsidRPr="00B00AA6">
        <w:rPr>
          <w:i/>
          <w:iCs/>
          <w:vertAlign w:val="superscript"/>
        </w:rPr>
        <w:t>–(x – c</w:t>
      </w:r>
      <w:r>
        <w:rPr>
          <w:i/>
          <w:iCs/>
          <w:vertAlign w:val="superscript"/>
        </w:rPr>
        <w:t>^</w:t>
      </w:r>
      <w:r w:rsidRPr="00B00AA6">
        <w:rPr>
          <w:i/>
          <w:iCs/>
          <w:vertAlign w:val="superscript"/>
        </w:rPr>
        <w:t>2)/(2b</w:t>
      </w:r>
      <w:r>
        <w:rPr>
          <w:i/>
          <w:iCs/>
          <w:vertAlign w:val="superscript"/>
        </w:rPr>
        <w:t>^</w:t>
      </w:r>
      <w:r w:rsidRPr="00B00AA6">
        <w:rPr>
          <w:i/>
          <w:iCs/>
          <w:vertAlign w:val="superscript"/>
        </w:rPr>
        <w:t>2)</w:t>
      </w:r>
      <w:r>
        <w:rPr>
          <w:i/>
          <w:iCs/>
        </w:rPr>
        <w:t xml:space="preserve"> + d</w:t>
      </w:r>
    </w:p>
    <w:p w14:paraId="254FD36D" w14:textId="3007801D" w:rsidR="00B00AA6" w:rsidRPr="00B00AA6" w:rsidRDefault="00B00AA6" w:rsidP="00182DD1">
      <w:pPr>
        <w:pStyle w:val="Prrafodelista"/>
        <w:numPr>
          <w:ilvl w:val="3"/>
          <w:numId w:val="23"/>
        </w:numPr>
      </w:pPr>
      <w:r>
        <w:t xml:space="preserve">Coseno cuadrado: </w:t>
      </w:r>
      <w:r>
        <w:rPr>
          <w:i/>
          <w:iCs/>
        </w:rPr>
        <w:t>y = a cos</w:t>
      </w:r>
      <w:r w:rsidRPr="00B00AA6">
        <w:rPr>
          <w:i/>
          <w:iCs/>
          <w:vertAlign w:val="superscript"/>
        </w:rPr>
        <w:t>2</w:t>
      </w:r>
      <w:r>
        <w:rPr>
          <w:i/>
          <w:iCs/>
        </w:rPr>
        <w:t xml:space="preserve"> (b x + Φ) + c</w:t>
      </w:r>
    </w:p>
    <w:p w14:paraId="67EB5C69" w14:textId="4738EABA" w:rsidR="00B00AA6" w:rsidRPr="00B00AA6" w:rsidRDefault="00B00AA6" w:rsidP="00182DD1">
      <w:pPr>
        <w:pStyle w:val="Prrafodelista"/>
        <w:numPr>
          <w:ilvl w:val="3"/>
          <w:numId w:val="23"/>
        </w:numPr>
      </w:pPr>
      <w:r>
        <w:t xml:space="preserve">Exponencial neperiano: </w:t>
      </w:r>
      <w:r>
        <w:rPr>
          <w:i/>
          <w:iCs/>
        </w:rPr>
        <w:t>y = A e</w:t>
      </w:r>
      <w:r w:rsidRPr="00B00AA6">
        <w:rPr>
          <w:i/>
          <w:iCs/>
          <w:vertAlign w:val="superscript"/>
        </w:rPr>
        <w:t>-</w:t>
      </w:r>
      <w:r w:rsidRPr="00021B7D">
        <w:rPr>
          <w:b/>
          <w:bCs/>
          <w:i/>
          <w:iCs/>
          <w:vertAlign w:val="superscript"/>
        </w:rPr>
        <w:t>C</w:t>
      </w:r>
      <w:r w:rsidRPr="00B00AA6">
        <w:rPr>
          <w:i/>
          <w:iCs/>
          <w:vertAlign w:val="superscript"/>
        </w:rPr>
        <w:t>x</w:t>
      </w:r>
      <w:r>
        <w:rPr>
          <w:i/>
          <w:iCs/>
        </w:rPr>
        <w:t xml:space="preserve"> + B </w:t>
      </w:r>
    </w:p>
    <w:p w14:paraId="185EF592" w14:textId="0818B22F" w:rsidR="00B00AA6" w:rsidRDefault="00B00AA6" w:rsidP="00182DD1">
      <w:pPr>
        <w:pStyle w:val="Prrafodelista"/>
        <w:numPr>
          <w:ilvl w:val="3"/>
          <w:numId w:val="23"/>
        </w:numPr>
      </w:pPr>
      <w:r>
        <w:t xml:space="preserve">Logarítmico neperiano: </w:t>
      </w:r>
      <w:r>
        <w:rPr>
          <w:i/>
          <w:iCs/>
        </w:rPr>
        <w:t>y = A L</w:t>
      </w:r>
      <w:r w:rsidRPr="00B00AA6">
        <w:rPr>
          <w:i/>
          <w:iCs/>
          <w:vertAlign w:val="subscript"/>
        </w:rPr>
        <w:t>N</w:t>
      </w:r>
      <w:r>
        <w:rPr>
          <w:i/>
          <w:iCs/>
        </w:rPr>
        <w:t xml:space="preserve"> (B x) + C</w:t>
      </w:r>
    </w:p>
    <w:p w14:paraId="32C8BF96" w14:textId="6C84EF5D" w:rsidR="00021B7D" w:rsidRDefault="00C45184" w:rsidP="00182DD1">
      <w:pPr>
        <w:pStyle w:val="Prrafodelista"/>
        <w:numPr>
          <w:ilvl w:val="2"/>
          <w:numId w:val="23"/>
        </w:numPr>
      </w:pPr>
      <w:r w:rsidRPr="00BB75B6">
        <w:rPr>
          <w:noProof/>
        </w:rPr>
        <w:drawing>
          <wp:anchor distT="0" distB="0" distL="114300" distR="114300" simplePos="0" relativeHeight="251742208" behindDoc="0" locked="0" layoutInCell="1" allowOverlap="1" wp14:anchorId="26D00683" wp14:editId="6D8B63A7">
            <wp:simplePos x="0" y="0"/>
            <wp:positionH relativeFrom="margin">
              <wp:align>right</wp:align>
            </wp:positionH>
            <wp:positionV relativeFrom="paragraph">
              <wp:posOffset>49479</wp:posOffset>
            </wp:positionV>
            <wp:extent cx="3035300" cy="1374775"/>
            <wp:effectExtent l="0" t="0" r="0" b="0"/>
            <wp:wrapSquare wrapText="left"/>
            <wp:docPr id="75709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9431" name=""/>
                    <pic:cNvPicPr/>
                  </pic:nvPicPr>
                  <pic:blipFill>
                    <a:blip r:embed="rId97">
                      <a:extLst>
                        <a:ext uri="{28A0092B-C50C-407E-A947-70E740481C1C}">
                          <a14:useLocalDpi xmlns:a14="http://schemas.microsoft.com/office/drawing/2010/main" val="0"/>
                        </a:ext>
                      </a:extLst>
                    </a:blip>
                    <a:stretch>
                      <a:fillRect/>
                    </a:stretch>
                  </pic:blipFill>
                  <pic:spPr>
                    <a:xfrm>
                      <a:off x="0" y="0"/>
                      <a:ext cx="3035300" cy="1374775"/>
                    </a:xfrm>
                    <a:prstGeom prst="rect">
                      <a:avLst/>
                    </a:prstGeom>
                  </pic:spPr>
                </pic:pic>
              </a:graphicData>
            </a:graphic>
            <wp14:sizeRelH relativeFrom="margin">
              <wp14:pctWidth>0</wp14:pctWidth>
            </wp14:sizeRelH>
            <wp14:sizeRelV relativeFrom="margin">
              <wp14:pctHeight>0</wp14:pctHeight>
            </wp14:sizeRelV>
          </wp:anchor>
        </w:drawing>
      </w:r>
      <w:r w:rsidR="00021B7D">
        <w:t xml:space="preserve">En todos los casos, el algoritmo buscará (por métodos numéricos) encontrar las constantes </w:t>
      </w:r>
      <w:r w:rsidR="00021B7D" w:rsidRPr="00021B7D">
        <w:rPr>
          <w:i/>
          <w:iCs/>
        </w:rPr>
        <w:t>a, b, C,</w:t>
      </w:r>
      <w:r w:rsidR="00021B7D">
        <w:t xml:space="preserve"> </w:t>
      </w:r>
      <w:r w:rsidR="00021B7D">
        <w:rPr>
          <w:i/>
          <w:iCs/>
        </w:rPr>
        <w:t xml:space="preserve">Φ, </w:t>
      </w:r>
      <w:r w:rsidR="00021B7D">
        <w:t>etc que minimicen el error medio cuadrático definido en los términos anteriores</w:t>
      </w:r>
    </w:p>
    <w:p w14:paraId="69EDEA24" w14:textId="7C7E73D6" w:rsidR="00BB75B6" w:rsidRDefault="00BB75B6" w:rsidP="00182DD1">
      <w:pPr>
        <w:pStyle w:val="Prrafodelista"/>
        <w:numPr>
          <w:ilvl w:val="2"/>
          <w:numId w:val="23"/>
        </w:numPr>
        <w:spacing w:after="240"/>
        <w:ind w:left="2154" w:hanging="357"/>
      </w:pPr>
      <w:r>
        <w:t>Tratándose de métodos numéricos ejecutados en computadoras, que en muchos casos usan una variante multimensional del método de Newton-Raphson, pueden presentarse casos en los que el algoritmo encuentre un mínimo local del RMSE, o que se produzcan desbordes con valores numéricos muy grandes (como suelen presentarse en las ecuaciones con exponentes). En estos casos, es posible que convenga “acondicionar” los datos usando algún cálculo previo que los haga “más amigables”.</w:t>
      </w:r>
    </w:p>
    <w:p w14:paraId="02470487" w14:textId="77777777" w:rsidR="00917805" w:rsidRDefault="00917805" w:rsidP="00917805">
      <w:pPr>
        <w:pStyle w:val="Prrafodelista"/>
        <w:numPr>
          <w:ilvl w:val="2"/>
          <w:numId w:val="23"/>
        </w:numPr>
        <w:jc w:val="left"/>
      </w:pPr>
      <w:r>
        <w:t>Te recomendamos tener en cuenta varias cosas:</w:t>
      </w:r>
    </w:p>
    <w:p w14:paraId="798558DA" w14:textId="77777777" w:rsidR="00917805" w:rsidRDefault="00917805" w:rsidP="00917805">
      <w:pPr>
        <w:pStyle w:val="Prrafodelista"/>
        <w:numPr>
          <w:ilvl w:val="3"/>
          <w:numId w:val="23"/>
        </w:numPr>
      </w:pPr>
      <w:r>
        <w:t xml:space="preserve">Los modelos pueden ser muy parecidos al hecho experimental, pero no son lo mismo. Según la aplicación de que se trate, exigirás al modelo que sea más o menos similar al hecho. En muchos casos una </w:t>
      </w:r>
      <w:r>
        <w:lastRenderedPageBreak/>
        <w:t>aproximación buena, pero simple, es más eficaz que una más exacta y complicada. Usá siempre tu sentido común.</w:t>
      </w:r>
    </w:p>
    <w:p w14:paraId="0BAEA1AC" w14:textId="77777777" w:rsidR="00917805" w:rsidRDefault="00917805" w:rsidP="00917805">
      <w:pPr>
        <w:pStyle w:val="Prrafodelista"/>
        <w:numPr>
          <w:ilvl w:val="1"/>
          <w:numId w:val="23"/>
        </w:numPr>
        <w:jc w:val="center"/>
      </w:pPr>
      <w:r>
        <w:rPr>
          <w:noProof/>
        </w:rPr>
        <w:drawing>
          <wp:inline distT="0" distB="0" distL="0" distR="0" wp14:anchorId="724740AC" wp14:editId="32890A82">
            <wp:extent cx="2052000" cy="2340000"/>
            <wp:effectExtent l="0" t="0" r="5715" b="3175"/>
            <wp:docPr id="671007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07415" name=""/>
                    <pic:cNvPicPr/>
                  </pic:nvPicPr>
                  <pic:blipFill>
                    <a:blip r:embed="rId98"/>
                    <a:stretch>
                      <a:fillRect/>
                    </a:stretch>
                  </pic:blipFill>
                  <pic:spPr>
                    <a:xfrm>
                      <a:off x="0" y="0"/>
                      <a:ext cx="2052000" cy="2340000"/>
                    </a:xfrm>
                    <a:prstGeom prst="rect">
                      <a:avLst/>
                    </a:prstGeom>
                  </pic:spPr>
                </pic:pic>
              </a:graphicData>
            </a:graphic>
          </wp:inline>
        </w:drawing>
      </w:r>
    </w:p>
    <w:p w14:paraId="457D06D8" w14:textId="77777777" w:rsidR="00917805" w:rsidRDefault="00917805" w:rsidP="00917805">
      <w:pPr>
        <w:pStyle w:val="Prrafodelista"/>
        <w:numPr>
          <w:ilvl w:val="3"/>
          <w:numId w:val="23"/>
        </w:numPr>
        <w:jc w:val="left"/>
      </w:pPr>
      <w:r>
        <w:t>Los modelos, así como numerosas “Leyes”, son válidos en un rango acotado de valores, y más allá pueden aparecer divergencias muy importantes: ¡Cuidado!</w:t>
      </w:r>
    </w:p>
    <w:p w14:paraId="687C719F" w14:textId="77777777" w:rsidR="00917805" w:rsidRDefault="00917805" w:rsidP="00917805">
      <w:pPr>
        <w:ind w:left="2487"/>
        <w:jc w:val="center"/>
      </w:pPr>
      <w:r>
        <w:rPr>
          <w:noProof/>
        </w:rPr>
        <w:drawing>
          <wp:inline distT="0" distB="0" distL="0" distR="0" wp14:anchorId="4E64F92A" wp14:editId="12B7953B">
            <wp:extent cx="2687937" cy="1673524"/>
            <wp:effectExtent l="0" t="0" r="0" b="3175"/>
            <wp:docPr id="831930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30392" name=""/>
                    <pic:cNvPicPr/>
                  </pic:nvPicPr>
                  <pic:blipFill>
                    <a:blip r:embed="rId99"/>
                    <a:stretch>
                      <a:fillRect/>
                    </a:stretch>
                  </pic:blipFill>
                  <pic:spPr>
                    <a:xfrm>
                      <a:off x="0" y="0"/>
                      <a:ext cx="2693211" cy="1676808"/>
                    </a:xfrm>
                    <a:prstGeom prst="rect">
                      <a:avLst/>
                    </a:prstGeom>
                  </pic:spPr>
                </pic:pic>
              </a:graphicData>
            </a:graphic>
          </wp:inline>
        </w:drawing>
      </w:r>
    </w:p>
    <w:p w14:paraId="091FC2D9" w14:textId="77777777" w:rsidR="00917805" w:rsidRDefault="00917805" w:rsidP="00917805">
      <w:pPr>
        <w:pStyle w:val="Prrafodelista"/>
        <w:numPr>
          <w:ilvl w:val="3"/>
          <w:numId w:val="23"/>
        </w:numPr>
      </w:pPr>
      <w:r>
        <w:t xml:space="preserve">No te enamores del primer modelo que se ajustó </w:t>
      </w:r>
      <w:r w:rsidRPr="00BC66D7">
        <w:rPr>
          <w:i/>
          <w:iCs/>
        </w:rPr>
        <w:t>bastante bien</w:t>
      </w:r>
      <w:r>
        <w:t xml:space="preserve"> a tus datos experimentales, es posible que otros modelos -similarmente simples- brinden una mejor.</w:t>
      </w:r>
    </w:p>
    <w:p w14:paraId="2282A965" w14:textId="77777777" w:rsidR="00917805" w:rsidRDefault="00917805" w:rsidP="00917805">
      <w:pPr>
        <w:ind w:left="2487"/>
        <w:jc w:val="center"/>
      </w:pPr>
      <w:r>
        <w:rPr>
          <w:noProof/>
        </w:rPr>
        <w:drawing>
          <wp:inline distT="0" distB="0" distL="0" distR="0" wp14:anchorId="27E4AB29" wp14:editId="0A871C9D">
            <wp:extent cx="4165960" cy="1916402"/>
            <wp:effectExtent l="0" t="0" r="6350" b="8255"/>
            <wp:docPr id="1832742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42580" name=""/>
                    <pic:cNvPicPr/>
                  </pic:nvPicPr>
                  <pic:blipFill>
                    <a:blip r:embed="rId100"/>
                    <a:stretch>
                      <a:fillRect/>
                    </a:stretch>
                  </pic:blipFill>
                  <pic:spPr>
                    <a:xfrm>
                      <a:off x="0" y="0"/>
                      <a:ext cx="4203806" cy="1933812"/>
                    </a:xfrm>
                    <a:prstGeom prst="rect">
                      <a:avLst/>
                    </a:prstGeom>
                  </pic:spPr>
                </pic:pic>
              </a:graphicData>
            </a:graphic>
          </wp:inline>
        </w:drawing>
      </w:r>
    </w:p>
    <w:p w14:paraId="09A941C4" w14:textId="77777777" w:rsidR="00917805" w:rsidRDefault="00917805" w:rsidP="00917805">
      <w:pPr>
        <w:pStyle w:val="Prrafodelista"/>
        <w:numPr>
          <w:ilvl w:val="3"/>
          <w:numId w:val="23"/>
        </w:numPr>
      </w:pPr>
      <w:r>
        <w:t>Para elegir funciones que se parezcan, fíjate en el aspecto general de tus datos, por ejemplo:</w:t>
      </w:r>
    </w:p>
    <w:p w14:paraId="3D4CA6EA" w14:textId="77777777" w:rsidR="00917805" w:rsidRDefault="00917805" w:rsidP="00917805">
      <w:pPr>
        <w:pStyle w:val="Prrafodelista"/>
        <w:numPr>
          <w:ilvl w:val="4"/>
          <w:numId w:val="23"/>
        </w:numPr>
      </w:pPr>
      <w:r>
        <w:t>Si crecen o decrecen de manera monótona</w:t>
      </w:r>
    </w:p>
    <w:p w14:paraId="40AC2704" w14:textId="77777777" w:rsidR="00917805" w:rsidRDefault="00917805" w:rsidP="00917805">
      <w:pPr>
        <w:pStyle w:val="Prrafodelista"/>
        <w:numPr>
          <w:ilvl w:val="4"/>
          <w:numId w:val="23"/>
        </w:numPr>
      </w:pPr>
      <w:r>
        <w:t>Si parecen ser cíclicos</w:t>
      </w:r>
    </w:p>
    <w:p w14:paraId="27618D49" w14:textId="77777777" w:rsidR="00917805" w:rsidRDefault="00917805" w:rsidP="00917805">
      <w:pPr>
        <w:pStyle w:val="Prrafodelista"/>
        <w:numPr>
          <w:ilvl w:val="4"/>
          <w:numId w:val="23"/>
        </w:numPr>
      </w:pPr>
      <w:r>
        <w:t>Si crecen muy velozmente después de un cierto valor</w:t>
      </w:r>
    </w:p>
    <w:p w14:paraId="6475F246" w14:textId="77777777" w:rsidR="00917805" w:rsidRDefault="00917805" w:rsidP="00917805">
      <w:pPr>
        <w:pStyle w:val="Prrafodelista"/>
        <w:numPr>
          <w:ilvl w:val="4"/>
          <w:numId w:val="23"/>
        </w:numPr>
      </w:pPr>
      <w:r>
        <w:lastRenderedPageBreak/>
        <w:t>Si parecen seguir una relación inversa de algún tipo</w:t>
      </w:r>
    </w:p>
    <w:p w14:paraId="1BDC4F95" w14:textId="77777777" w:rsidR="00917805" w:rsidRDefault="00917805" w:rsidP="00917805">
      <w:pPr>
        <w:pStyle w:val="Prrafodelista"/>
        <w:numPr>
          <w:ilvl w:val="4"/>
          <w:numId w:val="23"/>
        </w:numPr>
      </w:pPr>
      <w:r>
        <w:t>Si parecen tender asintóticamente a algún valor</w:t>
      </w:r>
    </w:p>
    <w:p w14:paraId="6DE5CD09" w14:textId="77777777" w:rsidR="00917805" w:rsidRDefault="00917805" w:rsidP="00917805">
      <w:pPr>
        <w:pStyle w:val="Prrafodelista"/>
        <w:numPr>
          <w:ilvl w:val="4"/>
          <w:numId w:val="23"/>
        </w:numPr>
      </w:pPr>
      <w:r>
        <w:t>Si siempre tienen el mismo signo</w:t>
      </w:r>
    </w:p>
    <w:p w14:paraId="23F7BE2B" w14:textId="77777777" w:rsidR="00917805" w:rsidRDefault="00917805" w:rsidP="00917805">
      <w:pPr>
        <w:pStyle w:val="Prrafodelista"/>
        <w:numPr>
          <w:ilvl w:val="4"/>
          <w:numId w:val="23"/>
        </w:numPr>
      </w:pPr>
      <w:r>
        <w:t xml:space="preserve">Aquí te resultarán muy útiles las viejas clases de Matemáticas donde te enseñaban a caracterizar funciones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543A01E" w14:textId="4E8D0DFE" w:rsidR="00D6452E" w:rsidRDefault="00D6452E" w:rsidP="00182DD1">
      <w:pPr>
        <w:pStyle w:val="Prrafodelista"/>
        <w:numPr>
          <w:ilvl w:val="1"/>
          <w:numId w:val="23"/>
        </w:numPr>
      </w:pPr>
      <w:r w:rsidRPr="00D6452E">
        <w:rPr>
          <w:noProof/>
        </w:rPr>
        <w:drawing>
          <wp:anchor distT="0" distB="0" distL="114300" distR="114300" simplePos="0" relativeHeight="251720704" behindDoc="0" locked="0" layoutInCell="1" allowOverlap="1" wp14:anchorId="1D1E1EFD" wp14:editId="529E1459">
            <wp:simplePos x="0" y="0"/>
            <wp:positionH relativeFrom="margin">
              <wp:align>right</wp:align>
            </wp:positionH>
            <wp:positionV relativeFrom="paragraph">
              <wp:posOffset>23495</wp:posOffset>
            </wp:positionV>
            <wp:extent cx="324000" cy="360000"/>
            <wp:effectExtent l="0" t="0" r="0" b="2540"/>
            <wp:wrapSquare wrapText="left"/>
            <wp:docPr id="201333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3682" name=""/>
                    <pic:cNvPicPr/>
                  </pic:nvPicPr>
                  <pic:blipFill>
                    <a:blip r:embed="rId101">
                      <a:extLst>
                        <a:ext uri="{28A0092B-C50C-407E-A947-70E740481C1C}">
                          <a14:useLocalDpi xmlns:a14="http://schemas.microsoft.com/office/drawing/2010/main" val="0"/>
                        </a:ext>
                      </a:extLst>
                    </a:blip>
                    <a:stretch>
                      <a:fillRect/>
                    </a:stretch>
                  </pic:blipFill>
                  <pic:spPr>
                    <a:xfrm>
                      <a:off x="0" y="0"/>
                      <a:ext cx="324000" cy="360000"/>
                    </a:xfrm>
                    <a:prstGeom prst="rect">
                      <a:avLst/>
                    </a:prstGeom>
                  </pic:spPr>
                </pic:pic>
              </a:graphicData>
            </a:graphic>
            <wp14:sizeRelH relativeFrom="margin">
              <wp14:pctWidth>0</wp14:pctWidth>
            </wp14:sizeRelH>
            <wp14:sizeRelV relativeFrom="margin">
              <wp14:pctHeight>0</wp14:pctHeight>
            </wp14:sizeRelV>
          </wp:anchor>
        </w:drawing>
      </w:r>
      <w:r>
        <w:t xml:space="preserve">Notas de texto: </w:t>
      </w:r>
    </w:p>
    <w:p w14:paraId="21CFAE4F" w14:textId="7E6BF0F8" w:rsidR="00D6452E" w:rsidRDefault="00D6452E" w:rsidP="00182DD1">
      <w:pPr>
        <w:pStyle w:val="Prrafodelista"/>
        <w:numPr>
          <w:ilvl w:val="2"/>
          <w:numId w:val="23"/>
        </w:numPr>
      </w:pPr>
      <w:r>
        <w:t>Los clásicos globitos tipo historieta</w:t>
      </w:r>
    </w:p>
    <w:p w14:paraId="6E71EA53" w14:textId="64BA9866" w:rsidR="00D6452E" w:rsidRDefault="00D75AA2" w:rsidP="00182DD1">
      <w:pPr>
        <w:pStyle w:val="Prrafodelista"/>
        <w:numPr>
          <w:ilvl w:val="2"/>
          <w:numId w:val="23"/>
        </w:numPr>
      </w:pPr>
      <w:r>
        <w:t>Podés rotular cuantos puntos quieras de uno o más ensayos</w:t>
      </w:r>
    </w:p>
    <w:p w14:paraId="5E33C02E" w14:textId="65755BF1" w:rsidR="000A059F" w:rsidRDefault="000A059F" w:rsidP="00182DD1">
      <w:pPr>
        <w:pStyle w:val="Prrafodelista"/>
        <w:numPr>
          <w:ilvl w:val="1"/>
          <w:numId w:val="23"/>
        </w:numPr>
      </w:pPr>
      <w:r w:rsidRPr="000A059F">
        <w:rPr>
          <w:noProof/>
        </w:rPr>
        <w:drawing>
          <wp:anchor distT="0" distB="0" distL="114300" distR="114300" simplePos="0" relativeHeight="251721728" behindDoc="0" locked="0" layoutInCell="1" allowOverlap="1" wp14:anchorId="7CB5F481" wp14:editId="157F779F">
            <wp:simplePos x="0" y="0"/>
            <wp:positionH relativeFrom="margin">
              <wp:align>right</wp:align>
            </wp:positionH>
            <wp:positionV relativeFrom="paragraph">
              <wp:posOffset>80010</wp:posOffset>
            </wp:positionV>
            <wp:extent cx="417600" cy="360000"/>
            <wp:effectExtent l="0" t="0" r="1905" b="2540"/>
            <wp:wrapSquare wrapText="left"/>
            <wp:docPr id="340569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69565" name=""/>
                    <pic:cNvPicPr/>
                  </pic:nvPicPr>
                  <pic:blipFill>
                    <a:blip r:embed="rId102">
                      <a:extLst>
                        <a:ext uri="{28A0092B-C50C-407E-A947-70E740481C1C}">
                          <a14:useLocalDpi xmlns:a14="http://schemas.microsoft.com/office/drawing/2010/main" val="0"/>
                        </a:ext>
                      </a:extLst>
                    </a:blip>
                    <a:stretch>
                      <a:fillRect/>
                    </a:stretch>
                  </pic:blipFill>
                  <pic:spPr>
                    <a:xfrm>
                      <a:off x="0" y="0"/>
                      <a:ext cx="417600" cy="360000"/>
                    </a:xfrm>
                    <a:prstGeom prst="rect">
                      <a:avLst/>
                    </a:prstGeom>
                  </pic:spPr>
                </pic:pic>
              </a:graphicData>
            </a:graphic>
            <wp14:sizeRelH relativeFrom="margin">
              <wp14:pctWidth>0</wp14:pctWidth>
            </wp14:sizeRelH>
            <wp14:sizeRelV relativeFrom="margin">
              <wp14:pctHeight>0</wp14:pctHeight>
            </wp14:sizeRelV>
          </wp:anchor>
        </w:drawing>
      </w:r>
      <w:r>
        <w:t>Agregar otro juego de mediciones sobre el mismo gráfico:</w:t>
      </w:r>
      <w:r w:rsidRPr="000A059F">
        <w:t xml:space="preserve"> </w:t>
      </w:r>
    </w:p>
    <w:p w14:paraId="25C94FBE" w14:textId="6F0DE003" w:rsidR="00D75AA2" w:rsidRDefault="000A059F" w:rsidP="00182DD1">
      <w:pPr>
        <w:pStyle w:val="Prrafodelista"/>
        <w:numPr>
          <w:ilvl w:val="2"/>
          <w:numId w:val="23"/>
        </w:numPr>
      </w:pPr>
      <w:r>
        <w:t>Casi siempre una mala idea (hay excepciones, pero son pocas)</w:t>
      </w:r>
    </w:p>
    <w:p w14:paraId="137B75FC" w14:textId="57C979F1" w:rsidR="000A059F" w:rsidRDefault="000A059F" w:rsidP="00182DD1">
      <w:pPr>
        <w:pStyle w:val="Prrafodelista"/>
        <w:numPr>
          <w:ilvl w:val="2"/>
          <w:numId w:val="23"/>
        </w:numPr>
      </w:pPr>
      <w:r>
        <w:t>Cada magnitud tendrá su propia escala</w:t>
      </w:r>
    </w:p>
    <w:p w14:paraId="37199BB4" w14:textId="6BDF8132" w:rsidR="000A059F" w:rsidRDefault="000A059F" w:rsidP="00182DD1">
      <w:pPr>
        <w:pStyle w:val="Prrafodelista"/>
        <w:numPr>
          <w:ilvl w:val="2"/>
          <w:numId w:val="23"/>
        </w:numPr>
      </w:pPr>
      <w:r>
        <w:t>No hace falta que las magnitudes compartan la unidad</w:t>
      </w:r>
    </w:p>
    <w:p w14:paraId="6BBE47B9" w14:textId="0283967F" w:rsidR="000A059F" w:rsidRDefault="00E5762F" w:rsidP="000A059F">
      <w:pPr>
        <w:spacing w:after="240"/>
        <w:ind w:left="1797"/>
        <w:jc w:val="center"/>
      </w:pPr>
      <w:r w:rsidRPr="000A059F">
        <w:rPr>
          <w:noProof/>
        </w:rPr>
        <w:drawing>
          <wp:anchor distT="0" distB="0" distL="114300" distR="114300" simplePos="0" relativeHeight="251722752" behindDoc="0" locked="0" layoutInCell="1" allowOverlap="1" wp14:anchorId="7CDE2080" wp14:editId="561CC7B5">
            <wp:simplePos x="0" y="0"/>
            <wp:positionH relativeFrom="margin">
              <wp:align>right</wp:align>
            </wp:positionH>
            <wp:positionV relativeFrom="paragraph">
              <wp:posOffset>2119630</wp:posOffset>
            </wp:positionV>
            <wp:extent cx="377825" cy="359410"/>
            <wp:effectExtent l="0" t="0" r="3175" b="2540"/>
            <wp:wrapSquare wrapText="left"/>
            <wp:docPr id="133401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1150" name=""/>
                    <pic:cNvPicPr/>
                  </pic:nvPicPr>
                  <pic:blipFill>
                    <a:blip r:embed="rId103">
                      <a:extLst>
                        <a:ext uri="{28A0092B-C50C-407E-A947-70E740481C1C}">
                          <a14:useLocalDpi xmlns:a14="http://schemas.microsoft.com/office/drawing/2010/main" val="0"/>
                        </a:ext>
                      </a:extLst>
                    </a:blip>
                    <a:stretch>
                      <a:fillRect/>
                    </a:stretch>
                  </pic:blipFill>
                  <pic:spPr>
                    <a:xfrm>
                      <a:off x="0" y="0"/>
                      <a:ext cx="377825" cy="359410"/>
                    </a:xfrm>
                    <a:prstGeom prst="rect">
                      <a:avLst/>
                    </a:prstGeom>
                  </pic:spPr>
                </pic:pic>
              </a:graphicData>
            </a:graphic>
            <wp14:sizeRelH relativeFrom="margin">
              <wp14:pctWidth>0</wp14:pctWidth>
            </wp14:sizeRelH>
            <wp14:sizeRelV relativeFrom="margin">
              <wp14:pctHeight>0</wp14:pctHeight>
            </wp14:sizeRelV>
          </wp:anchor>
        </w:drawing>
      </w:r>
      <w:r w:rsidR="000A059F" w:rsidRPr="000A059F">
        <w:rPr>
          <w:noProof/>
        </w:rPr>
        <w:drawing>
          <wp:inline distT="0" distB="0" distL="0" distR="0" wp14:anchorId="3AF63289" wp14:editId="1E324A44">
            <wp:extent cx="3752500" cy="1965559"/>
            <wp:effectExtent l="0" t="0" r="635" b="0"/>
            <wp:docPr id="164620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0635" name=""/>
                    <pic:cNvPicPr/>
                  </pic:nvPicPr>
                  <pic:blipFill>
                    <a:blip r:embed="rId104"/>
                    <a:stretch>
                      <a:fillRect/>
                    </a:stretch>
                  </pic:blipFill>
                  <pic:spPr>
                    <a:xfrm>
                      <a:off x="0" y="0"/>
                      <a:ext cx="3772766" cy="1976174"/>
                    </a:xfrm>
                    <a:prstGeom prst="rect">
                      <a:avLst/>
                    </a:prstGeom>
                  </pic:spPr>
                </pic:pic>
              </a:graphicData>
            </a:graphic>
          </wp:inline>
        </w:drawing>
      </w:r>
    </w:p>
    <w:p w14:paraId="3544E887" w14:textId="77777777" w:rsidR="00DE4E89" w:rsidRDefault="000A059F" w:rsidP="00DE4E89">
      <w:pPr>
        <w:pStyle w:val="Prrafodelista"/>
        <w:numPr>
          <w:ilvl w:val="2"/>
          <w:numId w:val="23"/>
        </w:numPr>
        <w:spacing w:after="360"/>
      </w:pPr>
      <w:r>
        <w:t>Opción para este tipo de gráficos: mantener o no los orígenes de todas las escalas alineados</w:t>
      </w:r>
      <w:r w:rsidR="00DE4E89">
        <w:t>.</w:t>
      </w:r>
    </w:p>
    <w:p w14:paraId="781989AB" w14:textId="30A140EF" w:rsidR="00DE4E89" w:rsidRDefault="00DE4E89" w:rsidP="00DE4E89">
      <w:pPr>
        <w:pStyle w:val="Prrafodelista"/>
        <w:numPr>
          <w:ilvl w:val="2"/>
          <w:numId w:val="23"/>
        </w:numPr>
        <w:spacing w:after="360"/>
      </w:pPr>
      <w:r>
        <w:t>Salvo casos muy especiales, no te conviene usar esta herramienta, que puede dar lugar a interpretaciones confusas, sino la siguiente de este manual, que deja las cosas mucho más claras, aunque hay algunas excepciones:</w:t>
      </w:r>
    </w:p>
    <w:p w14:paraId="06C34D5A" w14:textId="77777777" w:rsidR="00DE4E89" w:rsidRDefault="00DE4E89" w:rsidP="00DE4E89">
      <w:pPr>
        <w:pStyle w:val="Prrafodelista"/>
        <w:numPr>
          <w:ilvl w:val="3"/>
          <w:numId w:val="23"/>
        </w:numPr>
      </w:pPr>
      <w:r>
        <w:t>Aquí te mostramos un ejemplo válido y algunas cosas que te convendrá tener en cuenta:</w:t>
      </w:r>
    </w:p>
    <w:p w14:paraId="0D7B1C49" w14:textId="77777777" w:rsidR="00DE4E89" w:rsidRDefault="00DE4E89" w:rsidP="00DE4E89">
      <w:pPr>
        <w:ind w:left="2127"/>
        <w:jc w:val="center"/>
      </w:pPr>
      <w:r>
        <w:rPr>
          <w:noProof/>
        </w:rPr>
        <w:drawing>
          <wp:inline distT="0" distB="0" distL="0" distR="0" wp14:anchorId="4DD06ED5" wp14:editId="5038B2FA">
            <wp:extent cx="4209690" cy="2013857"/>
            <wp:effectExtent l="0" t="0" r="635" b="5715"/>
            <wp:docPr id="783927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27590" name=""/>
                    <pic:cNvPicPr/>
                  </pic:nvPicPr>
                  <pic:blipFill>
                    <a:blip r:embed="rId105"/>
                    <a:stretch>
                      <a:fillRect/>
                    </a:stretch>
                  </pic:blipFill>
                  <pic:spPr>
                    <a:xfrm>
                      <a:off x="0" y="0"/>
                      <a:ext cx="4223857" cy="2020634"/>
                    </a:xfrm>
                    <a:prstGeom prst="rect">
                      <a:avLst/>
                    </a:prstGeom>
                  </pic:spPr>
                </pic:pic>
              </a:graphicData>
            </a:graphic>
          </wp:inline>
        </w:drawing>
      </w:r>
    </w:p>
    <w:p w14:paraId="46F8E4E6" w14:textId="77777777" w:rsidR="00DE4E89" w:rsidRDefault="00DE4E89" w:rsidP="00DE4E89">
      <w:pPr>
        <w:pStyle w:val="Prrafodelista"/>
        <w:numPr>
          <w:ilvl w:val="4"/>
          <w:numId w:val="23"/>
        </w:numPr>
      </w:pPr>
      <w:r>
        <w:lastRenderedPageBreak/>
        <w:t>En este caso estamos estudiando acción al producirse un choque entre carritos. Lo interesante de este trabajo es constatar que las fuerzas de acción y reacción son iguales en magnitud y opuestas en sentido sin importar masas, velocidades, dureza del choque, si hay adherencia, abolladuras, etc.</w:t>
      </w:r>
    </w:p>
    <w:p w14:paraId="5572373A" w14:textId="77777777" w:rsidR="00DE4E89" w:rsidRDefault="00DE4E89" w:rsidP="00DE4E89">
      <w:pPr>
        <w:pStyle w:val="Prrafodelista"/>
        <w:numPr>
          <w:ilvl w:val="4"/>
          <w:numId w:val="23"/>
        </w:numPr>
      </w:pPr>
      <w:r>
        <w:rPr>
          <w:noProof/>
        </w:rPr>
        <w:drawing>
          <wp:anchor distT="0" distB="0" distL="114300" distR="114300" simplePos="0" relativeHeight="251753472" behindDoc="0" locked="0" layoutInCell="1" allowOverlap="1" wp14:anchorId="2A36F33E" wp14:editId="191E63DF">
            <wp:simplePos x="0" y="0"/>
            <wp:positionH relativeFrom="column">
              <wp:posOffset>5649595</wp:posOffset>
            </wp:positionH>
            <wp:positionV relativeFrom="paragraph">
              <wp:posOffset>86995</wp:posOffset>
            </wp:positionV>
            <wp:extent cx="344805" cy="1129665"/>
            <wp:effectExtent l="0" t="0" r="0" b="0"/>
            <wp:wrapSquare wrapText="bothSides"/>
            <wp:docPr id="2107044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44863" name=""/>
                    <pic:cNvPicPr/>
                  </pic:nvPicPr>
                  <pic:blipFill>
                    <a:blip r:embed="rId106">
                      <a:extLst>
                        <a:ext uri="{28A0092B-C50C-407E-A947-70E740481C1C}">
                          <a14:useLocalDpi xmlns:a14="http://schemas.microsoft.com/office/drawing/2010/main" val="0"/>
                        </a:ext>
                      </a:extLst>
                    </a:blip>
                    <a:stretch>
                      <a:fillRect/>
                    </a:stretch>
                  </pic:blipFill>
                  <pic:spPr>
                    <a:xfrm>
                      <a:off x="0" y="0"/>
                      <a:ext cx="344805" cy="1129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3DEA2D64" wp14:editId="5BDC24D3">
            <wp:simplePos x="0" y="0"/>
            <wp:positionH relativeFrom="margin">
              <wp:align>right</wp:align>
            </wp:positionH>
            <wp:positionV relativeFrom="paragraph">
              <wp:posOffset>86995</wp:posOffset>
            </wp:positionV>
            <wp:extent cx="339725" cy="1146810"/>
            <wp:effectExtent l="0" t="0" r="3175" b="0"/>
            <wp:wrapSquare wrapText="left"/>
            <wp:docPr id="1540472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72554" name=""/>
                    <pic:cNvPicPr/>
                  </pic:nvPicPr>
                  <pic:blipFill>
                    <a:blip r:embed="rId107">
                      <a:extLst>
                        <a:ext uri="{28A0092B-C50C-407E-A947-70E740481C1C}">
                          <a14:useLocalDpi xmlns:a14="http://schemas.microsoft.com/office/drawing/2010/main" val="0"/>
                        </a:ext>
                      </a:extLst>
                    </a:blip>
                    <a:stretch>
                      <a:fillRect/>
                    </a:stretch>
                  </pic:blipFill>
                  <pic:spPr>
                    <a:xfrm>
                      <a:off x="0" y="0"/>
                      <a:ext cx="339725" cy="1146810"/>
                    </a:xfrm>
                    <a:prstGeom prst="rect">
                      <a:avLst/>
                    </a:prstGeom>
                  </pic:spPr>
                </pic:pic>
              </a:graphicData>
            </a:graphic>
            <wp14:sizeRelH relativeFrom="margin">
              <wp14:pctWidth>0</wp14:pctWidth>
            </wp14:sizeRelH>
            <wp14:sizeRelV relativeFrom="margin">
              <wp14:pctHeight>0</wp14:pctHeight>
            </wp14:sizeRelV>
          </wp:anchor>
        </w:drawing>
      </w:r>
      <w:r>
        <w:t>Si bien ambas mediciones comparten unidad (N), SparkVue tratará a cada una como una medición completamente independiente, con su propia escala. Para que las herramientas de autoescala y desplazamientos no afecten tu representación, deberás sincronizar las escalas y orígenes de los ejes manualmente y luego bloquearlos con los candaditos.</w:t>
      </w:r>
      <w:r w:rsidRPr="004A073E">
        <w:rPr>
          <w:noProof/>
        </w:rPr>
        <w:t xml:space="preserve"> </w:t>
      </w:r>
    </w:p>
    <w:p w14:paraId="19BD8696" w14:textId="77777777" w:rsidR="00DE4E89" w:rsidRDefault="00DE4E89" w:rsidP="00DE4E89">
      <w:pPr>
        <w:pStyle w:val="Prrafodelista"/>
        <w:numPr>
          <w:ilvl w:val="3"/>
          <w:numId w:val="23"/>
        </w:numPr>
      </w:pPr>
      <w:r>
        <w:rPr>
          <w:noProof/>
        </w:rPr>
        <w:t>En otros casos, es posible que quieras mostrar magnitudes con 2 unidades distintas, en las que un aspecto único de una guarda una relación muy significativo con el valor de otra. Aquí te presentamos un ejemplo válido: pH vs volumen de reactivo en una titulación, y derivada del pH respecto del volumen, cuya valor máximo marca el punto de titulación:</w:t>
      </w:r>
    </w:p>
    <w:p w14:paraId="16E0EC28" w14:textId="77777777" w:rsidR="00DE4E89" w:rsidRDefault="00DE4E89" w:rsidP="00DE4E89">
      <w:pPr>
        <w:spacing w:after="360"/>
        <w:ind w:left="2517"/>
        <w:jc w:val="center"/>
      </w:pPr>
      <w:r>
        <w:rPr>
          <w:noProof/>
        </w:rPr>
        <w:drawing>
          <wp:inline distT="0" distB="0" distL="0" distR="0" wp14:anchorId="277DA824" wp14:editId="331E26C5">
            <wp:extent cx="3526844" cy="1961266"/>
            <wp:effectExtent l="0" t="0" r="0" b="1270"/>
            <wp:docPr id="1807422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22056" name=""/>
                    <pic:cNvPicPr/>
                  </pic:nvPicPr>
                  <pic:blipFill>
                    <a:blip r:embed="rId108"/>
                    <a:stretch>
                      <a:fillRect/>
                    </a:stretch>
                  </pic:blipFill>
                  <pic:spPr>
                    <a:xfrm>
                      <a:off x="0" y="0"/>
                      <a:ext cx="3561131" cy="1980333"/>
                    </a:xfrm>
                    <a:prstGeom prst="rect">
                      <a:avLst/>
                    </a:prstGeom>
                  </pic:spPr>
                </pic:pic>
              </a:graphicData>
            </a:graphic>
          </wp:inline>
        </w:drawing>
      </w:r>
    </w:p>
    <w:p w14:paraId="1A51E897" w14:textId="1DDCA9F7" w:rsidR="00E5762F" w:rsidRDefault="00E5762F" w:rsidP="00182DD1">
      <w:pPr>
        <w:pStyle w:val="Prrafodelista"/>
        <w:numPr>
          <w:ilvl w:val="1"/>
          <w:numId w:val="23"/>
        </w:numPr>
      </w:pPr>
      <w:r w:rsidRPr="000A059F">
        <w:rPr>
          <w:noProof/>
        </w:rPr>
        <w:drawing>
          <wp:anchor distT="0" distB="0" distL="114300" distR="114300" simplePos="0" relativeHeight="251723776" behindDoc="0" locked="0" layoutInCell="1" allowOverlap="1" wp14:anchorId="68DAC2F0" wp14:editId="29264665">
            <wp:simplePos x="0" y="0"/>
            <wp:positionH relativeFrom="margin">
              <wp:align>right</wp:align>
            </wp:positionH>
            <wp:positionV relativeFrom="paragraph">
              <wp:posOffset>9499</wp:posOffset>
            </wp:positionV>
            <wp:extent cx="338400" cy="360000"/>
            <wp:effectExtent l="0" t="0" r="5080" b="2540"/>
            <wp:wrapSquare wrapText="left"/>
            <wp:docPr id="2053977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7921" name=""/>
                    <pic:cNvPicPr/>
                  </pic:nvPicPr>
                  <pic:blipFill>
                    <a:blip r:embed="rId109">
                      <a:extLst>
                        <a:ext uri="{28A0092B-C50C-407E-A947-70E740481C1C}">
                          <a14:useLocalDpi xmlns:a14="http://schemas.microsoft.com/office/drawing/2010/main" val="0"/>
                        </a:ext>
                      </a:extLst>
                    </a:blip>
                    <a:stretch>
                      <a:fillRect/>
                    </a:stretch>
                  </pic:blipFill>
                  <pic:spPr>
                    <a:xfrm>
                      <a:off x="0" y="0"/>
                      <a:ext cx="338400" cy="360000"/>
                    </a:xfrm>
                    <a:prstGeom prst="rect">
                      <a:avLst/>
                    </a:prstGeom>
                  </pic:spPr>
                </pic:pic>
              </a:graphicData>
            </a:graphic>
            <wp14:sizeRelH relativeFrom="margin">
              <wp14:pctWidth>0</wp14:pctWidth>
            </wp14:sizeRelH>
            <wp14:sizeRelV relativeFrom="margin">
              <wp14:pctHeight>0</wp14:pctHeight>
            </wp14:sizeRelV>
          </wp:anchor>
        </w:drawing>
      </w:r>
      <w:r>
        <w:t>Agregar un segundo gráfico:</w:t>
      </w:r>
    </w:p>
    <w:p w14:paraId="5621C765" w14:textId="77777777" w:rsidR="00224A4A" w:rsidRPr="00224A4A" w:rsidRDefault="00E5762F" w:rsidP="00224A4A">
      <w:pPr>
        <w:pStyle w:val="Prrafodelista"/>
        <w:numPr>
          <w:ilvl w:val="2"/>
          <w:numId w:val="23"/>
        </w:numPr>
      </w:pPr>
      <w:r>
        <w:t>Nuestra opción recomendada</w:t>
      </w:r>
      <w:r w:rsidR="00224A4A">
        <w:t xml:space="preserve">. </w:t>
      </w:r>
      <w:r w:rsidR="00224A4A" w:rsidRPr="00224A4A">
        <w:t>Esta debería ser una de tus herramientas preferidas para mostrar dos o más cosas a la vez.</w:t>
      </w:r>
    </w:p>
    <w:p w14:paraId="5A1D5F9F" w14:textId="311307A3" w:rsidR="00E5762F" w:rsidRDefault="00E5762F" w:rsidP="00182DD1">
      <w:pPr>
        <w:pStyle w:val="Prrafodelista"/>
        <w:numPr>
          <w:ilvl w:val="2"/>
          <w:numId w:val="23"/>
        </w:numPr>
      </w:pPr>
      <w:r>
        <w:t xml:space="preserve">Añade un sistema de coordenadas, alineado en el eje </w:t>
      </w:r>
      <w:r>
        <w:rPr>
          <w:i/>
          <w:iCs/>
        </w:rPr>
        <w:t>x</w:t>
      </w:r>
      <w:r>
        <w:t xml:space="preserve"> con el primero, pero con su propia escala de y</w:t>
      </w:r>
    </w:p>
    <w:p w14:paraId="377435FC" w14:textId="2463DD84" w:rsidR="000A059F" w:rsidRDefault="00E5762F" w:rsidP="00E5762F">
      <w:pPr>
        <w:spacing w:after="240"/>
        <w:ind w:left="1418"/>
        <w:jc w:val="center"/>
      </w:pPr>
      <w:r w:rsidRPr="00E5762F">
        <w:rPr>
          <w:noProof/>
        </w:rPr>
        <w:drawing>
          <wp:inline distT="0" distB="0" distL="0" distR="0" wp14:anchorId="2635E6E6" wp14:editId="135CBF7A">
            <wp:extent cx="4071087" cy="2237217"/>
            <wp:effectExtent l="0" t="0" r="5715" b="0"/>
            <wp:docPr id="1366976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76336" name=""/>
                    <pic:cNvPicPr/>
                  </pic:nvPicPr>
                  <pic:blipFill>
                    <a:blip r:embed="rId110"/>
                    <a:stretch>
                      <a:fillRect/>
                    </a:stretch>
                  </pic:blipFill>
                  <pic:spPr>
                    <a:xfrm>
                      <a:off x="0" y="0"/>
                      <a:ext cx="4076656" cy="2240277"/>
                    </a:xfrm>
                    <a:prstGeom prst="rect">
                      <a:avLst/>
                    </a:prstGeom>
                  </pic:spPr>
                </pic:pic>
              </a:graphicData>
            </a:graphic>
          </wp:inline>
        </w:drawing>
      </w:r>
    </w:p>
    <w:p w14:paraId="24C007CE" w14:textId="0A013049" w:rsidR="00224A4A" w:rsidRDefault="00224A4A" w:rsidP="00224A4A">
      <w:pPr>
        <w:pStyle w:val="Prrafodelista"/>
        <w:numPr>
          <w:ilvl w:val="2"/>
          <w:numId w:val="23"/>
        </w:numPr>
      </w:pPr>
      <w:r>
        <w:rPr>
          <w:noProof/>
        </w:rPr>
        <w:lastRenderedPageBreak/>
        <w:drawing>
          <wp:anchor distT="0" distB="0" distL="114300" distR="114300" simplePos="0" relativeHeight="251755520" behindDoc="0" locked="0" layoutInCell="1" allowOverlap="1" wp14:anchorId="7A8759C1" wp14:editId="1432DE82">
            <wp:simplePos x="0" y="0"/>
            <wp:positionH relativeFrom="margin">
              <wp:align>right</wp:align>
            </wp:positionH>
            <wp:positionV relativeFrom="paragraph">
              <wp:posOffset>17780</wp:posOffset>
            </wp:positionV>
            <wp:extent cx="2113280" cy="1179830"/>
            <wp:effectExtent l="0" t="0" r="1270" b="1270"/>
            <wp:wrapSquare wrapText="left"/>
            <wp:docPr id="941204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0456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113280" cy="1179830"/>
                    </a:xfrm>
                    <a:prstGeom prst="rect">
                      <a:avLst/>
                    </a:prstGeom>
                  </pic:spPr>
                </pic:pic>
              </a:graphicData>
            </a:graphic>
            <wp14:sizeRelH relativeFrom="margin">
              <wp14:pctWidth>0</wp14:pctWidth>
            </wp14:sizeRelH>
            <wp14:sizeRelV relativeFrom="margin">
              <wp14:pctHeight>0</wp14:pctHeight>
            </wp14:sizeRelV>
          </wp:anchor>
        </w:drawing>
      </w:r>
      <w:r>
        <w:t>En este otro ejemplo te mostramos la relación que hay entre la fuerza con que se impulsa y luego frena un carrito (con muy bajo rozamiento) para que se desplace por una pista horizontal.</w:t>
      </w:r>
      <w:r w:rsidRPr="005F7C0F">
        <w:rPr>
          <w:noProof/>
        </w:rPr>
        <w:t xml:space="preserve"> </w:t>
      </w:r>
    </w:p>
    <w:p w14:paraId="75F82D1E" w14:textId="77777777" w:rsidR="00224A4A" w:rsidRDefault="00224A4A" w:rsidP="00224A4A">
      <w:pPr>
        <w:pStyle w:val="Prrafodelista"/>
        <w:numPr>
          <w:ilvl w:val="2"/>
          <w:numId w:val="23"/>
        </w:numPr>
      </w:pPr>
      <w:r>
        <w:rPr>
          <w:noProof/>
        </w:rPr>
        <w:t>Siguiendo en la línea de análisis que busca establecer relaciones cuantitativas entre diversas magnitudes puestas en juego en algún fenómeno, te recomendamos explorar el comportamiento de algunas magnitudes en función de otras, o de cálculos matemáticos efectuados a partir de unas, otras o sus combinaciones, para lo que deberías aprovechar que el eje de las abscisas puede ser cualquier medición o cálculo y no solamente el tiempo.</w:t>
      </w:r>
    </w:p>
    <w:p w14:paraId="4CE7DC72" w14:textId="77777777" w:rsidR="00224A4A" w:rsidRDefault="00224A4A" w:rsidP="00224A4A">
      <w:pPr>
        <w:pStyle w:val="Prrafodelista"/>
        <w:numPr>
          <w:ilvl w:val="2"/>
          <w:numId w:val="23"/>
        </w:numPr>
      </w:pPr>
      <w:r>
        <w:rPr>
          <w:noProof/>
        </w:rPr>
        <w:t xml:space="preserve">En este ejemplo te mostramos el </w:t>
      </w:r>
      <w:r w:rsidRPr="002A429C">
        <w:rPr>
          <w:b/>
          <w:bCs/>
          <w:noProof/>
        </w:rPr>
        <w:t>T</w:t>
      </w:r>
      <w:r>
        <w:rPr>
          <w:noProof/>
        </w:rPr>
        <w:t>rabajo que costó remolcar un carrito cuesta arriba entre dos alturas determinadas de un camino (una pista):</w:t>
      </w:r>
    </w:p>
    <w:p w14:paraId="7600E7B0" w14:textId="77777777" w:rsidR="00224A4A" w:rsidRDefault="00224A4A" w:rsidP="00224A4A">
      <w:pPr>
        <w:ind w:left="2127"/>
        <w:jc w:val="center"/>
      </w:pPr>
      <w:r>
        <w:rPr>
          <w:noProof/>
        </w:rPr>
        <w:drawing>
          <wp:inline distT="0" distB="0" distL="0" distR="0" wp14:anchorId="3C2A1D2B" wp14:editId="36ADCE64">
            <wp:extent cx="4352345" cy="2411674"/>
            <wp:effectExtent l="0" t="0" r="0" b="8255"/>
            <wp:docPr id="524766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66915" name=""/>
                    <pic:cNvPicPr/>
                  </pic:nvPicPr>
                  <pic:blipFill>
                    <a:blip r:embed="rId112"/>
                    <a:stretch>
                      <a:fillRect/>
                    </a:stretch>
                  </pic:blipFill>
                  <pic:spPr>
                    <a:xfrm>
                      <a:off x="0" y="0"/>
                      <a:ext cx="4360919" cy="2416425"/>
                    </a:xfrm>
                    <a:prstGeom prst="rect">
                      <a:avLst/>
                    </a:prstGeom>
                  </pic:spPr>
                </pic:pic>
              </a:graphicData>
            </a:graphic>
          </wp:inline>
        </w:drawing>
      </w:r>
    </w:p>
    <w:p w14:paraId="1BC548D2" w14:textId="77777777" w:rsidR="00224A4A" w:rsidRDefault="00224A4A" w:rsidP="00224A4A">
      <w:pPr>
        <w:pStyle w:val="Prrafodelista"/>
        <w:numPr>
          <w:ilvl w:val="2"/>
          <w:numId w:val="23"/>
        </w:numPr>
      </w:pPr>
      <w:r>
        <w:t xml:space="preserve">En la evolución temporal, a la izquierda, vemos que el trabajo evoluciona de acuerdo al fenómeno, pero también al </w:t>
      </w:r>
      <w:r>
        <w:rPr>
          <w:i/>
          <w:iCs/>
        </w:rPr>
        <w:t>pulso</w:t>
      </w:r>
      <w:r>
        <w:t xml:space="preserve"> del operador y a la pendiente que se dé a la pista… y que hay muchas, muchísimas maneras de cumplir con la consigna. En el de la derecha, nos hemos desembarazado de esa variabilidad encontramos una relación profunda entre el trabajo, el desplazamiento a lo largo de la pista y -sobre todo- la diferencia de alturas. (Podés ver este trabajo completo en </w:t>
      </w:r>
      <w:hyperlink r:id="rId113" w:history="1">
        <w:r w:rsidRPr="00E501BC">
          <w:rPr>
            <w:rStyle w:val="Hipervnculo"/>
          </w:rPr>
          <w:t>https://tecnoedu.com/recursos/smartcart/videos/0220.php</w:t>
        </w:r>
      </w:hyperlink>
    </w:p>
    <w:p w14:paraId="18DCFBD8" w14:textId="2ED77BBF" w:rsidR="00E5762F" w:rsidRDefault="00E5762F" w:rsidP="00182DD1">
      <w:pPr>
        <w:pStyle w:val="Prrafodelista"/>
        <w:numPr>
          <w:ilvl w:val="1"/>
          <w:numId w:val="23"/>
        </w:numPr>
      </w:pPr>
      <w:r w:rsidRPr="00E5762F">
        <w:rPr>
          <w:noProof/>
        </w:rPr>
        <w:drawing>
          <wp:anchor distT="0" distB="0" distL="114300" distR="114300" simplePos="0" relativeHeight="251724800" behindDoc="0" locked="0" layoutInCell="1" allowOverlap="1" wp14:anchorId="583A724C" wp14:editId="3C6749CA">
            <wp:simplePos x="0" y="0"/>
            <wp:positionH relativeFrom="margin">
              <wp:align>right</wp:align>
            </wp:positionH>
            <wp:positionV relativeFrom="paragraph">
              <wp:posOffset>4445</wp:posOffset>
            </wp:positionV>
            <wp:extent cx="406400" cy="359410"/>
            <wp:effectExtent l="0" t="0" r="0" b="2540"/>
            <wp:wrapSquare wrapText="left"/>
            <wp:docPr id="17235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528" name=""/>
                    <pic:cNvPicPr/>
                  </pic:nvPicPr>
                  <pic:blipFill>
                    <a:blip r:embed="rId114">
                      <a:extLst>
                        <a:ext uri="{28A0092B-C50C-407E-A947-70E740481C1C}">
                          <a14:useLocalDpi xmlns:a14="http://schemas.microsoft.com/office/drawing/2010/main" val="0"/>
                        </a:ext>
                      </a:extLst>
                    </a:blip>
                    <a:stretch>
                      <a:fillRect/>
                    </a:stretch>
                  </pic:blipFill>
                  <pic:spPr>
                    <a:xfrm>
                      <a:off x="0" y="0"/>
                      <a:ext cx="406400" cy="359410"/>
                    </a:xfrm>
                    <a:prstGeom prst="rect">
                      <a:avLst/>
                    </a:prstGeom>
                  </pic:spPr>
                </pic:pic>
              </a:graphicData>
            </a:graphic>
            <wp14:sizeRelH relativeFrom="margin">
              <wp14:pctWidth>0</wp14:pctWidth>
            </wp14:sizeRelH>
            <wp14:sizeRelV relativeFrom="margin">
              <wp14:pctHeight>0</wp14:pctHeight>
            </wp14:sizeRelV>
          </wp:anchor>
        </w:drawing>
      </w:r>
      <w:r>
        <w:t xml:space="preserve">Herramienta para dibujar predicciones: </w:t>
      </w:r>
    </w:p>
    <w:p w14:paraId="1DBC4CAC" w14:textId="6A2BB4E8" w:rsidR="00E5762F" w:rsidRDefault="00E5762F" w:rsidP="00182DD1">
      <w:pPr>
        <w:pStyle w:val="Prrafodelista"/>
        <w:numPr>
          <w:ilvl w:val="2"/>
          <w:numId w:val="23"/>
        </w:numPr>
      </w:pPr>
      <w:r>
        <w:t xml:space="preserve">Herramienta </w:t>
      </w:r>
      <w:r>
        <w:rPr>
          <w:b/>
          <w:bCs/>
        </w:rPr>
        <w:t>muy</w:t>
      </w:r>
      <w:r>
        <w:t xml:space="preserve"> recomendada</w:t>
      </w:r>
    </w:p>
    <w:p w14:paraId="32E2F7AE" w14:textId="014B8756" w:rsidR="007B225E" w:rsidRDefault="007B225E" w:rsidP="00182DD1">
      <w:pPr>
        <w:pStyle w:val="Prrafodelista"/>
        <w:numPr>
          <w:ilvl w:val="2"/>
          <w:numId w:val="23"/>
        </w:numPr>
      </w:pPr>
      <w:r w:rsidRPr="007B225E">
        <w:rPr>
          <w:noProof/>
        </w:rPr>
        <w:drawing>
          <wp:anchor distT="0" distB="0" distL="114300" distR="114300" simplePos="0" relativeHeight="251725824" behindDoc="0" locked="0" layoutInCell="1" allowOverlap="1" wp14:anchorId="55CD0611" wp14:editId="61868D97">
            <wp:simplePos x="0" y="0"/>
            <wp:positionH relativeFrom="margin">
              <wp:posOffset>3324860</wp:posOffset>
            </wp:positionH>
            <wp:positionV relativeFrom="paragraph">
              <wp:posOffset>81915</wp:posOffset>
            </wp:positionV>
            <wp:extent cx="3060700" cy="1754505"/>
            <wp:effectExtent l="0" t="0" r="6350" b="0"/>
            <wp:wrapSquare wrapText="left"/>
            <wp:docPr id="759899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99808"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060700" cy="1754505"/>
                    </a:xfrm>
                    <a:prstGeom prst="rect">
                      <a:avLst/>
                    </a:prstGeom>
                  </pic:spPr>
                </pic:pic>
              </a:graphicData>
            </a:graphic>
            <wp14:sizeRelH relativeFrom="margin">
              <wp14:pctWidth>0</wp14:pctWidth>
            </wp14:sizeRelH>
            <wp14:sizeRelV relativeFrom="margin">
              <wp14:pctHeight>0</wp14:pctHeight>
            </wp14:sizeRelV>
          </wp:anchor>
        </w:drawing>
      </w:r>
      <w:r w:rsidR="00E5762F">
        <w:t>Permite poner en claro las ideas previas antes de hacer una medición</w:t>
      </w:r>
      <w:r>
        <w:t xml:space="preserve"> y después cotejarlas con el resultado experimental.</w:t>
      </w:r>
    </w:p>
    <w:p w14:paraId="56254A71" w14:textId="60FCF850" w:rsidR="007B225E" w:rsidRDefault="007B225E" w:rsidP="00182DD1">
      <w:pPr>
        <w:pStyle w:val="Prrafodelista"/>
        <w:numPr>
          <w:ilvl w:val="2"/>
          <w:numId w:val="23"/>
        </w:numPr>
      </w:pPr>
      <w:r>
        <w:t>En general, este paso previo da lugar a un análisis mucho más rico de lo que ocurrió durante el ensayo.</w:t>
      </w:r>
    </w:p>
    <w:p w14:paraId="6ED0474B" w14:textId="1E35640A" w:rsidR="00E5762F" w:rsidRDefault="00E5762F" w:rsidP="00C45184">
      <w:pPr>
        <w:spacing w:after="240"/>
        <w:ind w:left="1797"/>
        <w:jc w:val="center"/>
      </w:pPr>
    </w:p>
    <w:p w14:paraId="142DBB39" w14:textId="24F1100E" w:rsidR="007B225E" w:rsidRDefault="007B225E" w:rsidP="007B225E">
      <w:pPr>
        <w:ind w:left="1800"/>
        <w:jc w:val="center"/>
      </w:pPr>
      <w:r w:rsidRPr="007B225E">
        <w:rPr>
          <w:noProof/>
        </w:rPr>
        <w:lastRenderedPageBreak/>
        <w:drawing>
          <wp:inline distT="0" distB="0" distL="0" distR="0" wp14:anchorId="4F01B18A" wp14:editId="23B79DD7">
            <wp:extent cx="4681728" cy="2585814"/>
            <wp:effectExtent l="0" t="0" r="5080" b="5080"/>
            <wp:docPr id="2029516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16924" name=""/>
                    <pic:cNvPicPr/>
                  </pic:nvPicPr>
                  <pic:blipFill>
                    <a:blip r:embed="rId116"/>
                    <a:stretch>
                      <a:fillRect/>
                    </a:stretch>
                  </pic:blipFill>
                  <pic:spPr>
                    <a:xfrm>
                      <a:off x="0" y="0"/>
                      <a:ext cx="4706721" cy="2599618"/>
                    </a:xfrm>
                    <a:prstGeom prst="rect">
                      <a:avLst/>
                    </a:prstGeom>
                  </pic:spPr>
                </pic:pic>
              </a:graphicData>
            </a:graphic>
          </wp:inline>
        </w:drawing>
      </w:r>
    </w:p>
    <w:p w14:paraId="4A98F3EB" w14:textId="77777777" w:rsidR="007B225E" w:rsidRDefault="007B225E" w:rsidP="007B225E">
      <w:pPr>
        <w:ind w:left="1800"/>
        <w:jc w:val="center"/>
      </w:pPr>
    </w:p>
    <w:p w14:paraId="60C5B82C" w14:textId="2ED021E8" w:rsidR="00E5762F" w:rsidRDefault="007B225E" w:rsidP="00182DD1">
      <w:pPr>
        <w:pStyle w:val="Prrafodelista"/>
        <w:numPr>
          <w:ilvl w:val="3"/>
          <w:numId w:val="23"/>
        </w:numPr>
      </w:pPr>
      <w:r>
        <w:t>En este ejemplo, el resultado nos obligará a pensar en:</w:t>
      </w:r>
    </w:p>
    <w:p w14:paraId="1206AF10" w14:textId="3B7A7945" w:rsidR="007B225E" w:rsidRDefault="007B225E" w:rsidP="00182DD1">
      <w:pPr>
        <w:pStyle w:val="Prrafodelista"/>
        <w:numPr>
          <w:ilvl w:val="4"/>
          <w:numId w:val="23"/>
        </w:numPr>
      </w:pPr>
      <w:r>
        <w:t>Que los termómetros, aún electrónicos, digitales, con Bluetooth, “cool” y demás, no son infinitamente rápidos (buen momento para hablar de inercia térmica).</w:t>
      </w:r>
    </w:p>
    <w:p w14:paraId="1895F181" w14:textId="057B1464" w:rsidR="007B225E" w:rsidRDefault="007B225E" w:rsidP="00182DD1">
      <w:pPr>
        <w:pStyle w:val="Prrafodelista"/>
        <w:numPr>
          <w:ilvl w:val="4"/>
          <w:numId w:val="23"/>
        </w:numPr>
      </w:pPr>
      <w:r>
        <w:t>Que una taza con agua, la reserva de agua de una caldera solar, el aire de una habitación, etc. no necesariamente tienen la misma temperatura en el volumen considerado, aun cuando este sea acotado y pequeño (buen momento para hablar de densidades, temperaturas, estados transitorios y de régimen, etc</w:t>
      </w:r>
      <w:r w:rsidR="0027357B">
        <w:t>, también sobre ciertas aseveraciones livianas que aceptamos por su simple repetición: “la temperatura en la Ciudad de Córdoba es de 18 grados” mientras que en una misma habitación, con las ventanas abiertas, se pueden registrar diferencias de 4 o 5 grados sin que medie ninguna situación especial</w:t>
      </w:r>
      <w:r>
        <w:t>).</w:t>
      </w:r>
    </w:p>
    <w:p w14:paraId="3CBCAC35" w14:textId="2773D89F" w:rsidR="007B225E" w:rsidRDefault="0027357B" w:rsidP="00182DD1">
      <w:pPr>
        <w:pStyle w:val="Prrafodelista"/>
        <w:numPr>
          <w:ilvl w:val="4"/>
          <w:numId w:val="23"/>
        </w:numPr>
      </w:pPr>
      <w:r>
        <w:t>Que muchos líquidos se pegan a los sólidos con mayor o menor “cariño” (buen momento para hablar de capilaridad)</w:t>
      </w:r>
    </w:p>
    <w:p w14:paraId="0FD3CAAA" w14:textId="3C25D519" w:rsidR="0027357B" w:rsidRDefault="0027357B" w:rsidP="00182DD1">
      <w:pPr>
        <w:pStyle w:val="Prrafodelista"/>
        <w:numPr>
          <w:ilvl w:val="4"/>
          <w:numId w:val="23"/>
        </w:numPr>
        <w:spacing w:before="240"/>
        <w:ind w:left="3595" w:hanging="357"/>
      </w:pPr>
      <w:r>
        <w:t>… y seguramente en muchas cosas más.</w:t>
      </w:r>
    </w:p>
    <w:p w14:paraId="7A383ED8" w14:textId="0AD12CB7" w:rsidR="0027357B" w:rsidRDefault="00816707" w:rsidP="00182DD1">
      <w:pPr>
        <w:pStyle w:val="Prrafodelista"/>
        <w:numPr>
          <w:ilvl w:val="1"/>
          <w:numId w:val="23"/>
        </w:numPr>
      </w:pPr>
      <w:r w:rsidRPr="00816707">
        <w:rPr>
          <w:noProof/>
        </w:rPr>
        <w:drawing>
          <wp:anchor distT="0" distB="0" distL="114300" distR="114300" simplePos="0" relativeHeight="251726848" behindDoc="0" locked="0" layoutInCell="1" allowOverlap="1" wp14:anchorId="7A418388" wp14:editId="01F2D770">
            <wp:simplePos x="0" y="0"/>
            <wp:positionH relativeFrom="margin">
              <wp:align>right</wp:align>
            </wp:positionH>
            <wp:positionV relativeFrom="paragraph">
              <wp:posOffset>73718</wp:posOffset>
            </wp:positionV>
            <wp:extent cx="316800" cy="360000"/>
            <wp:effectExtent l="0" t="0" r="7620" b="2540"/>
            <wp:wrapSquare wrapText="left"/>
            <wp:docPr id="1193065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65856" name=""/>
                    <pic:cNvPicPr/>
                  </pic:nvPicPr>
                  <pic:blipFill>
                    <a:blip r:embed="rId117">
                      <a:extLst>
                        <a:ext uri="{28A0092B-C50C-407E-A947-70E740481C1C}">
                          <a14:useLocalDpi xmlns:a14="http://schemas.microsoft.com/office/drawing/2010/main" val="0"/>
                        </a:ext>
                      </a:extLst>
                    </a:blip>
                    <a:stretch>
                      <a:fillRect/>
                    </a:stretch>
                  </pic:blipFill>
                  <pic:spPr>
                    <a:xfrm>
                      <a:off x="0" y="0"/>
                      <a:ext cx="316800" cy="360000"/>
                    </a:xfrm>
                    <a:prstGeom prst="rect">
                      <a:avLst/>
                    </a:prstGeom>
                  </pic:spPr>
                </pic:pic>
              </a:graphicData>
            </a:graphic>
            <wp14:sizeRelH relativeFrom="margin">
              <wp14:pctWidth>0</wp14:pctWidth>
            </wp14:sizeRelH>
            <wp14:sizeRelV relativeFrom="margin">
              <wp14:pctHeight>0</wp14:pctHeight>
            </wp14:sizeRelV>
          </wp:anchor>
        </w:drawing>
      </w:r>
      <w:r>
        <w:t>Configuración del comportamiento del graficador:</w:t>
      </w:r>
    </w:p>
    <w:p w14:paraId="666BED84" w14:textId="203C7FF7" w:rsidR="00816707" w:rsidRDefault="00816707" w:rsidP="00182DD1">
      <w:pPr>
        <w:pStyle w:val="Prrafodelista"/>
        <w:numPr>
          <w:ilvl w:val="2"/>
          <w:numId w:val="23"/>
        </w:numPr>
      </w:pPr>
      <w:r>
        <w:t>Conectar o no los puntos de medición con líneas:</w:t>
      </w:r>
    </w:p>
    <w:p w14:paraId="4F4BE025" w14:textId="243B7D94" w:rsidR="00816707" w:rsidRDefault="00816707" w:rsidP="00182DD1">
      <w:pPr>
        <w:pStyle w:val="Prrafodelista"/>
        <w:numPr>
          <w:ilvl w:val="3"/>
          <w:numId w:val="23"/>
        </w:numPr>
      </w:pPr>
      <w:r>
        <w:t>Aunque en general las gráficas quedan más bonitas cuando son continuas que con una nube de puntos, estas líneas que casi siempre se agregan en representaciones e instrumentos ocultan la verdad: que no sabemos con certeza qué ha pasado entre lectura y lectura.</w:t>
      </w:r>
    </w:p>
    <w:p w14:paraId="102E824A" w14:textId="7284A994" w:rsidR="00816707" w:rsidRDefault="00816707" w:rsidP="00182DD1">
      <w:pPr>
        <w:pStyle w:val="Prrafodelista"/>
        <w:numPr>
          <w:ilvl w:val="3"/>
          <w:numId w:val="23"/>
        </w:numPr>
      </w:pPr>
      <w:r>
        <w:t>Las líneas son interpolaciones que nos pueden llevar a confundir los fenómenos con sus modelizaciones.</w:t>
      </w:r>
    </w:p>
    <w:p w14:paraId="24F10753" w14:textId="6150ED9B" w:rsidR="00816707" w:rsidRDefault="00816707" w:rsidP="00182DD1">
      <w:pPr>
        <w:pStyle w:val="Prrafodelista"/>
        <w:numPr>
          <w:ilvl w:val="3"/>
          <w:numId w:val="23"/>
        </w:numPr>
      </w:pPr>
      <w:r>
        <w:t>Cuando la lectura es ruidosa (p. ej. la medición de fuerzas muy pequeñas al experimentar con tensión superficial)</w:t>
      </w:r>
      <w:r w:rsidR="00590E33">
        <w:t>, tanto por culpa de los sensores (que tienen ruido) como de los fenómenos (que pueden tener vibraciones, fluctuaciones, etc.) una nube de puntos permite adivinar mejor la naturaleza del fenómeno, su tendencia y las limitaciones de nuestra modelización.</w:t>
      </w:r>
    </w:p>
    <w:p w14:paraId="27D4600E" w14:textId="5EC56833" w:rsidR="00590E33" w:rsidRDefault="00590E33" w:rsidP="00182DD1">
      <w:pPr>
        <w:pStyle w:val="Prrafodelista"/>
        <w:numPr>
          <w:ilvl w:val="3"/>
          <w:numId w:val="23"/>
        </w:numPr>
      </w:pPr>
      <w:r>
        <w:lastRenderedPageBreak/>
        <w:t>El significado y potencia conceptual de los ajustes (regresiones) se percibe mucho mejor cuando se los superpone a una nube de puntos que a un gráfico con los puntos de medición conectados por segmentos de recta.</w:t>
      </w:r>
    </w:p>
    <w:p w14:paraId="7BF18962" w14:textId="18D100AA" w:rsidR="005C55BB" w:rsidRDefault="005C55BB" w:rsidP="005C55BB">
      <w:pPr>
        <w:ind w:left="2520"/>
        <w:jc w:val="center"/>
      </w:pPr>
      <w:r w:rsidRPr="005C55BB">
        <w:rPr>
          <w:noProof/>
        </w:rPr>
        <w:drawing>
          <wp:inline distT="0" distB="0" distL="0" distR="0" wp14:anchorId="25132D89" wp14:editId="3C654255">
            <wp:extent cx="4725620" cy="1196079"/>
            <wp:effectExtent l="0" t="0" r="0" b="4445"/>
            <wp:docPr id="90743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3151" name=""/>
                    <pic:cNvPicPr/>
                  </pic:nvPicPr>
                  <pic:blipFill>
                    <a:blip r:embed="rId118"/>
                    <a:stretch>
                      <a:fillRect/>
                    </a:stretch>
                  </pic:blipFill>
                  <pic:spPr>
                    <a:xfrm>
                      <a:off x="0" y="0"/>
                      <a:ext cx="4755558" cy="1203656"/>
                    </a:xfrm>
                    <a:prstGeom prst="rect">
                      <a:avLst/>
                    </a:prstGeom>
                  </pic:spPr>
                </pic:pic>
              </a:graphicData>
            </a:graphic>
          </wp:inline>
        </w:drawing>
      </w:r>
    </w:p>
    <w:p w14:paraId="043A38C9" w14:textId="676D22F1" w:rsidR="005C55BB" w:rsidRDefault="005C55BB" w:rsidP="00182DD1">
      <w:pPr>
        <w:pStyle w:val="Prrafodelista"/>
        <w:numPr>
          <w:ilvl w:val="2"/>
          <w:numId w:val="23"/>
        </w:numPr>
      </w:pPr>
      <w:r>
        <w:t>Marcar cada medición con:</w:t>
      </w:r>
    </w:p>
    <w:p w14:paraId="6C2DA555" w14:textId="7E58A172" w:rsidR="005C55BB" w:rsidRDefault="005C55BB" w:rsidP="00182DD1">
      <w:pPr>
        <w:pStyle w:val="Prrafodelista"/>
        <w:numPr>
          <w:ilvl w:val="3"/>
          <w:numId w:val="23"/>
        </w:numPr>
      </w:pPr>
      <w:r>
        <w:t>Un punto: la manera estándar</w:t>
      </w:r>
    </w:p>
    <w:p w14:paraId="5FB56BC6" w14:textId="76BDB21C" w:rsidR="005C55BB" w:rsidRDefault="005C55BB" w:rsidP="00182DD1">
      <w:pPr>
        <w:pStyle w:val="Prrafodelista"/>
        <w:numPr>
          <w:ilvl w:val="3"/>
          <w:numId w:val="23"/>
        </w:numPr>
      </w:pPr>
      <w:r>
        <w:t>Un símbolo (el del cuadro de referencia del ensayo): útil al trabajar con proyectores o cuando se ha forzado al SPARKvue a usar el mismo color para todos los ensayos de una magnitud dada.</w:t>
      </w:r>
    </w:p>
    <w:p w14:paraId="35E8E267" w14:textId="0BE6BCD3" w:rsidR="005C55BB" w:rsidRDefault="005C55BB" w:rsidP="00182DD1">
      <w:pPr>
        <w:pStyle w:val="Prrafodelista"/>
        <w:numPr>
          <w:ilvl w:val="3"/>
          <w:numId w:val="23"/>
        </w:numPr>
      </w:pPr>
      <w:r>
        <w:t>Nada: esta opción, mezclada con la conexión de puntos mediante segmentos, brinda la ilusión de un registro continuo de datos (úsese con precaución).</w:t>
      </w:r>
    </w:p>
    <w:p w14:paraId="7553724D" w14:textId="4343C35C" w:rsidR="005C55BB" w:rsidRDefault="005C55BB" w:rsidP="00182DD1">
      <w:pPr>
        <w:pStyle w:val="Prrafodelista"/>
        <w:numPr>
          <w:ilvl w:val="2"/>
          <w:numId w:val="23"/>
        </w:numPr>
      </w:pPr>
      <w:r>
        <w:t>Borrar la pantalla cada vez que se comienza un registro:</w:t>
      </w:r>
    </w:p>
    <w:p w14:paraId="0D199076" w14:textId="00F8C1C7" w:rsidR="005C55BB" w:rsidRDefault="005C55BB" w:rsidP="00182DD1">
      <w:pPr>
        <w:pStyle w:val="Prrafodelista"/>
        <w:numPr>
          <w:ilvl w:val="3"/>
          <w:numId w:val="23"/>
        </w:numPr>
      </w:pPr>
      <w:r>
        <w:t>Es el modo por defecto y en general resulta cómodo.</w:t>
      </w:r>
    </w:p>
    <w:p w14:paraId="40559907" w14:textId="0445939D" w:rsidR="005C55BB" w:rsidRDefault="005C55BB" w:rsidP="00182DD1">
      <w:pPr>
        <w:pStyle w:val="Prrafodelista"/>
        <w:numPr>
          <w:ilvl w:val="3"/>
          <w:numId w:val="23"/>
        </w:numPr>
      </w:pPr>
      <w:r>
        <w:rPr>
          <w:noProof/>
        </w:rPr>
        <w:drawing>
          <wp:anchor distT="0" distB="0" distL="114300" distR="114300" simplePos="0" relativeHeight="251728896" behindDoc="0" locked="0" layoutInCell="1" allowOverlap="1" wp14:anchorId="156C7230" wp14:editId="5C3FA7A5">
            <wp:simplePos x="0" y="0"/>
            <wp:positionH relativeFrom="margin">
              <wp:align>right</wp:align>
            </wp:positionH>
            <wp:positionV relativeFrom="paragraph">
              <wp:posOffset>78105</wp:posOffset>
            </wp:positionV>
            <wp:extent cx="777875" cy="577215"/>
            <wp:effectExtent l="0" t="0" r="3175" b="0"/>
            <wp:wrapSquare wrapText="left"/>
            <wp:docPr id="1390277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12224" name=""/>
                    <pic:cNvPicPr/>
                  </pic:nvPicPr>
                  <pic:blipFill>
                    <a:blip r:embed="rId71">
                      <a:extLst>
                        <a:ext uri="{28A0092B-C50C-407E-A947-70E740481C1C}">
                          <a14:useLocalDpi xmlns:a14="http://schemas.microsoft.com/office/drawing/2010/main" val="0"/>
                        </a:ext>
                      </a:extLst>
                    </a:blip>
                    <a:stretch>
                      <a:fillRect/>
                    </a:stretch>
                  </pic:blipFill>
                  <pic:spPr>
                    <a:xfrm>
                      <a:off x="0" y="0"/>
                      <a:ext cx="777875" cy="577215"/>
                    </a:xfrm>
                    <a:prstGeom prst="rect">
                      <a:avLst/>
                    </a:prstGeom>
                  </pic:spPr>
                </pic:pic>
              </a:graphicData>
            </a:graphic>
            <wp14:sizeRelH relativeFrom="margin">
              <wp14:pctWidth>0</wp14:pctWidth>
            </wp14:sizeRelH>
            <wp14:sizeRelV relativeFrom="margin">
              <wp14:pctHeight>0</wp14:pctHeight>
            </wp14:sizeRelV>
          </wp:anchor>
        </w:drawing>
      </w:r>
      <w:r>
        <w:t>Los datos de las ejecuciones anteriores no se pierden y pueden ponerse a la vista seleccionándolas en la caja de referencia.</w:t>
      </w:r>
    </w:p>
    <w:p w14:paraId="3FA49561" w14:textId="5FD2FA21" w:rsidR="005C55BB" w:rsidRDefault="00C45184" w:rsidP="00182DD1">
      <w:pPr>
        <w:pStyle w:val="Prrafodelista"/>
        <w:numPr>
          <w:ilvl w:val="3"/>
          <w:numId w:val="23"/>
        </w:numPr>
      </w:pPr>
      <w:r w:rsidRPr="00653082">
        <w:rPr>
          <w:noProof/>
        </w:rPr>
        <w:drawing>
          <wp:anchor distT="0" distB="0" distL="114300" distR="114300" simplePos="0" relativeHeight="251743232" behindDoc="0" locked="0" layoutInCell="1" allowOverlap="1" wp14:anchorId="70E2B2B7" wp14:editId="751F01FD">
            <wp:simplePos x="0" y="0"/>
            <wp:positionH relativeFrom="margin">
              <wp:posOffset>3486227</wp:posOffset>
            </wp:positionH>
            <wp:positionV relativeFrom="paragraph">
              <wp:posOffset>272618</wp:posOffset>
            </wp:positionV>
            <wp:extent cx="2943225" cy="1148080"/>
            <wp:effectExtent l="0" t="0" r="9525" b="0"/>
            <wp:wrapSquare wrapText="left"/>
            <wp:docPr id="788052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52502"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43225" cy="1148080"/>
                    </a:xfrm>
                    <a:prstGeom prst="rect">
                      <a:avLst/>
                    </a:prstGeom>
                  </pic:spPr>
                </pic:pic>
              </a:graphicData>
            </a:graphic>
            <wp14:sizeRelH relativeFrom="margin">
              <wp14:pctWidth>0</wp14:pctWidth>
            </wp14:sizeRelH>
            <wp14:sizeRelV relativeFrom="margin">
              <wp14:pctHeight>0</wp14:pctHeight>
            </wp14:sizeRelV>
          </wp:anchor>
        </w:drawing>
      </w:r>
      <w:r w:rsidR="005C55BB">
        <w:t xml:space="preserve">En algunos casos </w:t>
      </w:r>
      <w:r w:rsidR="0034511C">
        <w:t xml:space="preserve">es útil dejar una o más ejecuciones anteriores a la vista mientras se ejecuta un ensayo. Por ejemplo: efectos del abrigo sobre un sensor de temperatura que se acaba de retirar de una taza con agua caliente (el abrigo puede ser un paño seco, papel, manteca, </w:t>
      </w:r>
      <w:r w:rsidR="00653082">
        <w:t xml:space="preserve">una caja, </w:t>
      </w:r>
      <w:r w:rsidR="0034511C">
        <w:t>etc).</w:t>
      </w:r>
    </w:p>
    <w:p w14:paraId="65F5B2BC" w14:textId="6FCC7575" w:rsidR="00653082" w:rsidRDefault="00DA435E" w:rsidP="00653082">
      <w:pPr>
        <w:pStyle w:val="Ttulo3"/>
      </w:pPr>
      <w:commentRangeStart w:id="0"/>
      <w:r w:rsidRPr="00DA435E">
        <w:rPr>
          <w:noProof/>
        </w:rPr>
        <w:drawing>
          <wp:inline distT="0" distB="0" distL="0" distR="0" wp14:anchorId="576210FB" wp14:editId="68326152">
            <wp:extent cx="409632" cy="285790"/>
            <wp:effectExtent l="0" t="0" r="9525" b="0"/>
            <wp:docPr id="1072759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59628" name=""/>
                    <pic:cNvPicPr/>
                  </pic:nvPicPr>
                  <pic:blipFill>
                    <a:blip r:embed="rId120"/>
                    <a:stretch>
                      <a:fillRect/>
                    </a:stretch>
                  </pic:blipFill>
                  <pic:spPr>
                    <a:xfrm>
                      <a:off x="0" y="0"/>
                      <a:ext cx="409632" cy="285790"/>
                    </a:xfrm>
                    <a:prstGeom prst="rect">
                      <a:avLst/>
                    </a:prstGeom>
                  </pic:spPr>
                </pic:pic>
              </a:graphicData>
            </a:graphic>
          </wp:inline>
        </w:drawing>
      </w:r>
      <w:r>
        <w:t xml:space="preserve"> </w:t>
      </w:r>
      <w:r w:rsidR="00653082">
        <w:t>Display numérico digital</w:t>
      </w:r>
      <w:commentRangeEnd w:id="0"/>
      <w:r w:rsidR="00C45184">
        <w:rPr>
          <w:rStyle w:val="Refdecomentario"/>
          <w:rFonts w:ascii="Verdana" w:eastAsiaTheme="minorHAnsi" w:hAnsi="Verdana" w:cstheme="minorBidi"/>
          <w:color w:val="auto"/>
        </w:rPr>
        <w:commentReference w:id="0"/>
      </w:r>
    </w:p>
    <w:p w14:paraId="01F23A79" w14:textId="77777777" w:rsidR="00DA435E" w:rsidRDefault="00DA435E" w:rsidP="00DA435E">
      <w:pPr>
        <w:ind w:left="360"/>
        <w:jc w:val="center"/>
      </w:pPr>
      <w:r w:rsidRPr="00EB29EE">
        <w:rPr>
          <w:noProof/>
        </w:rPr>
        <w:drawing>
          <wp:inline distT="0" distB="0" distL="0" distR="0" wp14:anchorId="312EF5B8" wp14:editId="2DD73410">
            <wp:extent cx="4368640" cy="1221639"/>
            <wp:effectExtent l="0" t="0" r="0" b="0"/>
            <wp:docPr id="981710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10560" name=""/>
                    <pic:cNvPicPr/>
                  </pic:nvPicPr>
                  <pic:blipFill>
                    <a:blip r:embed="rId125"/>
                    <a:stretch>
                      <a:fillRect/>
                    </a:stretch>
                  </pic:blipFill>
                  <pic:spPr>
                    <a:xfrm>
                      <a:off x="0" y="0"/>
                      <a:ext cx="4435849" cy="1240433"/>
                    </a:xfrm>
                    <a:prstGeom prst="rect">
                      <a:avLst/>
                    </a:prstGeom>
                  </pic:spPr>
                </pic:pic>
              </a:graphicData>
            </a:graphic>
          </wp:inline>
        </w:drawing>
      </w:r>
    </w:p>
    <w:p w14:paraId="30E85E0F" w14:textId="5282E0AD" w:rsidR="00EB29EE" w:rsidRDefault="00EB29EE" w:rsidP="00182DD1">
      <w:pPr>
        <w:pStyle w:val="Prrafodelista"/>
        <w:numPr>
          <w:ilvl w:val="0"/>
          <w:numId w:val="23"/>
        </w:numPr>
      </w:pPr>
      <w:r>
        <w:t>Otra herramienta muy útil</w:t>
      </w:r>
      <w:r w:rsidRPr="00EB29EE">
        <w:t xml:space="preserve"> </w:t>
      </w:r>
    </w:p>
    <w:p w14:paraId="37F86474" w14:textId="77777777" w:rsidR="00EB29EE" w:rsidRDefault="00EB29EE" w:rsidP="00182DD1">
      <w:pPr>
        <w:pStyle w:val="Prrafodelista"/>
        <w:numPr>
          <w:ilvl w:val="0"/>
          <w:numId w:val="23"/>
        </w:numPr>
      </w:pPr>
      <w:r>
        <w:t xml:space="preserve">Puede presentar números, pero también textos (venidos de una carga manual, o de </w:t>
      </w:r>
      <w:r w:rsidRPr="00DA435E">
        <w:t>strings</w:t>
      </w:r>
      <w:r>
        <w:t xml:space="preserve"> generados desde Blockly.</w:t>
      </w:r>
    </w:p>
    <w:p w14:paraId="3F6E331B" w14:textId="77777777" w:rsidR="00DA435E" w:rsidRDefault="00EB29EE" w:rsidP="00182DD1">
      <w:pPr>
        <w:pStyle w:val="Prrafodelista"/>
        <w:numPr>
          <w:ilvl w:val="0"/>
          <w:numId w:val="23"/>
        </w:numPr>
      </w:pPr>
      <w:r>
        <w:lastRenderedPageBreak/>
        <w:t>En general muestra los valores actuales de una magnitud pero, si activás el botón de estadísticas, puede enclavarse con</w:t>
      </w:r>
      <w:r w:rsidR="00DA435E">
        <w:t>:</w:t>
      </w:r>
    </w:p>
    <w:p w14:paraId="0B076696" w14:textId="77777777" w:rsidR="00940BF2" w:rsidRDefault="00940BF2" w:rsidP="00182DD1">
      <w:pPr>
        <w:pStyle w:val="Prrafodelista"/>
        <w:numPr>
          <w:ilvl w:val="1"/>
          <w:numId w:val="23"/>
        </w:numPr>
      </w:pPr>
      <w:r>
        <w:t>Mínima</w:t>
      </w:r>
    </w:p>
    <w:p w14:paraId="35F7317B" w14:textId="77777777" w:rsidR="00940BF2" w:rsidRDefault="00940BF2" w:rsidP="00182DD1">
      <w:pPr>
        <w:pStyle w:val="Prrafodelista"/>
        <w:numPr>
          <w:ilvl w:val="1"/>
          <w:numId w:val="23"/>
        </w:numPr>
      </w:pPr>
      <w:r>
        <w:t>Máxima</w:t>
      </w:r>
    </w:p>
    <w:p w14:paraId="6732085F" w14:textId="77777777" w:rsidR="00940BF2" w:rsidRDefault="00940BF2" w:rsidP="00182DD1">
      <w:pPr>
        <w:pStyle w:val="Prrafodelista"/>
        <w:numPr>
          <w:ilvl w:val="1"/>
          <w:numId w:val="23"/>
        </w:numPr>
      </w:pPr>
      <w:r>
        <w:t>Media</w:t>
      </w:r>
    </w:p>
    <w:p w14:paraId="05780E04" w14:textId="77777777" w:rsidR="00940BF2" w:rsidRDefault="00940BF2" w:rsidP="00182DD1">
      <w:pPr>
        <w:pStyle w:val="Prrafodelista"/>
        <w:numPr>
          <w:ilvl w:val="1"/>
          <w:numId w:val="23"/>
        </w:numPr>
      </w:pPr>
      <w:r>
        <w:t>Desviación estándar</w:t>
      </w:r>
    </w:p>
    <w:p w14:paraId="69BE5956" w14:textId="77777777" w:rsidR="00940BF2" w:rsidRDefault="00940BF2" w:rsidP="00182DD1">
      <w:pPr>
        <w:pStyle w:val="Prrafodelista"/>
        <w:numPr>
          <w:ilvl w:val="1"/>
          <w:numId w:val="23"/>
        </w:numPr>
      </w:pPr>
      <w:r>
        <w:t>N (cantidad de muestras)</w:t>
      </w:r>
    </w:p>
    <w:p w14:paraId="7E16CF7C" w14:textId="11C2EE36" w:rsidR="00940BF2" w:rsidRDefault="00DA435E" w:rsidP="00DA435E">
      <w:pPr>
        <w:pStyle w:val="Ttulo3"/>
      </w:pPr>
      <w:r w:rsidRPr="00DA435E">
        <w:rPr>
          <w:noProof/>
        </w:rPr>
        <w:drawing>
          <wp:inline distT="0" distB="0" distL="0" distR="0" wp14:anchorId="53265A20" wp14:editId="015C5751">
            <wp:extent cx="342948" cy="304843"/>
            <wp:effectExtent l="0" t="0" r="0" b="0"/>
            <wp:docPr id="2034273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73541" name=""/>
                    <pic:cNvPicPr/>
                  </pic:nvPicPr>
                  <pic:blipFill>
                    <a:blip r:embed="rId126"/>
                    <a:stretch>
                      <a:fillRect/>
                    </a:stretch>
                  </pic:blipFill>
                  <pic:spPr>
                    <a:xfrm>
                      <a:off x="0" y="0"/>
                      <a:ext cx="342948" cy="304843"/>
                    </a:xfrm>
                    <a:prstGeom prst="rect">
                      <a:avLst/>
                    </a:prstGeom>
                  </pic:spPr>
                </pic:pic>
              </a:graphicData>
            </a:graphic>
          </wp:inline>
        </w:drawing>
      </w:r>
      <w:r>
        <w:t xml:space="preserve">  Simulación de indicador de aguja</w:t>
      </w:r>
    </w:p>
    <w:p w14:paraId="7C43EAF9" w14:textId="686AF6A2" w:rsidR="00DA435E" w:rsidRDefault="00DA435E" w:rsidP="00DA435E">
      <w:pPr>
        <w:ind w:left="360"/>
        <w:jc w:val="center"/>
      </w:pPr>
      <w:r w:rsidRPr="00DA435E">
        <w:rPr>
          <w:noProof/>
        </w:rPr>
        <w:drawing>
          <wp:inline distT="0" distB="0" distL="0" distR="0" wp14:anchorId="6A8493E5" wp14:editId="48E018F3">
            <wp:extent cx="5812104" cy="1353828"/>
            <wp:effectExtent l="0" t="0" r="0" b="0"/>
            <wp:docPr id="1618049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49755" name=""/>
                    <pic:cNvPicPr/>
                  </pic:nvPicPr>
                  <pic:blipFill>
                    <a:blip r:embed="rId127"/>
                    <a:stretch>
                      <a:fillRect/>
                    </a:stretch>
                  </pic:blipFill>
                  <pic:spPr>
                    <a:xfrm>
                      <a:off x="0" y="0"/>
                      <a:ext cx="5833591" cy="1358833"/>
                    </a:xfrm>
                    <a:prstGeom prst="rect">
                      <a:avLst/>
                    </a:prstGeom>
                  </pic:spPr>
                </pic:pic>
              </a:graphicData>
            </a:graphic>
          </wp:inline>
        </w:drawing>
      </w:r>
    </w:p>
    <w:p w14:paraId="069EA69D" w14:textId="60C301F9" w:rsidR="00DA435E" w:rsidRDefault="00DA435E" w:rsidP="00182DD1">
      <w:pPr>
        <w:pStyle w:val="Prrafodelista"/>
        <w:numPr>
          <w:ilvl w:val="0"/>
          <w:numId w:val="23"/>
        </w:numPr>
      </w:pPr>
      <w:r>
        <w:t>Siguen las herramientas muy útiles…</w:t>
      </w:r>
    </w:p>
    <w:p w14:paraId="1F3DD696" w14:textId="2B5A0D5A" w:rsidR="00DA435E" w:rsidRDefault="00DA435E" w:rsidP="00182DD1">
      <w:pPr>
        <w:pStyle w:val="Prrafodelista"/>
        <w:numPr>
          <w:ilvl w:val="0"/>
          <w:numId w:val="23"/>
        </w:numPr>
      </w:pPr>
      <w:r>
        <w:t>Los indicadores de aguja permiten tener una percepción más intuitiva de lo que implican los cambios: si son grandes o chicos, veloces o lentos, tendencias …</w:t>
      </w:r>
    </w:p>
    <w:p w14:paraId="5C0BE1BB" w14:textId="4DB5C9D4" w:rsidR="00DA435E" w:rsidRDefault="00DA435E" w:rsidP="00182DD1">
      <w:pPr>
        <w:pStyle w:val="Prrafodelista"/>
        <w:numPr>
          <w:ilvl w:val="0"/>
          <w:numId w:val="23"/>
        </w:numPr>
      </w:pPr>
      <w:r>
        <w:t>Cuando hay varios valores en juego, también permiten conseguir una mejor intuición de la relación entre magnitudes: mucho más chico, más grande, más o menos la mitad, más o menos un tercio o un cuarto, etc.</w:t>
      </w:r>
    </w:p>
    <w:p w14:paraId="47DD526A" w14:textId="4B5793B7" w:rsidR="00DA435E" w:rsidRDefault="00DA435E" w:rsidP="00182DD1">
      <w:pPr>
        <w:pStyle w:val="Prrafodelista"/>
        <w:numPr>
          <w:ilvl w:val="0"/>
          <w:numId w:val="23"/>
        </w:numPr>
      </w:pPr>
      <w:r>
        <w:t>Al igual que con el display numérico digital se puede mostrar tanto valores actuales como resultados estadísticos.</w:t>
      </w:r>
    </w:p>
    <w:p w14:paraId="71D1F8A7" w14:textId="5E879AF5" w:rsidR="00DA435E" w:rsidRDefault="00DA435E" w:rsidP="00182DD1">
      <w:pPr>
        <w:pStyle w:val="Prrafodelista"/>
        <w:numPr>
          <w:ilvl w:val="0"/>
          <w:numId w:val="23"/>
        </w:numPr>
      </w:pPr>
      <w:r>
        <w:t xml:space="preserve">El botón </w:t>
      </w:r>
      <w:r w:rsidRPr="00DA435E">
        <w:rPr>
          <w:noProof/>
        </w:rPr>
        <w:drawing>
          <wp:inline distT="0" distB="0" distL="0" distR="0" wp14:anchorId="476338E4" wp14:editId="6F46DC9A">
            <wp:extent cx="235763" cy="214330"/>
            <wp:effectExtent l="0" t="0" r="0" b="0"/>
            <wp:docPr id="10232649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64997" name=""/>
                    <pic:cNvPicPr/>
                  </pic:nvPicPr>
                  <pic:blipFill>
                    <a:blip r:embed="rId128"/>
                    <a:stretch>
                      <a:fillRect/>
                    </a:stretch>
                  </pic:blipFill>
                  <pic:spPr>
                    <a:xfrm>
                      <a:off x="0" y="0"/>
                      <a:ext cx="239550" cy="217772"/>
                    </a:xfrm>
                    <a:prstGeom prst="rect">
                      <a:avLst/>
                    </a:prstGeom>
                  </pic:spPr>
                </pic:pic>
              </a:graphicData>
            </a:graphic>
          </wp:inline>
        </w:drawing>
      </w:r>
      <w:r w:rsidR="00A334DC">
        <w:t xml:space="preserve"> permite ajustar automáticamente los fondos de escala a los valores obtenidos en las mediciones que se han recogido hasta el momento.</w:t>
      </w:r>
    </w:p>
    <w:p w14:paraId="79DC962B" w14:textId="77777777" w:rsidR="007B052F" w:rsidRDefault="007B052F">
      <w:pPr>
        <w:tabs>
          <w:tab w:val="clear" w:pos="9979"/>
        </w:tabs>
        <w:spacing w:before="0" w:after="160" w:line="259" w:lineRule="auto"/>
        <w:jc w:val="left"/>
        <w:rPr>
          <w:rFonts w:asciiTheme="majorHAnsi" w:eastAsiaTheme="majorEastAsia" w:hAnsiTheme="majorHAnsi" w:cstheme="majorBidi"/>
          <w:color w:val="0070C0"/>
          <w:sz w:val="24"/>
          <w:szCs w:val="24"/>
        </w:rPr>
      </w:pPr>
      <w:r>
        <w:br w:type="page"/>
      </w:r>
    </w:p>
    <w:p w14:paraId="24EF86A8" w14:textId="063351FA" w:rsidR="00A334DC" w:rsidRDefault="008E2B0B" w:rsidP="008E2B0B">
      <w:pPr>
        <w:pStyle w:val="Ttulo3"/>
      </w:pPr>
      <w:r w:rsidRPr="008E2B0B">
        <w:rPr>
          <w:noProof/>
        </w:rPr>
        <w:lastRenderedPageBreak/>
        <w:drawing>
          <wp:inline distT="0" distB="0" distL="0" distR="0" wp14:anchorId="3320A445" wp14:editId="064AAF68">
            <wp:extent cx="362001" cy="342948"/>
            <wp:effectExtent l="0" t="0" r="0" b="0"/>
            <wp:docPr id="533783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83624" name=""/>
                    <pic:cNvPicPr/>
                  </pic:nvPicPr>
                  <pic:blipFill>
                    <a:blip r:embed="rId129"/>
                    <a:stretch>
                      <a:fillRect/>
                    </a:stretch>
                  </pic:blipFill>
                  <pic:spPr>
                    <a:xfrm>
                      <a:off x="0" y="0"/>
                      <a:ext cx="362001" cy="342948"/>
                    </a:xfrm>
                    <a:prstGeom prst="rect">
                      <a:avLst/>
                    </a:prstGeom>
                  </pic:spPr>
                </pic:pic>
              </a:graphicData>
            </a:graphic>
          </wp:inline>
        </w:drawing>
      </w:r>
      <w:r>
        <w:t xml:space="preserve"> Tablas</w:t>
      </w:r>
    </w:p>
    <w:p w14:paraId="4F46F5D5" w14:textId="77777777" w:rsidR="008E2B0B" w:rsidRDefault="008E2B0B" w:rsidP="00182DD1">
      <w:pPr>
        <w:pStyle w:val="Prrafodelista"/>
        <w:numPr>
          <w:ilvl w:val="0"/>
          <w:numId w:val="23"/>
        </w:numPr>
      </w:pPr>
      <w:r>
        <w:t>Para presentar datos son útiles, pero palidecen bastante en comparación con las herramientas mostrada hasta aquí.</w:t>
      </w:r>
    </w:p>
    <w:p w14:paraId="0A02F5B3" w14:textId="790DE7B8" w:rsidR="008E2B0B" w:rsidRDefault="008E2B0B" w:rsidP="00182DD1">
      <w:pPr>
        <w:pStyle w:val="Prrafodelista"/>
        <w:numPr>
          <w:ilvl w:val="0"/>
          <w:numId w:val="23"/>
        </w:numPr>
      </w:pPr>
      <w:r>
        <w:t>Si prestan un muy buen servicio en la carga de datos, cuando se precisa:</w:t>
      </w:r>
    </w:p>
    <w:p w14:paraId="0FAC1BCC" w14:textId="1914CAA0" w:rsidR="008E2B0B" w:rsidRDefault="008E2B0B" w:rsidP="00182DD1">
      <w:pPr>
        <w:pStyle w:val="Prrafodelista"/>
        <w:numPr>
          <w:ilvl w:val="1"/>
          <w:numId w:val="23"/>
        </w:numPr>
      </w:pPr>
      <w:r>
        <w:t xml:space="preserve"> Mezclar mediciones electrónicas con datos cargados manualmente.</w:t>
      </w:r>
    </w:p>
    <w:p w14:paraId="29AD77B7" w14:textId="6BFB141C" w:rsidR="008E2B0B" w:rsidRDefault="008E2B0B" w:rsidP="00182DD1">
      <w:pPr>
        <w:pStyle w:val="Prrafodelista"/>
        <w:numPr>
          <w:ilvl w:val="1"/>
          <w:numId w:val="23"/>
        </w:numPr>
      </w:pPr>
      <w:r>
        <w:t xml:space="preserve">Cargar </w:t>
      </w:r>
      <w:r>
        <w:rPr>
          <w:i/>
          <w:iCs/>
        </w:rPr>
        <w:t>argumentos</w:t>
      </w:r>
      <w:r>
        <w:t xml:space="preserve"> que serán tomados posteriormente por Blockly para efectuar ciertas tareas. Por ejemplo: leer una serie de notas y figuras desde una tabla, y reproduciéndolas posteriormente desde el parlante de un </w:t>
      </w:r>
      <w:hyperlink r:id="rId130" w:history="1">
        <w:r w:rsidRPr="008E2B0B">
          <w:rPr>
            <w:rStyle w:val="Hipervnculo"/>
          </w:rPr>
          <w:t>//code.Node</w:t>
        </w:r>
      </w:hyperlink>
    </w:p>
    <w:p w14:paraId="4D57812A" w14:textId="7888CF9E" w:rsidR="008E2B0B" w:rsidRDefault="008E2B0B" w:rsidP="00182DD1">
      <w:pPr>
        <w:pStyle w:val="Prrafodelista"/>
        <w:numPr>
          <w:ilvl w:val="0"/>
          <w:numId w:val="23"/>
        </w:numPr>
      </w:pPr>
      <w:r w:rsidRPr="008E2B0B">
        <w:rPr>
          <w:noProof/>
        </w:rPr>
        <w:drawing>
          <wp:anchor distT="0" distB="0" distL="114300" distR="114300" simplePos="0" relativeHeight="251729920" behindDoc="0" locked="0" layoutInCell="1" allowOverlap="1" wp14:anchorId="2F07242B" wp14:editId="110F5B7C">
            <wp:simplePos x="0" y="0"/>
            <wp:positionH relativeFrom="margin">
              <wp:align>right</wp:align>
            </wp:positionH>
            <wp:positionV relativeFrom="paragraph">
              <wp:posOffset>8890</wp:posOffset>
            </wp:positionV>
            <wp:extent cx="1379220" cy="319405"/>
            <wp:effectExtent l="0" t="0" r="0" b="4445"/>
            <wp:wrapSquare wrapText="left"/>
            <wp:docPr id="668281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81413" name=""/>
                    <pic:cNvPicPr/>
                  </pic:nvPicPr>
                  <pic:blipFill>
                    <a:blip r:embed="rId131">
                      <a:extLst>
                        <a:ext uri="{28A0092B-C50C-407E-A947-70E740481C1C}">
                          <a14:useLocalDpi xmlns:a14="http://schemas.microsoft.com/office/drawing/2010/main" val="0"/>
                        </a:ext>
                      </a:extLst>
                    </a:blip>
                    <a:stretch>
                      <a:fillRect/>
                    </a:stretch>
                  </pic:blipFill>
                  <pic:spPr>
                    <a:xfrm>
                      <a:off x="0" y="0"/>
                      <a:ext cx="1379220" cy="319405"/>
                    </a:xfrm>
                    <a:prstGeom prst="rect">
                      <a:avLst/>
                    </a:prstGeom>
                  </pic:spPr>
                </pic:pic>
              </a:graphicData>
            </a:graphic>
            <wp14:sizeRelH relativeFrom="margin">
              <wp14:pctWidth>0</wp14:pctWidth>
            </wp14:sizeRelH>
            <wp14:sizeRelV relativeFrom="margin">
              <wp14:pctHeight>0</wp14:pctHeight>
            </wp14:sizeRelV>
          </wp:anchor>
        </w:drawing>
      </w:r>
      <w:r>
        <w:t xml:space="preserve">Cada columna se encabeza al principio con este rótulo </w:t>
      </w:r>
    </w:p>
    <w:p w14:paraId="33739591" w14:textId="329AB1E2" w:rsidR="00653082" w:rsidRDefault="008E2B0B" w:rsidP="00182DD1">
      <w:pPr>
        <w:pStyle w:val="Prrafodelista"/>
        <w:numPr>
          <w:ilvl w:val="0"/>
          <w:numId w:val="23"/>
        </w:numPr>
      </w:pPr>
      <w:r>
        <w:t>Al hacer clic sobre el mismo, a la columna afectada se le puede asignar:</w:t>
      </w:r>
    </w:p>
    <w:p w14:paraId="6A5E38BF" w14:textId="4ECFCF40" w:rsidR="008E2B0B" w:rsidRDefault="008E2B0B" w:rsidP="00182DD1">
      <w:pPr>
        <w:pStyle w:val="Prrafodelista"/>
        <w:numPr>
          <w:ilvl w:val="1"/>
          <w:numId w:val="23"/>
        </w:numPr>
      </w:pPr>
      <w:r>
        <w:t>El valor de una medición</w:t>
      </w:r>
    </w:p>
    <w:p w14:paraId="0413E261" w14:textId="0543604F" w:rsidR="008E2B0B" w:rsidRDefault="008E2B0B" w:rsidP="00182DD1">
      <w:pPr>
        <w:pStyle w:val="Prrafodelista"/>
        <w:numPr>
          <w:ilvl w:val="1"/>
          <w:numId w:val="23"/>
        </w:numPr>
      </w:pPr>
      <w:r>
        <w:t>El resultado de un cálculo de la calculadora</w:t>
      </w:r>
    </w:p>
    <w:p w14:paraId="16A090E0" w14:textId="35D99110" w:rsidR="008E2B0B" w:rsidRDefault="008E2B0B" w:rsidP="00182DD1">
      <w:pPr>
        <w:pStyle w:val="Prrafodelista"/>
        <w:numPr>
          <w:ilvl w:val="1"/>
          <w:numId w:val="23"/>
        </w:numPr>
      </w:pPr>
      <w:r>
        <w:t>Un dato generado desde un programa en Blockly</w:t>
      </w:r>
    </w:p>
    <w:p w14:paraId="1600A465" w14:textId="1DEB5895" w:rsidR="008E2B0B" w:rsidRDefault="008E2B0B" w:rsidP="00182DD1">
      <w:pPr>
        <w:pStyle w:val="Prrafodelista"/>
        <w:numPr>
          <w:ilvl w:val="1"/>
          <w:numId w:val="23"/>
        </w:numPr>
      </w:pPr>
      <w:r>
        <w:t>Datos ingresados por el usuario</w:t>
      </w:r>
      <w:r w:rsidR="00D269C7">
        <w:t>, a lo que SPARKvue contestará preguntando:</w:t>
      </w:r>
    </w:p>
    <w:p w14:paraId="1387625E" w14:textId="508B67BC" w:rsidR="00D269C7" w:rsidRDefault="00D269C7" w:rsidP="00D269C7">
      <w:pPr>
        <w:ind w:left="1080"/>
        <w:jc w:val="center"/>
      </w:pPr>
      <w:r w:rsidRPr="00D269C7">
        <w:rPr>
          <w:noProof/>
        </w:rPr>
        <w:drawing>
          <wp:inline distT="0" distB="0" distL="0" distR="0" wp14:anchorId="0F177C9A" wp14:editId="248E4E53">
            <wp:extent cx="3244156" cy="2036826"/>
            <wp:effectExtent l="0" t="0" r="0" b="1905"/>
            <wp:docPr id="678512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12804" name=""/>
                    <pic:cNvPicPr/>
                  </pic:nvPicPr>
                  <pic:blipFill>
                    <a:blip r:embed="rId132"/>
                    <a:stretch>
                      <a:fillRect/>
                    </a:stretch>
                  </pic:blipFill>
                  <pic:spPr>
                    <a:xfrm>
                      <a:off x="0" y="0"/>
                      <a:ext cx="3248140" cy="2039327"/>
                    </a:xfrm>
                    <a:prstGeom prst="rect">
                      <a:avLst/>
                    </a:prstGeom>
                  </pic:spPr>
                </pic:pic>
              </a:graphicData>
            </a:graphic>
          </wp:inline>
        </w:drawing>
      </w:r>
    </w:p>
    <w:p w14:paraId="74885ACE" w14:textId="62D703A7" w:rsidR="00D269C7" w:rsidRDefault="00D269C7" w:rsidP="00182DD1">
      <w:pPr>
        <w:pStyle w:val="Prrafodelista"/>
        <w:numPr>
          <w:ilvl w:val="2"/>
          <w:numId w:val="23"/>
        </w:numPr>
      </w:pPr>
      <w:r>
        <w:t>Nombre y unidad: sin explicaciones</w:t>
      </w:r>
    </w:p>
    <w:p w14:paraId="2E66E374" w14:textId="10165BE3" w:rsidR="00D269C7" w:rsidRPr="00D269C7" w:rsidRDefault="00D269C7" w:rsidP="00182DD1">
      <w:pPr>
        <w:pStyle w:val="Prrafodelista"/>
        <w:numPr>
          <w:ilvl w:val="2"/>
          <w:numId w:val="23"/>
        </w:numPr>
      </w:pPr>
      <w:r>
        <w:t xml:space="preserve">Propiedades de los datos: te lleva al mismo menú que revisamos más arriba en </w:t>
      </w:r>
      <w:r w:rsidRPr="00D269C7">
        <w:rPr>
          <w:i/>
          <w:iCs/>
        </w:rPr>
        <w:t>Crear un práctico desde cero -&gt;  Si te hace falta, ajustá las propiedades de los datos</w:t>
      </w:r>
    </w:p>
    <w:p w14:paraId="7486AF6A" w14:textId="7B7EE90D" w:rsidR="00D269C7" w:rsidRDefault="00D269C7" w:rsidP="00182DD1">
      <w:pPr>
        <w:pStyle w:val="Prrafodelista"/>
        <w:numPr>
          <w:ilvl w:val="2"/>
          <w:numId w:val="23"/>
        </w:numPr>
      </w:pPr>
      <w:r>
        <w:t>Usar los mismos valores para todos los ensayos:</w:t>
      </w:r>
    </w:p>
    <w:p w14:paraId="246B50EB" w14:textId="32466DC3" w:rsidR="00D269C7" w:rsidRDefault="00D269C7" w:rsidP="00182DD1">
      <w:pPr>
        <w:pStyle w:val="Prrafodelista"/>
        <w:numPr>
          <w:ilvl w:val="3"/>
          <w:numId w:val="23"/>
        </w:numPr>
      </w:pPr>
      <w:r>
        <w:t>Por defecto, está activado</w:t>
      </w:r>
    </w:p>
    <w:p w14:paraId="7FF78560" w14:textId="40C31510" w:rsidR="00D269C7" w:rsidRDefault="00D269C7" w:rsidP="00182DD1">
      <w:pPr>
        <w:pStyle w:val="Prrafodelista"/>
        <w:numPr>
          <w:ilvl w:val="3"/>
          <w:numId w:val="23"/>
        </w:numPr>
      </w:pPr>
      <w:r>
        <w:t>Lo que hace en realidad, es copiar el contenido de la columna que rellenaste en el último ensayo anterior en la presente, para que no tengas que retip</w:t>
      </w:r>
      <w:r w:rsidR="00C80BE2">
        <w:t>e</w:t>
      </w:r>
      <w:r>
        <w:t>ar varias veces la misma cosa PERO cuidado: si editás los valores de algunas celdas, solo se modificará para ese ensayo y los que sigan a continuación, no es que uno puede cargar aquí parámetros de uso global para todas las ejecuciones del programa.</w:t>
      </w:r>
    </w:p>
    <w:p w14:paraId="4639844B" w14:textId="57910AE0" w:rsidR="00D269C7" w:rsidRDefault="00EE6372" w:rsidP="00182DD1">
      <w:pPr>
        <w:pStyle w:val="Prrafodelista"/>
        <w:numPr>
          <w:ilvl w:val="2"/>
          <w:numId w:val="23"/>
        </w:numPr>
      </w:pPr>
      <w:r>
        <w:t>Proteger datos del borrado durante el ensayo: esta selección de momento no tiene efecto</w:t>
      </w:r>
    </w:p>
    <w:p w14:paraId="7B4C458D" w14:textId="4C0A5AFF" w:rsidR="00EE6372" w:rsidRDefault="00EE6372" w:rsidP="00182DD1">
      <w:pPr>
        <w:pStyle w:val="Prrafodelista"/>
        <w:numPr>
          <w:ilvl w:val="0"/>
          <w:numId w:val="23"/>
        </w:numPr>
      </w:pPr>
      <w:r w:rsidRPr="00EE6372">
        <w:rPr>
          <w:noProof/>
        </w:rPr>
        <w:drawing>
          <wp:anchor distT="0" distB="0" distL="114300" distR="114300" simplePos="0" relativeHeight="251730944" behindDoc="0" locked="0" layoutInCell="1" allowOverlap="1" wp14:anchorId="274A7B04" wp14:editId="153555CD">
            <wp:simplePos x="0" y="0"/>
            <wp:positionH relativeFrom="margin">
              <wp:align>right</wp:align>
            </wp:positionH>
            <wp:positionV relativeFrom="paragraph">
              <wp:posOffset>74957</wp:posOffset>
            </wp:positionV>
            <wp:extent cx="338400" cy="360000"/>
            <wp:effectExtent l="0" t="0" r="5080" b="2540"/>
            <wp:wrapSquare wrapText="left"/>
            <wp:docPr id="858408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08562" name=""/>
                    <pic:cNvPicPr/>
                  </pic:nvPicPr>
                  <pic:blipFill>
                    <a:blip r:embed="rId133">
                      <a:extLst>
                        <a:ext uri="{28A0092B-C50C-407E-A947-70E740481C1C}">
                          <a14:useLocalDpi xmlns:a14="http://schemas.microsoft.com/office/drawing/2010/main" val="0"/>
                        </a:ext>
                      </a:extLst>
                    </a:blip>
                    <a:stretch>
                      <a:fillRect/>
                    </a:stretch>
                  </pic:blipFill>
                  <pic:spPr>
                    <a:xfrm>
                      <a:off x="0" y="0"/>
                      <a:ext cx="338400" cy="360000"/>
                    </a:xfrm>
                    <a:prstGeom prst="rect">
                      <a:avLst/>
                    </a:prstGeom>
                  </pic:spPr>
                </pic:pic>
              </a:graphicData>
            </a:graphic>
            <wp14:sizeRelH relativeFrom="margin">
              <wp14:pctWidth>0</wp14:pctWidth>
            </wp14:sizeRelH>
            <wp14:sizeRelV relativeFrom="margin">
              <wp14:pctHeight>0</wp14:pctHeight>
            </wp14:sizeRelV>
          </wp:anchor>
        </w:drawing>
      </w:r>
      <w:r>
        <w:t xml:space="preserve">Herramienta seleccionar: </w:t>
      </w:r>
    </w:p>
    <w:p w14:paraId="2211C479" w14:textId="1900C0B8" w:rsidR="00EE6372" w:rsidRDefault="00EE6372" w:rsidP="00182DD1">
      <w:pPr>
        <w:pStyle w:val="Prrafodelista"/>
        <w:numPr>
          <w:ilvl w:val="1"/>
          <w:numId w:val="23"/>
        </w:numPr>
      </w:pPr>
      <w:r>
        <w:t>Le avisa al software a qué elemento se aplica la próxima acción</w:t>
      </w:r>
    </w:p>
    <w:p w14:paraId="119B6B7E" w14:textId="60F036C0" w:rsidR="00EE6372" w:rsidRDefault="00EE6372" w:rsidP="00182DD1">
      <w:pPr>
        <w:pStyle w:val="Prrafodelista"/>
        <w:numPr>
          <w:ilvl w:val="0"/>
          <w:numId w:val="23"/>
        </w:numPr>
      </w:pPr>
      <w:r w:rsidRPr="00EE6372">
        <w:rPr>
          <w:noProof/>
        </w:rPr>
        <w:lastRenderedPageBreak/>
        <w:drawing>
          <wp:anchor distT="0" distB="0" distL="114300" distR="114300" simplePos="0" relativeHeight="251731968" behindDoc="0" locked="0" layoutInCell="1" allowOverlap="1" wp14:anchorId="542A22BE" wp14:editId="3A296454">
            <wp:simplePos x="0" y="0"/>
            <wp:positionH relativeFrom="margin">
              <wp:align>right</wp:align>
            </wp:positionH>
            <wp:positionV relativeFrom="paragraph">
              <wp:posOffset>78105</wp:posOffset>
            </wp:positionV>
            <wp:extent cx="673200" cy="360000"/>
            <wp:effectExtent l="0" t="0" r="0" b="2540"/>
            <wp:wrapSquare wrapText="left"/>
            <wp:docPr id="631386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86944" name=""/>
                    <pic:cNvPicPr/>
                  </pic:nvPicPr>
                  <pic:blipFill>
                    <a:blip r:embed="rId134">
                      <a:extLst>
                        <a:ext uri="{28A0092B-C50C-407E-A947-70E740481C1C}">
                          <a14:useLocalDpi xmlns:a14="http://schemas.microsoft.com/office/drawing/2010/main" val="0"/>
                        </a:ext>
                      </a:extLst>
                    </a:blip>
                    <a:stretch>
                      <a:fillRect/>
                    </a:stretch>
                  </pic:blipFill>
                  <pic:spPr>
                    <a:xfrm>
                      <a:off x="0" y="0"/>
                      <a:ext cx="673200" cy="360000"/>
                    </a:xfrm>
                    <a:prstGeom prst="rect">
                      <a:avLst/>
                    </a:prstGeom>
                  </pic:spPr>
                </pic:pic>
              </a:graphicData>
            </a:graphic>
            <wp14:sizeRelH relativeFrom="margin">
              <wp14:pctWidth>0</wp14:pctWidth>
            </wp14:sizeRelH>
            <wp14:sizeRelV relativeFrom="margin">
              <wp14:pctHeight>0</wp14:pctHeight>
            </wp14:sizeRelV>
          </wp:anchor>
        </w:drawing>
      </w:r>
      <w:r>
        <w:t xml:space="preserve">Herramientas para agregar y borrar columnas: </w:t>
      </w:r>
    </w:p>
    <w:p w14:paraId="3FEBF032" w14:textId="7B96DCEA" w:rsidR="00EE6372" w:rsidRDefault="00EE6372" w:rsidP="00182DD1">
      <w:pPr>
        <w:pStyle w:val="Prrafodelista"/>
        <w:numPr>
          <w:ilvl w:val="1"/>
          <w:numId w:val="23"/>
        </w:numPr>
      </w:pPr>
      <w:r>
        <w:t>Se usa inmediatamente después de la herramienta seleccionar</w:t>
      </w:r>
    </w:p>
    <w:p w14:paraId="6A43F031" w14:textId="6A290260" w:rsidR="00EE6372" w:rsidRDefault="00EE6372" w:rsidP="00182DD1">
      <w:pPr>
        <w:pStyle w:val="Prrafodelista"/>
        <w:numPr>
          <w:ilvl w:val="0"/>
          <w:numId w:val="23"/>
        </w:numPr>
      </w:pPr>
      <w:r w:rsidRPr="00F42935">
        <w:rPr>
          <w:noProof/>
        </w:rPr>
        <w:drawing>
          <wp:anchor distT="0" distB="0" distL="114300" distR="114300" simplePos="0" relativeHeight="251734016" behindDoc="0" locked="0" layoutInCell="1" allowOverlap="1" wp14:anchorId="5BDE5326" wp14:editId="60FAAF99">
            <wp:simplePos x="0" y="0"/>
            <wp:positionH relativeFrom="margin">
              <wp:align>right</wp:align>
            </wp:positionH>
            <wp:positionV relativeFrom="paragraph">
              <wp:posOffset>143065</wp:posOffset>
            </wp:positionV>
            <wp:extent cx="352800" cy="360000"/>
            <wp:effectExtent l="0" t="0" r="0" b="2540"/>
            <wp:wrapSquare wrapText="left"/>
            <wp:docPr id="86572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17110" name=""/>
                    <pic:cNvPicPr/>
                  </pic:nvPicPr>
                  <pic:blipFill>
                    <a:blip r:embed="rId84">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14:sizeRelH relativeFrom="margin">
              <wp14:pctWidth>0</wp14:pctWidth>
            </wp14:sizeRelH>
            <wp14:sizeRelV relativeFrom="margin">
              <wp14:pctHeight>0</wp14:pctHeight>
            </wp14:sizeRelV>
          </wp:anchor>
        </w:drawing>
      </w:r>
      <w:r>
        <w:t>Herramienta Estadísticas:</w:t>
      </w:r>
    </w:p>
    <w:p w14:paraId="086364EF" w14:textId="467D69C6" w:rsidR="00EE6372" w:rsidRDefault="00EE6372" w:rsidP="00182DD1">
      <w:pPr>
        <w:pStyle w:val="Prrafodelista"/>
        <w:numPr>
          <w:ilvl w:val="1"/>
          <w:numId w:val="23"/>
        </w:numPr>
      </w:pPr>
      <w:r>
        <w:t>Para que funcione hay que seleccionar una columna con datos numéricos</w:t>
      </w:r>
    </w:p>
    <w:p w14:paraId="41536784" w14:textId="424D0EEB" w:rsidR="00EE6372" w:rsidRDefault="00EE6372" w:rsidP="00182DD1">
      <w:pPr>
        <w:pStyle w:val="Prrafodelista"/>
        <w:numPr>
          <w:ilvl w:val="1"/>
          <w:numId w:val="23"/>
        </w:numPr>
      </w:pPr>
      <w:r w:rsidRPr="00EE6372">
        <w:rPr>
          <w:noProof/>
        </w:rPr>
        <w:drawing>
          <wp:anchor distT="0" distB="0" distL="114300" distR="114300" simplePos="0" relativeHeight="251735040" behindDoc="0" locked="0" layoutInCell="1" allowOverlap="1" wp14:anchorId="42763C0E" wp14:editId="7FFCA379">
            <wp:simplePos x="0" y="0"/>
            <wp:positionH relativeFrom="column">
              <wp:posOffset>4090670</wp:posOffset>
            </wp:positionH>
            <wp:positionV relativeFrom="paragraph">
              <wp:posOffset>40640</wp:posOffset>
            </wp:positionV>
            <wp:extent cx="1797050" cy="1788160"/>
            <wp:effectExtent l="0" t="0" r="0" b="2540"/>
            <wp:wrapSquare wrapText="left"/>
            <wp:docPr id="2002480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0758"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797050" cy="1788160"/>
                    </a:xfrm>
                    <a:prstGeom prst="rect">
                      <a:avLst/>
                    </a:prstGeom>
                  </pic:spPr>
                </pic:pic>
              </a:graphicData>
            </a:graphic>
            <wp14:sizeRelH relativeFrom="margin">
              <wp14:pctWidth>0</wp14:pctWidth>
            </wp14:sizeRelH>
            <wp14:sizeRelV relativeFrom="margin">
              <wp14:pctHeight>0</wp14:pctHeight>
            </wp14:sizeRelV>
          </wp:anchor>
        </w:drawing>
      </w:r>
      <w:r>
        <w:t>Se pueden pedir varias estadísticas al mismo tiempo</w:t>
      </w:r>
    </w:p>
    <w:p w14:paraId="7B2BB4C7" w14:textId="29C8A420" w:rsidR="00EE6372" w:rsidRDefault="00EE6372" w:rsidP="00182DD1">
      <w:pPr>
        <w:pStyle w:val="Prrafodelista"/>
        <w:numPr>
          <w:ilvl w:val="1"/>
          <w:numId w:val="23"/>
        </w:numPr>
        <w:spacing w:after="1560"/>
        <w:ind w:left="1434" w:hanging="357"/>
      </w:pPr>
      <w:r>
        <w:t>Los resultados se muestran como resumen debajo de cada columna</w:t>
      </w:r>
    </w:p>
    <w:p w14:paraId="7B034968" w14:textId="1E79F239" w:rsidR="00EE6372" w:rsidRDefault="0059314C" w:rsidP="007B052F">
      <w:pPr>
        <w:pStyle w:val="Ttulo3"/>
      </w:pPr>
      <w:r w:rsidRPr="0059314C">
        <w:rPr>
          <w:noProof/>
        </w:rPr>
        <w:drawing>
          <wp:inline distT="0" distB="0" distL="0" distR="0" wp14:anchorId="7AD7504C" wp14:editId="31307EC1">
            <wp:extent cx="304843" cy="276264"/>
            <wp:effectExtent l="0" t="0" r="0" b="9525"/>
            <wp:docPr id="691920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20626" name=""/>
                    <pic:cNvPicPr/>
                  </pic:nvPicPr>
                  <pic:blipFill>
                    <a:blip r:embed="rId136"/>
                    <a:stretch>
                      <a:fillRect/>
                    </a:stretch>
                  </pic:blipFill>
                  <pic:spPr>
                    <a:xfrm>
                      <a:off x="0" y="0"/>
                      <a:ext cx="304843" cy="276264"/>
                    </a:xfrm>
                    <a:prstGeom prst="rect">
                      <a:avLst/>
                    </a:prstGeom>
                  </pic:spPr>
                </pic:pic>
              </a:graphicData>
            </a:graphic>
          </wp:inline>
        </w:drawing>
      </w:r>
      <w:r>
        <w:t xml:space="preserve"> Mostrar series</w:t>
      </w:r>
    </w:p>
    <w:p w14:paraId="615CF6E3" w14:textId="77777777" w:rsidR="0059314C" w:rsidRDefault="0059314C" w:rsidP="0059314C"/>
    <w:p w14:paraId="0FED3425" w14:textId="2E33D5D8" w:rsidR="0059314C" w:rsidRDefault="0059314C" w:rsidP="0059314C">
      <w:pPr>
        <w:jc w:val="center"/>
      </w:pPr>
      <w:r w:rsidRPr="0059314C">
        <w:rPr>
          <w:noProof/>
        </w:rPr>
        <w:drawing>
          <wp:inline distT="0" distB="0" distL="0" distR="0" wp14:anchorId="159F9A0F" wp14:editId="69A5693E">
            <wp:extent cx="5706830" cy="3189427"/>
            <wp:effectExtent l="0" t="0" r="8255" b="0"/>
            <wp:docPr id="1667858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58673" name=""/>
                    <pic:cNvPicPr/>
                  </pic:nvPicPr>
                  <pic:blipFill>
                    <a:blip r:embed="rId137"/>
                    <a:stretch>
                      <a:fillRect/>
                    </a:stretch>
                  </pic:blipFill>
                  <pic:spPr>
                    <a:xfrm>
                      <a:off x="0" y="0"/>
                      <a:ext cx="5728745" cy="3201675"/>
                    </a:xfrm>
                    <a:prstGeom prst="rect">
                      <a:avLst/>
                    </a:prstGeom>
                  </pic:spPr>
                </pic:pic>
              </a:graphicData>
            </a:graphic>
          </wp:inline>
        </w:drawing>
      </w:r>
    </w:p>
    <w:p w14:paraId="79156D12" w14:textId="195794DC" w:rsidR="0059314C" w:rsidRPr="0055183E" w:rsidRDefault="0059314C" w:rsidP="00182DD1">
      <w:pPr>
        <w:pStyle w:val="Prrafodelista"/>
        <w:numPr>
          <w:ilvl w:val="0"/>
          <w:numId w:val="24"/>
        </w:numPr>
      </w:pPr>
      <w:r>
        <w:t xml:space="preserve">Sirve para comparar fácilmente valores análogos de distintos ensayos, agrupándolos por según criterio general </w:t>
      </w:r>
      <w:r>
        <w:rPr>
          <w:i/>
          <w:iCs/>
        </w:rPr>
        <w:t>de clase</w:t>
      </w:r>
      <w:r>
        <w:t xml:space="preserve">, que se asigna al eje de las </w:t>
      </w:r>
      <w:r w:rsidRPr="0059314C">
        <w:rPr>
          <w:i/>
          <w:iCs/>
        </w:rPr>
        <w:t>x</w:t>
      </w:r>
      <w:r w:rsidR="0055183E">
        <w:t>.</w:t>
      </w:r>
    </w:p>
    <w:p w14:paraId="149E1B9B" w14:textId="55C43D3E" w:rsidR="0055183E" w:rsidRPr="0059314C" w:rsidRDefault="0055183E" w:rsidP="00182DD1">
      <w:pPr>
        <w:pStyle w:val="Prrafodelista"/>
        <w:numPr>
          <w:ilvl w:val="1"/>
          <w:numId w:val="24"/>
        </w:numPr>
      </w:pPr>
      <w:r>
        <w:t>E</w:t>
      </w:r>
      <w:r w:rsidRPr="0055183E">
        <w:t>s útil cuando se desea comparar la medición de un solo sensor entre diferentes categorías, como la medición del pH de varias sustancias químicas</w:t>
      </w:r>
      <w:r>
        <w:t xml:space="preserve"> o una temperatura en distintos lugares</w:t>
      </w:r>
      <w:r w:rsidRPr="0055183E">
        <w:t xml:space="preserve">. Si se desean comparar valores entre varios sensores del mismo tipo de medición, </w:t>
      </w:r>
      <w:r>
        <w:t xml:space="preserve">te convendrá usar el </w:t>
      </w:r>
      <w:r w:rsidRPr="0055183E">
        <w:t>medidor de barras</w:t>
      </w:r>
      <w:r>
        <w:t>.</w:t>
      </w:r>
    </w:p>
    <w:p w14:paraId="6DCDCF9B" w14:textId="6E87F50C" w:rsidR="0059314C" w:rsidRDefault="0059314C" w:rsidP="00182DD1">
      <w:pPr>
        <w:pStyle w:val="Prrafodelista"/>
        <w:numPr>
          <w:ilvl w:val="0"/>
          <w:numId w:val="24"/>
        </w:numPr>
      </w:pPr>
      <w:r w:rsidRPr="0059314C">
        <w:rPr>
          <w:noProof/>
        </w:rPr>
        <w:drawing>
          <wp:anchor distT="0" distB="0" distL="114300" distR="114300" simplePos="0" relativeHeight="251736064" behindDoc="0" locked="0" layoutInCell="1" allowOverlap="1" wp14:anchorId="7CB41E24" wp14:editId="1264539D">
            <wp:simplePos x="0" y="0"/>
            <wp:positionH relativeFrom="margin">
              <wp:align>right</wp:align>
            </wp:positionH>
            <wp:positionV relativeFrom="paragraph">
              <wp:posOffset>79375</wp:posOffset>
            </wp:positionV>
            <wp:extent cx="1292400" cy="360000"/>
            <wp:effectExtent l="0" t="0" r="3175" b="2540"/>
            <wp:wrapSquare wrapText="left"/>
            <wp:docPr id="1409879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79199" name=""/>
                    <pic:cNvPicPr/>
                  </pic:nvPicPr>
                  <pic:blipFill>
                    <a:blip r:embed="rId138">
                      <a:extLst>
                        <a:ext uri="{28A0092B-C50C-407E-A947-70E740481C1C}">
                          <a14:useLocalDpi xmlns:a14="http://schemas.microsoft.com/office/drawing/2010/main" val="0"/>
                        </a:ext>
                      </a:extLst>
                    </a:blip>
                    <a:stretch>
                      <a:fillRect/>
                    </a:stretch>
                  </pic:blipFill>
                  <pic:spPr>
                    <a:xfrm>
                      <a:off x="0" y="0"/>
                      <a:ext cx="1292400" cy="360000"/>
                    </a:xfrm>
                    <a:prstGeom prst="rect">
                      <a:avLst/>
                    </a:prstGeom>
                  </pic:spPr>
                </pic:pic>
              </a:graphicData>
            </a:graphic>
            <wp14:sizeRelH relativeFrom="margin">
              <wp14:pctWidth>0</wp14:pctWidth>
            </wp14:sizeRelH>
            <wp14:sizeRelV relativeFrom="margin">
              <wp14:pctHeight>0</wp14:pctHeight>
            </wp14:sizeRelV>
          </wp:anchor>
        </w:drawing>
      </w:r>
      <w:r>
        <w:t>Herramientas habituales: (análogas a las demás descriptas anteriormente)</w:t>
      </w:r>
    </w:p>
    <w:p w14:paraId="715A8E2E" w14:textId="12DDC97E" w:rsidR="0059314C" w:rsidRDefault="0059314C" w:rsidP="00182DD1">
      <w:pPr>
        <w:pStyle w:val="Prrafodelista"/>
        <w:numPr>
          <w:ilvl w:val="1"/>
          <w:numId w:val="24"/>
        </w:numPr>
      </w:pPr>
      <w:r>
        <w:t>Autoescala</w:t>
      </w:r>
    </w:p>
    <w:p w14:paraId="2DCD318A" w14:textId="14BD78E8" w:rsidR="0059314C" w:rsidRDefault="0059314C" w:rsidP="00182DD1">
      <w:pPr>
        <w:pStyle w:val="Prrafodelista"/>
        <w:numPr>
          <w:ilvl w:val="1"/>
          <w:numId w:val="24"/>
        </w:numPr>
      </w:pPr>
      <w:r>
        <w:t>Estadísticas</w:t>
      </w:r>
    </w:p>
    <w:p w14:paraId="3CBD50FF" w14:textId="58BF8210" w:rsidR="0059314C" w:rsidRDefault="0059314C" w:rsidP="00182DD1">
      <w:pPr>
        <w:pStyle w:val="Prrafodelista"/>
        <w:numPr>
          <w:ilvl w:val="1"/>
          <w:numId w:val="24"/>
        </w:numPr>
      </w:pPr>
      <w:r>
        <w:t>Agregar nota de texto</w:t>
      </w:r>
    </w:p>
    <w:p w14:paraId="7AE64D95" w14:textId="3D1BF33D" w:rsidR="0059314C" w:rsidRDefault="0024342E" w:rsidP="00182DD1">
      <w:pPr>
        <w:pStyle w:val="Prrafodelista"/>
        <w:numPr>
          <w:ilvl w:val="0"/>
          <w:numId w:val="24"/>
        </w:numPr>
      </w:pPr>
      <w:r w:rsidRPr="0059314C">
        <w:rPr>
          <w:noProof/>
        </w:rPr>
        <w:lastRenderedPageBreak/>
        <w:drawing>
          <wp:anchor distT="0" distB="0" distL="114300" distR="114300" simplePos="0" relativeHeight="251737088" behindDoc="0" locked="0" layoutInCell="1" allowOverlap="1" wp14:anchorId="34E5DD36" wp14:editId="2DE86136">
            <wp:simplePos x="0" y="0"/>
            <wp:positionH relativeFrom="margin">
              <wp:align>right</wp:align>
            </wp:positionH>
            <wp:positionV relativeFrom="paragraph">
              <wp:posOffset>81754</wp:posOffset>
            </wp:positionV>
            <wp:extent cx="360000" cy="360000"/>
            <wp:effectExtent l="0" t="0" r="2540" b="2540"/>
            <wp:wrapSquare wrapText="left"/>
            <wp:docPr id="1752452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52414" name=""/>
                    <pic:cNvPicPr/>
                  </pic:nvPicPr>
                  <pic:blipFill>
                    <a:blip r:embed="rId13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59314C">
        <w:t xml:space="preserve">Herramienta para mostrar también valores numéricos </w:t>
      </w:r>
    </w:p>
    <w:p w14:paraId="3CCA1BC2" w14:textId="56A88960" w:rsidR="0024342E" w:rsidRDefault="0024342E" w:rsidP="0024342E">
      <w:pPr>
        <w:spacing w:before="240"/>
        <w:jc w:val="center"/>
      </w:pPr>
      <w:r w:rsidRPr="0024342E">
        <w:rPr>
          <w:noProof/>
        </w:rPr>
        <w:drawing>
          <wp:inline distT="0" distB="0" distL="0" distR="0" wp14:anchorId="1AAB0131" wp14:editId="39E54023">
            <wp:extent cx="2561914" cy="2059503"/>
            <wp:effectExtent l="0" t="0" r="0" b="0"/>
            <wp:docPr id="1843207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07605" name=""/>
                    <pic:cNvPicPr/>
                  </pic:nvPicPr>
                  <pic:blipFill>
                    <a:blip r:embed="rId140"/>
                    <a:stretch>
                      <a:fillRect/>
                    </a:stretch>
                  </pic:blipFill>
                  <pic:spPr>
                    <a:xfrm>
                      <a:off x="0" y="0"/>
                      <a:ext cx="2572776" cy="2068235"/>
                    </a:xfrm>
                    <a:prstGeom prst="rect">
                      <a:avLst/>
                    </a:prstGeom>
                  </pic:spPr>
                </pic:pic>
              </a:graphicData>
            </a:graphic>
          </wp:inline>
        </w:drawing>
      </w:r>
    </w:p>
    <w:p w14:paraId="31DFB0A9" w14:textId="7804EA29" w:rsidR="0024342E" w:rsidRDefault="0024342E" w:rsidP="00182DD1">
      <w:pPr>
        <w:pStyle w:val="Prrafodelista"/>
        <w:numPr>
          <w:ilvl w:val="0"/>
          <w:numId w:val="24"/>
        </w:numPr>
      </w:pPr>
      <w:r w:rsidRPr="0024342E">
        <w:rPr>
          <w:noProof/>
        </w:rPr>
        <w:drawing>
          <wp:anchor distT="0" distB="0" distL="114300" distR="114300" simplePos="0" relativeHeight="251738112" behindDoc="0" locked="0" layoutInCell="1" allowOverlap="1" wp14:anchorId="69BAF3F1" wp14:editId="46E630C7">
            <wp:simplePos x="0" y="0"/>
            <wp:positionH relativeFrom="margin">
              <wp:align>right</wp:align>
            </wp:positionH>
            <wp:positionV relativeFrom="paragraph">
              <wp:posOffset>78105</wp:posOffset>
            </wp:positionV>
            <wp:extent cx="378000" cy="360000"/>
            <wp:effectExtent l="0" t="0" r="3175" b="2540"/>
            <wp:wrapSquare wrapText="left"/>
            <wp:docPr id="1424639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9969" name=""/>
                    <pic:cNvPicPr/>
                  </pic:nvPicPr>
                  <pic:blipFill>
                    <a:blip r:embed="rId141">
                      <a:extLst>
                        <a:ext uri="{28A0092B-C50C-407E-A947-70E740481C1C}">
                          <a14:useLocalDpi xmlns:a14="http://schemas.microsoft.com/office/drawing/2010/main" val="0"/>
                        </a:ext>
                      </a:extLst>
                    </a:blip>
                    <a:stretch>
                      <a:fillRect/>
                    </a:stretch>
                  </pic:blipFill>
                  <pic:spPr>
                    <a:xfrm>
                      <a:off x="0" y="0"/>
                      <a:ext cx="378000" cy="360000"/>
                    </a:xfrm>
                    <a:prstGeom prst="rect">
                      <a:avLst/>
                    </a:prstGeom>
                  </pic:spPr>
                </pic:pic>
              </a:graphicData>
            </a:graphic>
            <wp14:sizeRelH relativeFrom="margin">
              <wp14:pctWidth>0</wp14:pctWidth>
            </wp14:sizeRelH>
            <wp14:sizeRelV relativeFrom="margin">
              <wp14:pctHeight>0</wp14:pctHeight>
            </wp14:sizeRelV>
          </wp:anchor>
        </w:drawing>
      </w:r>
      <w:r>
        <w:t>Herramienta para mostrar la próxima barra</w:t>
      </w:r>
      <w:r w:rsidR="0055183E">
        <w:t>:</w:t>
      </w:r>
    </w:p>
    <w:p w14:paraId="0314D184" w14:textId="77777777" w:rsidR="0024342E" w:rsidRDefault="0024342E" w:rsidP="00182DD1">
      <w:pPr>
        <w:pStyle w:val="Prrafodelista"/>
        <w:numPr>
          <w:ilvl w:val="1"/>
          <w:numId w:val="24"/>
        </w:numPr>
      </w:pPr>
      <w:r w:rsidRPr="0024342E">
        <w:t>Haga clic en esta barra para añadir un nuevo punto de datos</w:t>
      </w:r>
      <w:r>
        <w:t xml:space="preserve"> si es que el eje </w:t>
      </w:r>
      <w:r>
        <w:rPr>
          <w:i/>
          <w:iCs/>
        </w:rPr>
        <w:t xml:space="preserve">y </w:t>
      </w:r>
      <w:r w:rsidRPr="0024342E">
        <w:t xml:space="preserve"> </w:t>
      </w:r>
      <w:r>
        <w:t xml:space="preserve">está mostrando </w:t>
      </w:r>
      <w:r w:rsidRPr="0024342E">
        <w:t xml:space="preserve">datos introducidos </w:t>
      </w:r>
      <w:r>
        <w:t>los usuarios.</w:t>
      </w:r>
    </w:p>
    <w:p w14:paraId="7FA62315" w14:textId="3164A44B" w:rsidR="0024342E" w:rsidRDefault="0055183E" w:rsidP="00182DD1">
      <w:pPr>
        <w:pStyle w:val="Prrafodelista"/>
        <w:numPr>
          <w:ilvl w:val="0"/>
          <w:numId w:val="24"/>
        </w:numPr>
      </w:pPr>
      <w:r w:rsidRPr="0055183E">
        <w:rPr>
          <w:noProof/>
        </w:rPr>
        <w:drawing>
          <wp:anchor distT="0" distB="0" distL="114300" distR="114300" simplePos="0" relativeHeight="251739136" behindDoc="0" locked="0" layoutInCell="1" allowOverlap="1" wp14:anchorId="7F54B7A7" wp14:editId="07EA2C2C">
            <wp:simplePos x="0" y="0"/>
            <wp:positionH relativeFrom="margin">
              <wp:align>right</wp:align>
            </wp:positionH>
            <wp:positionV relativeFrom="paragraph">
              <wp:posOffset>113</wp:posOffset>
            </wp:positionV>
            <wp:extent cx="284400" cy="360000"/>
            <wp:effectExtent l="0" t="0" r="1905" b="2540"/>
            <wp:wrapSquare wrapText="left"/>
            <wp:docPr id="965866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66929" name=""/>
                    <pic:cNvPicPr/>
                  </pic:nvPicPr>
                  <pic:blipFill>
                    <a:blip r:embed="rId142">
                      <a:extLst>
                        <a:ext uri="{28A0092B-C50C-407E-A947-70E740481C1C}">
                          <a14:useLocalDpi xmlns:a14="http://schemas.microsoft.com/office/drawing/2010/main" val="0"/>
                        </a:ext>
                      </a:extLst>
                    </a:blip>
                    <a:stretch>
                      <a:fillRect/>
                    </a:stretch>
                  </pic:blipFill>
                  <pic:spPr>
                    <a:xfrm>
                      <a:off x="0" y="0"/>
                      <a:ext cx="284400" cy="360000"/>
                    </a:xfrm>
                    <a:prstGeom prst="rect">
                      <a:avLst/>
                    </a:prstGeom>
                  </pic:spPr>
                </pic:pic>
              </a:graphicData>
            </a:graphic>
            <wp14:sizeRelH relativeFrom="margin">
              <wp14:pctWidth>0</wp14:pctWidth>
            </wp14:sizeRelH>
            <wp14:sizeRelV relativeFrom="margin">
              <wp14:pctHeight>0</wp14:pctHeight>
            </wp14:sizeRelV>
          </wp:anchor>
        </w:drawing>
      </w:r>
      <w:r>
        <w:t>Herramienta para agregar un ensayo:</w:t>
      </w:r>
    </w:p>
    <w:p w14:paraId="386A17FC" w14:textId="1DAC0BF7" w:rsidR="0055183E" w:rsidRPr="0055183E" w:rsidRDefault="0055183E" w:rsidP="00182DD1">
      <w:pPr>
        <w:pStyle w:val="Prrafodelista"/>
        <w:numPr>
          <w:ilvl w:val="1"/>
          <w:numId w:val="24"/>
        </w:numPr>
      </w:pPr>
      <w:r>
        <w:t xml:space="preserve">Podrás agregar </w:t>
      </w:r>
      <w:r w:rsidRPr="0055183E">
        <w:t>una nueva serie de datos</w:t>
      </w:r>
      <w:r>
        <w:t xml:space="preserve"> (ensayo). </w:t>
      </w:r>
      <w:r w:rsidRPr="0055183E">
        <w:t xml:space="preserve">si es que el eje </w:t>
      </w:r>
      <w:r w:rsidRPr="0055183E">
        <w:rPr>
          <w:i/>
          <w:iCs/>
        </w:rPr>
        <w:t>y</w:t>
      </w:r>
      <w:r w:rsidRPr="0055183E">
        <w:t xml:space="preserve"> está mostrando datos introducidos los usuarios.</w:t>
      </w:r>
    </w:p>
    <w:p w14:paraId="75EECCB3" w14:textId="1AFEE113" w:rsidR="0055183E" w:rsidRDefault="00896F73" w:rsidP="00896F73">
      <w:pPr>
        <w:pStyle w:val="Ttulo3"/>
      </w:pPr>
      <w:r w:rsidRPr="00896F73">
        <w:rPr>
          <w:noProof/>
        </w:rPr>
        <w:drawing>
          <wp:inline distT="0" distB="0" distL="0" distR="0" wp14:anchorId="745CF3C2" wp14:editId="2D004D3E">
            <wp:extent cx="342948" cy="342948"/>
            <wp:effectExtent l="0" t="0" r="0" b="0"/>
            <wp:docPr id="589643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43213" name=""/>
                    <pic:cNvPicPr/>
                  </pic:nvPicPr>
                  <pic:blipFill>
                    <a:blip r:embed="rId143"/>
                    <a:stretch>
                      <a:fillRect/>
                    </a:stretch>
                  </pic:blipFill>
                  <pic:spPr>
                    <a:xfrm>
                      <a:off x="0" y="0"/>
                      <a:ext cx="342948" cy="342948"/>
                    </a:xfrm>
                    <a:prstGeom prst="rect">
                      <a:avLst/>
                    </a:prstGeom>
                  </pic:spPr>
                </pic:pic>
              </a:graphicData>
            </a:graphic>
          </wp:inline>
        </w:drawing>
      </w:r>
      <w:r>
        <w:t xml:space="preserve"> Mediciones georreferenciadas</w:t>
      </w:r>
    </w:p>
    <w:p w14:paraId="7C7FB780" w14:textId="7DCA1B53" w:rsidR="00896F73" w:rsidRDefault="00896F73" w:rsidP="00182DD1">
      <w:pPr>
        <w:pStyle w:val="Prrafodelista"/>
        <w:numPr>
          <w:ilvl w:val="0"/>
          <w:numId w:val="25"/>
        </w:numPr>
      </w:pPr>
      <w:r>
        <w:t xml:space="preserve">Si tomás mediciones con sensores y tu dispositivo cuenta con GPS (o estás usando alguno de los nuestros que incluye un GPS, como el sensor meteorológico/ambiental </w:t>
      </w:r>
      <w:hyperlink r:id="rId144" w:history="1">
        <w:r w:rsidRPr="00896F73">
          <w:rPr>
            <w:rStyle w:val="Hipervnculo"/>
          </w:rPr>
          <w:t>PS-3209</w:t>
        </w:r>
      </w:hyperlink>
      <w:r>
        <w:t>) podés representarlas sobre un mapa.</w:t>
      </w:r>
    </w:p>
    <w:p w14:paraId="47F730E7" w14:textId="16467B87" w:rsidR="008877BE" w:rsidRDefault="008877BE" w:rsidP="00182DD1">
      <w:pPr>
        <w:pStyle w:val="Prrafodelista"/>
        <w:numPr>
          <w:ilvl w:val="0"/>
          <w:numId w:val="25"/>
        </w:numPr>
      </w:pPr>
      <w:r>
        <w:t xml:space="preserve">Los datos de GPS se pueden exportar como KML o GPX desde la opción </w:t>
      </w:r>
      <w:r>
        <w:rPr>
          <w:i/>
          <w:iCs/>
        </w:rPr>
        <w:t>Exportar</w:t>
      </w:r>
      <w:r>
        <w:t xml:space="preserve"> del menú principal de SPARKvue.</w:t>
      </w:r>
    </w:p>
    <w:p w14:paraId="56B92D46" w14:textId="00D3FDCA" w:rsidR="00896F73" w:rsidRDefault="00896F73" w:rsidP="00896F73">
      <w:pPr>
        <w:jc w:val="center"/>
      </w:pPr>
      <w:r w:rsidRPr="00896F73">
        <w:rPr>
          <w:noProof/>
        </w:rPr>
        <w:drawing>
          <wp:inline distT="0" distB="0" distL="0" distR="0" wp14:anchorId="5FBBCD67" wp14:editId="734B246C">
            <wp:extent cx="4938743" cy="3343701"/>
            <wp:effectExtent l="0" t="0" r="0" b="9525"/>
            <wp:docPr id="2001135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35768" name=""/>
                    <pic:cNvPicPr/>
                  </pic:nvPicPr>
                  <pic:blipFill>
                    <a:blip r:embed="rId145"/>
                    <a:stretch>
                      <a:fillRect/>
                    </a:stretch>
                  </pic:blipFill>
                  <pic:spPr>
                    <a:xfrm>
                      <a:off x="0" y="0"/>
                      <a:ext cx="4952140" cy="3352771"/>
                    </a:xfrm>
                    <a:prstGeom prst="rect">
                      <a:avLst/>
                    </a:prstGeom>
                  </pic:spPr>
                </pic:pic>
              </a:graphicData>
            </a:graphic>
          </wp:inline>
        </w:drawing>
      </w:r>
    </w:p>
    <w:p w14:paraId="22C10E68" w14:textId="251ABD64" w:rsidR="00896F73" w:rsidRDefault="00896F73" w:rsidP="00896F73">
      <w:pPr>
        <w:pStyle w:val="Ttulo4"/>
      </w:pPr>
      <w:r>
        <w:lastRenderedPageBreak/>
        <w:t>Referencias</w:t>
      </w:r>
    </w:p>
    <w:p w14:paraId="77141675" w14:textId="546CB279" w:rsidR="00896F73" w:rsidRDefault="00896F73" w:rsidP="00182DD1">
      <w:pPr>
        <w:pStyle w:val="Prrafodelista"/>
        <w:numPr>
          <w:ilvl w:val="0"/>
          <w:numId w:val="25"/>
        </w:numPr>
      </w:pPr>
      <w:r>
        <w:t>Zoom</w:t>
      </w:r>
    </w:p>
    <w:p w14:paraId="6681687E" w14:textId="51B16309" w:rsidR="00896F73" w:rsidRDefault="00896F73" w:rsidP="00182DD1">
      <w:pPr>
        <w:pStyle w:val="Prrafodelista"/>
        <w:numPr>
          <w:ilvl w:val="0"/>
          <w:numId w:val="25"/>
        </w:numPr>
      </w:pPr>
      <w:r>
        <w:t>Tipo de mapa: satelital, topográfico, de calles, etc.</w:t>
      </w:r>
    </w:p>
    <w:p w14:paraId="00D6151C" w14:textId="69D440A6" w:rsidR="00896F73" w:rsidRDefault="00896F73" w:rsidP="00182DD1">
      <w:pPr>
        <w:pStyle w:val="Prrafodelista"/>
        <w:numPr>
          <w:ilvl w:val="0"/>
          <w:numId w:val="25"/>
        </w:numPr>
      </w:pPr>
      <w:r>
        <w:t>Medición o cálculo a representar</w:t>
      </w:r>
    </w:p>
    <w:p w14:paraId="1D1DE58C" w14:textId="7DEB466E" w:rsidR="00896F73" w:rsidRDefault="00896F73" w:rsidP="00182DD1">
      <w:pPr>
        <w:pStyle w:val="Prrafodelista"/>
        <w:numPr>
          <w:ilvl w:val="0"/>
          <w:numId w:val="25"/>
        </w:numPr>
      </w:pPr>
      <w:r>
        <w:t>Selector de número de ensayo</w:t>
      </w:r>
    </w:p>
    <w:p w14:paraId="1E2EEF4D" w14:textId="6A1C5941" w:rsidR="00896F73" w:rsidRDefault="00896F73" w:rsidP="00182DD1">
      <w:pPr>
        <w:pStyle w:val="Prrafodelista"/>
        <w:numPr>
          <w:ilvl w:val="0"/>
          <w:numId w:val="25"/>
        </w:numPr>
      </w:pPr>
      <w:r>
        <w:t>Referencia de escala color vs valor</w:t>
      </w:r>
    </w:p>
    <w:p w14:paraId="3E63B701" w14:textId="3EF6BCEB" w:rsidR="00896F73" w:rsidRDefault="00896F73" w:rsidP="00182DD1">
      <w:pPr>
        <w:pStyle w:val="Prrafodelista"/>
        <w:numPr>
          <w:ilvl w:val="0"/>
          <w:numId w:val="25"/>
        </w:numPr>
      </w:pPr>
      <w:r>
        <w:t>Mapa propiamente dicho:</w:t>
      </w:r>
    </w:p>
    <w:p w14:paraId="78776ABA" w14:textId="3CA63F07" w:rsidR="00896F73" w:rsidRDefault="00896F73" w:rsidP="00182DD1">
      <w:pPr>
        <w:pStyle w:val="Prrafodelista"/>
        <w:numPr>
          <w:ilvl w:val="1"/>
          <w:numId w:val="25"/>
        </w:numPr>
      </w:pPr>
      <w:r>
        <w:t>Se puede arrastrar con el mouse</w:t>
      </w:r>
    </w:p>
    <w:p w14:paraId="5B4DE6A9" w14:textId="1B2EC26F" w:rsidR="00896F73" w:rsidRDefault="00896F73" w:rsidP="00182DD1">
      <w:pPr>
        <w:pStyle w:val="Prrafodelista"/>
        <w:numPr>
          <w:ilvl w:val="1"/>
          <w:numId w:val="25"/>
        </w:numPr>
      </w:pPr>
      <w:r>
        <w:t>Se puede manejar el zoom con la ruedita</w:t>
      </w:r>
    </w:p>
    <w:p w14:paraId="24F1B858" w14:textId="736F2B44" w:rsidR="00896F73" w:rsidRDefault="00896F73" w:rsidP="00182DD1">
      <w:pPr>
        <w:pStyle w:val="Prrafodelista"/>
        <w:numPr>
          <w:ilvl w:val="1"/>
          <w:numId w:val="25"/>
        </w:numPr>
      </w:pPr>
      <w:r>
        <w:t>Muestra el valor de un punto del recorrido cuando se le hace clic encima</w:t>
      </w:r>
    </w:p>
    <w:p w14:paraId="298539EA" w14:textId="44EAEFD9" w:rsidR="00896F73" w:rsidRDefault="00896F73" w:rsidP="00182DD1">
      <w:pPr>
        <w:pStyle w:val="Prrafodelista"/>
        <w:numPr>
          <w:ilvl w:val="0"/>
          <w:numId w:val="25"/>
        </w:numPr>
      </w:pPr>
      <w:r>
        <w:t>Autoescala</w:t>
      </w:r>
    </w:p>
    <w:p w14:paraId="13AA05C0" w14:textId="1FA74F21" w:rsidR="00896F73" w:rsidRDefault="00896F73" w:rsidP="00182DD1">
      <w:pPr>
        <w:pStyle w:val="Prrafodelista"/>
        <w:numPr>
          <w:ilvl w:val="0"/>
          <w:numId w:val="25"/>
        </w:numPr>
      </w:pPr>
      <w:r>
        <w:t>Mostrar/ocular la referencia de escala vs color</w:t>
      </w:r>
    </w:p>
    <w:p w14:paraId="5FD25D9C" w14:textId="710CEEAB" w:rsidR="00896F73" w:rsidRDefault="008877BE" w:rsidP="00182DD1">
      <w:pPr>
        <w:pStyle w:val="Prrafodelista"/>
        <w:numPr>
          <w:ilvl w:val="0"/>
          <w:numId w:val="25"/>
        </w:numPr>
      </w:pPr>
      <w:r>
        <w:t>Propiedades métricas: m y km, o pies y millas</w:t>
      </w:r>
    </w:p>
    <w:p w14:paraId="7AECCEE8" w14:textId="5D5E690B" w:rsidR="001B57E5" w:rsidRDefault="001B57E5" w:rsidP="001B57E5">
      <w:pPr>
        <w:pStyle w:val="Ttulo3"/>
      </w:pPr>
      <w:r w:rsidRPr="001B57E5">
        <w:rPr>
          <w:noProof/>
        </w:rPr>
        <w:drawing>
          <wp:inline distT="0" distB="0" distL="0" distR="0" wp14:anchorId="18C31520" wp14:editId="0F0E196F">
            <wp:extent cx="323895" cy="228632"/>
            <wp:effectExtent l="0" t="0" r="0" b="0"/>
            <wp:docPr id="1461103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03267" name=""/>
                    <pic:cNvPicPr/>
                  </pic:nvPicPr>
                  <pic:blipFill>
                    <a:blip r:embed="rId146"/>
                    <a:stretch>
                      <a:fillRect/>
                    </a:stretch>
                  </pic:blipFill>
                  <pic:spPr>
                    <a:xfrm>
                      <a:off x="0" y="0"/>
                      <a:ext cx="323895" cy="228632"/>
                    </a:xfrm>
                    <a:prstGeom prst="rect">
                      <a:avLst/>
                    </a:prstGeom>
                  </pic:spPr>
                </pic:pic>
              </a:graphicData>
            </a:graphic>
          </wp:inline>
        </w:drawing>
      </w:r>
      <w:r>
        <w:t xml:space="preserve"> Conexión a una cámara</w:t>
      </w:r>
    </w:p>
    <w:p w14:paraId="5E882BDB" w14:textId="77777777" w:rsidR="001B57E5" w:rsidRDefault="001B57E5" w:rsidP="00182DD1">
      <w:pPr>
        <w:pStyle w:val="Prrafodelista"/>
        <w:numPr>
          <w:ilvl w:val="0"/>
          <w:numId w:val="15"/>
        </w:numPr>
        <w:ind w:left="360"/>
      </w:pPr>
      <w:r>
        <w:t>La caja mostrará lo que está tomando la cámara de tu dispositivo o una conectada a él (p. ej. Una webcam o una cámara de microscopio)</w:t>
      </w:r>
    </w:p>
    <w:p w14:paraId="1BAE6512" w14:textId="0CA81339" w:rsidR="001B57E5" w:rsidRDefault="001B57E5" w:rsidP="001B57E5">
      <w:pPr>
        <w:jc w:val="center"/>
      </w:pPr>
      <w:r>
        <w:rPr>
          <w:noProof/>
        </w:rPr>
        <mc:AlternateContent>
          <mc:Choice Requires="wps">
            <w:drawing>
              <wp:inline distT="0" distB="0" distL="0" distR="0" wp14:anchorId="005B59C8" wp14:editId="277260BB">
                <wp:extent cx="307340" cy="307340"/>
                <wp:effectExtent l="0" t="0" r="0" b="0"/>
                <wp:docPr id="1659725378"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E971B6" id="Rectángulo 4"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1B57E5">
        <w:rPr>
          <w:noProof/>
        </w:rPr>
        <w:drawing>
          <wp:inline distT="0" distB="0" distL="0" distR="0" wp14:anchorId="4DA1C4D0" wp14:editId="334C2EB1">
            <wp:extent cx="4487612" cy="3187217"/>
            <wp:effectExtent l="0" t="0" r="8255" b="0"/>
            <wp:docPr id="1898280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80661" name=""/>
                    <pic:cNvPicPr/>
                  </pic:nvPicPr>
                  <pic:blipFill>
                    <a:blip r:embed="rId147"/>
                    <a:stretch>
                      <a:fillRect/>
                    </a:stretch>
                  </pic:blipFill>
                  <pic:spPr>
                    <a:xfrm>
                      <a:off x="0" y="0"/>
                      <a:ext cx="4490542" cy="3189298"/>
                    </a:xfrm>
                    <a:prstGeom prst="rect">
                      <a:avLst/>
                    </a:prstGeom>
                  </pic:spPr>
                </pic:pic>
              </a:graphicData>
            </a:graphic>
          </wp:inline>
        </w:drawing>
      </w:r>
    </w:p>
    <w:p w14:paraId="19F596E1" w14:textId="669B9F62" w:rsidR="001B57E5" w:rsidRDefault="001B57E5" w:rsidP="001B57E5">
      <w:pPr>
        <w:pStyle w:val="Ttulo4"/>
      </w:pPr>
      <w:r>
        <w:t>Referencias</w:t>
      </w:r>
    </w:p>
    <w:p w14:paraId="207A578D" w14:textId="300C6429" w:rsidR="001B57E5" w:rsidRDefault="001B57E5" w:rsidP="001B57E5">
      <w:pPr>
        <w:ind w:left="360"/>
      </w:pPr>
      <w:r>
        <w:rPr>
          <w:noProof/>
        </w:rPr>
        <w:drawing>
          <wp:inline distT="0" distB="0" distL="0" distR="0" wp14:anchorId="7E428ADB" wp14:editId="09A9ED16">
            <wp:extent cx="225425" cy="218440"/>
            <wp:effectExtent l="0" t="0" r="3175" b="0"/>
            <wp:docPr id="18551417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5425" cy="218440"/>
                    </a:xfrm>
                    <a:prstGeom prst="rect">
                      <a:avLst/>
                    </a:prstGeom>
                    <a:noFill/>
                    <a:ln>
                      <a:noFill/>
                    </a:ln>
                  </pic:spPr>
                </pic:pic>
              </a:graphicData>
            </a:graphic>
          </wp:inline>
        </w:drawing>
      </w:r>
      <w:r>
        <w:t xml:space="preserve"> Activar/desactivar la vista previa (en vivo)</w:t>
      </w:r>
    </w:p>
    <w:p w14:paraId="7583EF22" w14:textId="435414E5" w:rsidR="001B57E5" w:rsidRDefault="001B57E5" w:rsidP="001B57E5">
      <w:pPr>
        <w:ind w:left="360"/>
      </w:pPr>
      <w:r>
        <w:rPr>
          <w:noProof/>
        </w:rPr>
        <w:drawing>
          <wp:inline distT="0" distB="0" distL="0" distR="0" wp14:anchorId="0E3DFA0E" wp14:editId="78AC66BF">
            <wp:extent cx="238760" cy="225425"/>
            <wp:effectExtent l="0" t="0" r="8890" b="3175"/>
            <wp:docPr id="10918444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760" cy="225425"/>
                    </a:xfrm>
                    <a:prstGeom prst="rect">
                      <a:avLst/>
                    </a:prstGeom>
                    <a:noFill/>
                    <a:ln>
                      <a:noFill/>
                    </a:ln>
                  </pic:spPr>
                </pic:pic>
              </a:graphicData>
            </a:graphic>
          </wp:inline>
        </w:drawing>
      </w:r>
      <w:r>
        <w:t>Tomar una foto y guardarla en el sparklab</w:t>
      </w:r>
    </w:p>
    <w:p w14:paraId="585A2C11" w14:textId="3319D997" w:rsidR="001B57E5" w:rsidRDefault="001B57E5" w:rsidP="001B57E5">
      <w:pPr>
        <w:ind w:left="360"/>
      </w:pPr>
      <w:r>
        <w:rPr>
          <w:noProof/>
        </w:rPr>
        <w:drawing>
          <wp:inline distT="0" distB="0" distL="0" distR="0" wp14:anchorId="198950EB" wp14:editId="58523428">
            <wp:extent cx="191135" cy="191135"/>
            <wp:effectExtent l="0" t="0" r="0" b="0"/>
            <wp:docPr id="838134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Zooms</w:t>
      </w:r>
    </w:p>
    <w:p w14:paraId="5792F23B" w14:textId="5BA66CE5" w:rsidR="001B57E5" w:rsidRDefault="001B57E5" w:rsidP="001B57E5">
      <w:pPr>
        <w:ind w:left="360"/>
      </w:pPr>
      <w:r>
        <w:rPr>
          <w:noProof/>
        </w:rPr>
        <w:drawing>
          <wp:inline distT="0" distB="0" distL="0" distR="0" wp14:anchorId="3E1CFE32" wp14:editId="50B80F74">
            <wp:extent cx="238760" cy="245745"/>
            <wp:effectExtent l="0" t="0" r="8890" b="1905"/>
            <wp:docPr id="18358255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760" cy="245745"/>
                    </a:xfrm>
                    <a:prstGeom prst="rect">
                      <a:avLst/>
                    </a:prstGeom>
                    <a:noFill/>
                    <a:ln>
                      <a:noFill/>
                    </a:ln>
                  </pic:spPr>
                </pic:pic>
              </a:graphicData>
            </a:graphic>
          </wp:inline>
        </w:drawing>
      </w:r>
      <w:r>
        <w:t>Autoescala: hace que la imagen ocupe justamente todo el espacio disponible</w:t>
      </w:r>
    </w:p>
    <w:p w14:paraId="62FC4F72" w14:textId="48ECB447" w:rsidR="001B57E5" w:rsidRDefault="001B57E5" w:rsidP="001B57E5">
      <w:pPr>
        <w:ind w:left="360"/>
      </w:pPr>
      <w:r>
        <w:rPr>
          <w:noProof/>
        </w:rPr>
        <w:lastRenderedPageBreak/>
        <w:drawing>
          <wp:inline distT="0" distB="0" distL="0" distR="0" wp14:anchorId="376BF88F" wp14:editId="2AFB2C7F">
            <wp:extent cx="211455" cy="218440"/>
            <wp:effectExtent l="0" t="0" r="0" b="0"/>
            <wp:docPr id="16082403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t>Mediciones:</w:t>
      </w:r>
    </w:p>
    <w:p w14:paraId="65B9DE32" w14:textId="2C7B1F11" w:rsidR="001B57E5" w:rsidRDefault="001B57E5" w:rsidP="00182DD1">
      <w:pPr>
        <w:pStyle w:val="Prrafodelista"/>
        <w:numPr>
          <w:ilvl w:val="1"/>
          <w:numId w:val="15"/>
        </w:numPr>
      </w:pPr>
      <w:r>
        <w:t>Tendrás que calibrar primero (después de todo, el programa solo puede saber cuántos pixeles hay desde un lugar a otro, no tiene forma de saber per sé cuál es la dimensión en el mundo físico)</w:t>
      </w:r>
    </w:p>
    <w:p w14:paraId="5861E07D" w14:textId="0F83AED9" w:rsidR="001F7B15" w:rsidRDefault="001F7B15" w:rsidP="00182DD1">
      <w:pPr>
        <w:pStyle w:val="Prrafodelista"/>
        <w:numPr>
          <w:ilvl w:val="1"/>
          <w:numId w:val="15"/>
        </w:numPr>
      </w:pPr>
      <w:r>
        <w:t>Poné a la vista un objeto del que conozcas (por otros medios) sus dimensiones.</w:t>
      </w:r>
    </w:p>
    <w:p w14:paraId="67792C56" w14:textId="76B90E9C" w:rsidR="001F7B15" w:rsidRPr="001F7B15" w:rsidRDefault="001F7B15" w:rsidP="00182DD1">
      <w:pPr>
        <w:pStyle w:val="Prrafodelista"/>
        <w:numPr>
          <w:ilvl w:val="1"/>
          <w:numId w:val="15"/>
        </w:numPr>
      </w:pPr>
      <w:r>
        <w:t xml:space="preserve">Hacé clic en la regla y luego elegí </w:t>
      </w:r>
      <w:r>
        <w:rPr>
          <w:i/>
          <w:iCs/>
        </w:rPr>
        <w:t>Nueva medición</w:t>
      </w:r>
    </w:p>
    <w:p w14:paraId="27B73092" w14:textId="0E498095" w:rsidR="001F7B15" w:rsidRDefault="001F7B15" w:rsidP="00182DD1">
      <w:pPr>
        <w:pStyle w:val="Prrafodelista"/>
        <w:numPr>
          <w:ilvl w:val="1"/>
          <w:numId w:val="15"/>
        </w:numPr>
      </w:pPr>
      <w:r>
        <w:t>Hacé clic en un extremo del objeto conocido y estirá la línea hasta el otro extremo</w:t>
      </w:r>
    </w:p>
    <w:p w14:paraId="254DF4C9" w14:textId="29385B97" w:rsidR="001F7B15" w:rsidRDefault="001F7B15" w:rsidP="001F7B15">
      <w:pPr>
        <w:ind w:left="1080"/>
        <w:jc w:val="center"/>
      </w:pPr>
      <w:r>
        <w:rPr>
          <w:noProof/>
        </w:rPr>
        <w:drawing>
          <wp:anchor distT="0" distB="0" distL="114300" distR="114300" simplePos="0" relativeHeight="251740160" behindDoc="0" locked="0" layoutInCell="1" allowOverlap="1" wp14:anchorId="47E42771" wp14:editId="3DAD3A59">
            <wp:simplePos x="0" y="0"/>
            <wp:positionH relativeFrom="margin">
              <wp:align>right</wp:align>
            </wp:positionH>
            <wp:positionV relativeFrom="paragraph">
              <wp:posOffset>83557</wp:posOffset>
            </wp:positionV>
            <wp:extent cx="2534400" cy="1400400"/>
            <wp:effectExtent l="0" t="0" r="0" b="9525"/>
            <wp:wrapSquare wrapText="left"/>
            <wp:docPr id="116589056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34400" cy="14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71384" w14:textId="77777777" w:rsidR="001F7B15" w:rsidRDefault="001F7B15" w:rsidP="00182DD1">
      <w:pPr>
        <w:pStyle w:val="Prrafodelista"/>
        <w:numPr>
          <w:ilvl w:val="1"/>
          <w:numId w:val="15"/>
        </w:numPr>
      </w:pPr>
      <w:r>
        <w:t>Hacé clic en un extremo del objeto conocido y estirá la línea hasta el otro extremo</w:t>
      </w:r>
    </w:p>
    <w:p w14:paraId="53EB78C2" w14:textId="14B752F8" w:rsidR="001F7B15" w:rsidRDefault="001F7B15" w:rsidP="00182DD1">
      <w:pPr>
        <w:pStyle w:val="Prrafodelista"/>
        <w:numPr>
          <w:ilvl w:val="1"/>
          <w:numId w:val="15"/>
        </w:numPr>
      </w:pPr>
      <w:r>
        <w:t xml:space="preserve">Hacé </w:t>
      </w:r>
      <w:r>
        <w:rPr>
          <w:b/>
          <w:bCs/>
        </w:rPr>
        <w:t>doble clic</w:t>
      </w:r>
      <w:r>
        <w:t xml:space="preserve"> sobre cualquiera de los dos extremos</w:t>
      </w:r>
    </w:p>
    <w:p w14:paraId="2BF7A42E" w14:textId="578E7E78" w:rsidR="001F7B15" w:rsidRDefault="001F7B15" w:rsidP="00182DD1">
      <w:pPr>
        <w:pStyle w:val="Prrafodelista"/>
        <w:numPr>
          <w:ilvl w:val="1"/>
          <w:numId w:val="15"/>
        </w:numPr>
      </w:pPr>
      <w:r>
        <w:t>Cargá la dimensión conocida en la ventana de diálogo que te presenta SPARKvue</w:t>
      </w:r>
    </w:p>
    <w:p w14:paraId="7F0929A5" w14:textId="51348C25" w:rsidR="001F7B15" w:rsidRDefault="001F7B15" w:rsidP="00182DD1">
      <w:pPr>
        <w:pStyle w:val="Prrafodelista"/>
        <w:numPr>
          <w:ilvl w:val="1"/>
          <w:numId w:val="15"/>
        </w:numPr>
      </w:pPr>
      <w:r>
        <w:t xml:space="preserve">Como paso final de verificación, tomá una medición de ese mismo objeto conocido y asegúrate de que SPARKvue </w:t>
      </w:r>
      <w:r w:rsidR="000F4450">
        <w:t>te entregue un valor razonable (muy próximo al que cargaste para la calibración).</w:t>
      </w:r>
    </w:p>
    <w:p w14:paraId="28BA39C5" w14:textId="527FC14D" w:rsidR="001B57E5" w:rsidRDefault="001B57E5" w:rsidP="001B57E5">
      <w:pPr>
        <w:ind w:left="360"/>
        <w:rPr>
          <w:noProof/>
        </w:rPr>
      </w:pPr>
      <w:r>
        <w:rPr>
          <w:noProof/>
        </w:rPr>
        <w:drawing>
          <wp:inline distT="0" distB="0" distL="0" distR="0" wp14:anchorId="61CF2D5D" wp14:editId="7E2A3CD5">
            <wp:extent cx="238760" cy="245745"/>
            <wp:effectExtent l="0" t="0" r="8890" b="1905"/>
            <wp:docPr id="10242631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8760" cy="245745"/>
                    </a:xfrm>
                    <a:prstGeom prst="rect">
                      <a:avLst/>
                    </a:prstGeom>
                    <a:noFill/>
                    <a:ln>
                      <a:noFill/>
                    </a:ln>
                  </pic:spPr>
                </pic:pic>
              </a:graphicData>
            </a:graphic>
          </wp:inline>
        </w:drawing>
      </w:r>
      <w:r w:rsidR="001F7B15">
        <w:rPr>
          <w:noProof/>
        </w:rPr>
        <w:t>Marcar o dibujar con tinta electrónica sobre la imagen real</w:t>
      </w:r>
    </w:p>
    <w:p w14:paraId="285A5F2D" w14:textId="157B26D6" w:rsidR="001F7B15" w:rsidRDefault="001F7B15" w:rsidP="001F7B15">
      <w:pPr>
        <w:ind w:left="360"/>
        <w:rPr>
          <w:noProof/>
        </w:rPr>
      </w:pPr>
      <w:r w:rsidRPr="001F7B15">
        <w:rPr>
          <w:noProof/>
        </w:rPr>
        <w:drawing>
          <wp:inline distT="0" distB="0" distL="0" distR="0" wp14:anchorId="399B42E5" wp14:editId="14622D93">
            <wp:extent cx="181000" cy="247685"/>
            <wp:effectExtent l="0" t="0" r="0" b="0"/>
            <wp:docPr id="1131108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08619" name=""/>
                    <pic:cNvPicPr/>
                  </pic:nvPicPr>
                  <pic:blipFill>
                    <a:blip r:embed="rId155"/>
                    <a:stretch>
                      <a:fillRect/>
                    </a:stretch>
                  </pic:blipFill>
                  <pic:spPr>
                    <a:xfrm>
                      <a:off x="0" y="0"/>
                      <a:ext cx="181000" cy="247685"/>
                    </a:xfrm>
                    <a:prstGeom prst="rect">
                      <a:avLst/>
                    </a:prstGeom>
                  </pic:spPr>
                </pic:pic>
              </a:graphicData>
            </a:graphic>
          </wp:inline>
        </w:drawing>
      </w:r>
      <w:r w:rsidRPr="001F7B15">
        <w:rPr>
          <w:noProof/>
        </w:rPr>
        <w:t xml:space="preserve"> </w:t>
      </w:r>
      <w:r>
        <w:rPr>
          <w:noProof/>
        </w:rPr>
        <w:t>Agrega anotaciones</w:t>
      </w:r>
    </w:p>
    <w:p w14:paraId="75922107" w14:textId="618EC469" w:rsidR="001F7B15" w:rsidRDefault="001F7B15" w:rsidP="001F7B15">
      <w:pPr>
        <w:ind w:left="360"/>
        <w:rPr>
          <w:noProof/>
        </w:rPr>
      </w:pPr>
      <w:r>
        <w:rPr>
          <w:noProof/>
        </w:rPr>
        <w:drawing>
          <wp:inline distT="0" distB="0" distL="0" distR="0" wp14:anchorId="384DE2AC" wp14:editId="01ECDEFD">
            <wp:extent cx="156845" cy="156845"/>
            <wp:effectExtent l="0" t="0" r="0" b="0"/>
            <wp:docPr id="6896727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noProof/>
        </w:rPr>
        <w:t xml:space="preserve"> Ajuste de las propiedades de la cámara</w:t>
      </w:r>
    </w:p>
    <w:p w14:paraId="1DC69DF7" w14:textId="45896D2E" w:rsidR="001B57E5" w:rsidRDefault="007352D7" w:rsidP="007352D7">
      <w:pPr>
        <w:pStyle w:val="Ttulo3"/>
      </w:pPr>
      <w:r w:rsidRPr="007352D7">
        <w:rPr>
          <w:noProof/>
        </w:rPr>
        <w:drawing>
          <wp:inline distT="0" distB="0" distL="0" distR="0" wp14:anchorId="3BA898CD" wp14:editId="4DFABFE5">
            <wp:extent cx="276264" cy="314369"/>
            <wp:effectExtent l="0" t="0" r="9525" b="9525"/>
            <wp:docPr id="1132982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82777" name=""/>
                    <pic:cNvPicPr/>
                  </pic:nvPicPr>
                  <pic:blipFill>
                    <a:blip r:embed="rId157"/>
                    <a:stretch>
                      <a:fillRect/>
                    </a:stretch>
                  </pic:blipFill>
                  <pic:spPr>
                    <a:xfrm>
                      <a:off x="0" y="0"/>
                      <a:ext cx="276264" cy="314369"/>
                    </a:xfrm>
                    <a:prstGeom prst="rect">
                      <a:avLst/>
                    </a:prstGeom>
                  </pic:spPr>
                </pic:pic>
              </a:graphicData>
            </a:graphic>
          </wp:inline>
        </w:drawing>
      </w:r>
      <w:r>
        <w:t xml:space="preserve"> Llenar la caja con una imagen o filmación</w:t>
      </w:r>
    </w:p>
    <w:p w14:paraId="68F200F3" w14:textId="77777777" w:rsidR="007352D7" w:rsidRDefault="007352D7" w:rsidP="00182DD1">
      <w:pPr>
        <w:pStyle w:val="Prrafodelista"/>
        <w:numPr>
          <w:ilvl w:val="0"/>
          <w:numId w:val="15"/>
        </w:numPr>
      </w:pPr>
      <w:r>
        <w:t>Un archivo multimedia jpg, png o mp4</w:t>
      </w:r>
    </w:p>
    <w:p w14:paraId="61A2C46C" w14:textId="21E00E85" w:rsidR="007352D7" w:rsidRDefault="007352D7" w:rsidP="00182DD1">
      <w:pPr>
        <w:pStyle w:val="Prrafodelista"/>
        <w:numPr>
          <w:ilvl w:val="0"/>
          <w:numId w:val="15"/>
        </w:numPr>
      </w:pPr>
      <w:r>
        <w:t>Si el archivo original el muy grande, te conviene bajarle la resolución con un programa externo para que haga juego con el tamaño disponible en la caja que uses. Con esto obtendrás archivos sparklab más livianos.</w:t>
      </w:r>
    </w:p>
    <w:p w14:paraId="432138EF" w14:textId="1517D2C6" w:rsidR="007352D7" w:rsidRDefault="007352D7" w:rsidP="00182DD1">
      <w:pPr>
        <w:pStyle w:val="Prrafodelista"/>
        <w:numPr>
          <w:ilvl w:val="0"/>
          <w:numId w:val="15"/>
        </w:numPr>
      </w:pPr>
      <w:r>
        <w:t>Si el archivo original tiene una relación de aspecto (proporción entre ancho y alto) distinta a la de la caja, te conviene recortarla o rellenarla primero, porque SPARKvue la deformá/estirará hasta hacerla entra en la caja</w:t>
      </w:r>
      <w:r w:rsidR="00DE19EA">
        <w:t>:</w:t>
      </w:r>
    </w:p>
    <w:p w14:paraId="623412AB" w14:textId="58033331" w:rsidR="007352D7" w:rsidRDefault="007352D7" w:rsidP="007352D7">
      <w:pPr>
        <w:ind w:left="360"/>
        <w:jc w:val="center"/>
      </w:pPr>
      <w:r w:rsidRPr="007352D7">
        <w:rPr>
          <w:noProof/>
        </w:rPr>
        <w:drawing>
          <wp:inline distT="0" distB="0" distL="0" distR="0" wp14:anchorId="1CC202B2" wp14:editId="5AA0705B">
            <wp:extent cx="3388995" cy="1884945"/>
            <wp:effectExtent l="0" t="0" r="1905" b="1270"/>
            <wp:docPr id="1177794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94648" name=""/>
                    <pic:cNvPicPr/>
                  </pic:nvPicPr>
                  <pic:blipFill>
                    <a:blip r:embed="rId158"/>
                    <a:stretch>
                      <a:fillRect/>
                    </a:stretch>
                  </pic:blipFill>
                  <pic:spPr>
                    <a:xfrm>
                      <a:off x="0" y="0"/>
                      <a:ext cx="3433363" cy="1909622"/>
                    </a:xfrm>
                    <a:prstGeom prst="rect">
                      <a:avLst/>
                    </a:prstGeom>
                  </pic:spPr>
                </pic:pic>
              </a:graphicData>
            </a:graphic>
          </wp:inline>
        </w:drawing>
      </w:r>
      <w:r w:rsidR="00DE19EA">
        <w:t xml:space="preserve"> </w:t>
      </w:r>
      <w:r w:rsidR="007B052F">
        <w:t xml:space="preserve"> </w:t>
      </w:r>
      <w:r>
        <w:t>v</w:t>
      </w:r>
      <w:r w:rsidR="00DE19EA">
        <w:t>ersu</w:t>
      </w:r>
      <w:r>
        <w:t xml:space="preserve">s </w:t>
      </w:r>
      <w:r>
        <w:rPr>
          <w:noProof/>
        </w:rPr>
        <w:drawing>
          <wp:inline distT="0" distB="0" distL="0" distR="0" wp14:anchorId="3C1BAEA1" wp14:editId="6CA77F58">
            <wp:extent cx="1843430" cy="1906273"/>
            <wp:effectExtent l="0" t="0" r="4445" b="0"/>
            <wp:docPr id="139792720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27205" name="Imagen 1397927205"/>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860689" cy="1924121"/>
                    </a:xfrm>
                    <a:prstGeom prst="rect">
                      <a:avLst/>
                    </a:prstGeom>
                  </pic:spPr>
                </pic:pic>
              </a:graphicData>
            </a:graphic>
          </wp:inline>
        </w:drawing>
      </w:r>
    </w:p>
    <w:p w14:paraId="3E83092F" w14:textId="2DABD532" w:rsidR="007352D7" w:rsidRDefault="00DE19EA" w:rsidP="00DE19EA">
      <w:pPr>
        <w:pStyle w:val="Ttulo3"/>
      </w:pPr>
      <w:r w:rsidRPr="00DE19EA">
        <w:rPr>
          <w:noProof/>
        </w:rPr>
        <w:lastRenderedPageBreak/>
        <w:drawing>
          <wp:inline distT="0" distB="0" distL="0" distR="0" wp14:anchorId="2E15EEDD" wp14:editId="1A796CEE">
            <wp:extent cx="362001" cy="323895"/>
            <wp:effectExtent l="0" t="0" r="0" b="0"/>
            <wp:docPr id="198576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6451" name=""/>
                    <pic:cNvPicPr/>
                  </pic:nvPicPr>
                  <pic:blipFill>
                    <a:blip r:embed="rId160"/>
                    <a:stretch>
                      <a:fillRect/>
                    </a:stretch>
                  </pic:blipFill>
                  <pic:spPr>
                    <a:xfrm>
                      <a:off x="0" y="0"/>
                      <a:ext cx="362001" cy="323895"/>
                    </a:xfrm>
                    <a:prstGeom prst="rect">
                      <a:avLst/>
                    </a:prstGeom>
                  </pic:spPr>
                </pic:pic>
              </a:graphicData>
            </a:graphic>
          </wp:inline>
        </w:drawing>
      </w:r>
      <w:r>
        <w:t xml:space="preserve"> Caja con Texto</w:t>
      </w:r>
    </w:p>
    <w:p w14:paraId="16DD8D5F" w14:textId="54FACFC2" w:rsidR="00DE19EA" w:rsidRDefault="00DE19EA" w:rsidP="00182DD1">
      <w:pPr>
        <w:pStyle w:val="Prrafodelista"/>
        <w:numPr>
          <w:ilvl w:val="0"/>
          <w:numId w:val="15"/>
        </w:numPr>
      </w:pPr>
      <w:r>
        <w:t>Acepta el texto que le pongas. Podés escribir o cortar y pegar de otras fuentes.</w:t>
      </w:r>
    </w:p>
    <w:p w14:paraId="3BB81557" w14:textId="51C5D36B" w:rsidR="00DE19EA" w:rsidRPr="00DE19EA" w:rsidRDefault="00DE19EA" w:rsidP="00182DD1">
      <w:pPr>
        <w:pStyle w:val="Prrafodelista"/>
        <w:numPr>
          <w:ilvl w:val="0"/>
          <w:numId w:val="15"/>
        </w:numPr>
      </w:pPr>
      <w:r>
        <w:t xml:space="preserve">No reconoce estilos ni formatos, todo es </w:t>
      </w:r>
      <w:r>
        <w:rPr>
          <w:i/>
          <w:iCs/>
        </w:rPr>
        <w:t>texto plano</w:t>
      </w:r>
    </w:p>
    <w:p w14:paraId="1ACDD557" w14:textId="3A6D10E3" w:rsidR="00713F12" w:rsidRDefault="00DE19EA" w:rsidP="00713F12">
      <w:pPr>
        <w:pStyle w:val="Ttulo3"/>
      </w:pPr>
      <w:r w:rsidRPr="00DE19EA">
        <w:rPr>
          <w:noProof/>
        </w:rPr>
        <w:drawing>
          <wp:inline distT="0" distB="0" distL="0" distR="0" wp14:anchorId="038833F6" wp14:editId="1B3E270E">
            <wp:extent cx="304843" cy="295316"/>
            <wp:effectExtent l="0" t="0" r="0" b="0"/>
            <wp:docPr id="1234750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50351" name=""/>
                    <pic:cNvPicPr/>
                  </pic:nvPicPr>
                  <pic:blipFill>
                    <a:blip r:embed="rId161"/>
                    <a:stretch>
                      <a:fillRect/>
                    </a:stretch>
                  </pic:blipFill>
                  <pic:spPr>
                    <a:xfrm>
                      <a:off x="0" y="0"/>
                      <a:ext cx="304843" cy="295316"/>
                    </a:xfrm>
                    <a:prstGeom prst="rect">
                      <a:avLst/>
                    </a:prstGeom>
                  </pic:spPr>
                </pic:pic>
              </a:graphicData>
            </a:graphic>
          </wp:inline>
        </w:drawing>
      </w:r>
      <w:r>
        <w:t xml:space="preserve"> </w:t>
      </w:r>
      <w:r w:rsidR="00713F12">
        <w:t>Evaluación</w:t>
      </w:r>
    </w:p>
    <w:p w14:paraId="45900BFB" w14:textId="008F7CF4" w:rsidR="00DE19EA" w:rsidRPr="00DE19EA" w:rsidRDefault="00DE19EA" w:rsidP="00DE19EA">
      <w:pPr>
        <w:pStyle w:val="Ttulo4"/>
      </w:pPr>
      <w:r>
        <w:t>Tipo 1: Selección de uno entre varios (multiple choice)</w:t>
      </w:r>
    </w:p>
    <w:p w14:paraId="53DB0230" w14:textId="75B32CFC" w:rsidR="00713F12" w:rsidRDefault="00713F12" w:rsidP="00713F12">
      <w:pPr>
        <w:jc w:val="center"/>
      </w:pPr>
      <w:r w:rsidRPr="00845DC4">
        <w:rPr>
          <w:noProof/>
        </w:rPr>
        <w:drawing>
          <wp:inline distT="0" distB="0" distL="0" distR="0" wp14:anchorId="56F5A8AC" wp14:editId="75D1B183">
            <wp:extent cx="1021871" cy="1821485"/>
            <wp:effectExtent l="0" t="0" r="6985" b="7620"/>
            <wp:docPr id="449980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80346" name=""/>
                    <pic:cNvPicPr/>
                  </pic:nvPicPr>
                  <pic:blipFill>
                    <a:blip r:embed="rId162"/>
                    <a:stretch>
                      <a:fillRect/>
                    </a:stretch>
                  </pic:blipFill>
                  <pic:spPr>
                    <a:xfrm>
                      <a:off x="0" y="0"/>
                      <a:ext cx="1025468" cy="1827897"/>
                    </a:xfrm>
                    <a:prstGeom prst="rect">
                      <a:avLst/>
                    </a:prstGeom>
                  </pic:spPr>
                </pic:pic>
              </a:graphicData>
            </a:graphic>
          </wp:inline>
        </w:drawing>
      </w:r>
      <w:r w:rsidRPr="00845DC4">
        <w:rPr>
          <w:noProof/>
        </w:rPr>
        <w:drawing>
          <wp:inline distT="0" distB="0" distL="0" distR="0" wp14:anchorId="2EB6563E" wp14:editId="1F8BCF13">
            <wp:extent cx="1199693" cy="1250680"/>
            <wp:effectExtent l="0" t="0" r="635" b="6985"/>
            <wp:docPr id="108932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2390" name=""/>
                    <pic:cNvPicPr/>
                  </pic:nvPicPr>
                  <pic:blipFill>
                    <a:blip r:embed="rId163"/>
                    <a:stretch>
                      <a:fillRect/>
                    </a:stretch>
                  </pic:blipFill>
                  <pic:spPr>
                    <a:xfrm>
                      <a:off x="0" y="0"/>
                      <a:ext cx="1201876" cy="1252956"/>
                    </a:xfrm>
                    <a:prstGeom prst="rect">
                      <a:avLst/>
                    </a:prstGeom>
                  </pic:spPr>
                </pic:pic>
              </a:graphicData>
            </a:graphic>
          </wp:inline>
        </w:drawing>
      </w:r>
      <w:r w:rsidRPr="00E23EB9">
        <w:rPr>
          <w:noProof/>
        </w:rPr>
        <w:drawing>
          <wp:inline distT="0" distB="0" distL="0" distR="0" wp14:anchorId="2C2049C2" wp14:editId="28C321BF">
            <wp:extent cx="1067160" cy="1163117"/>
            <wp:effectExtent l="0" t="0" r="0" b="0"/>
            <wp:docPr id="848868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68758" name=""/>
                    <pic:cNvPicPr/>
                  </pic:nvPicPr>
                  <pic:blipFill>
                    <a:blip r:embed="rId164"/>
                    <a:stretch>
                      <a:fillRect/>
                    </a:stretch>
                  </pic:blipFill>
                  <pic:spPr>
                    <a:xfrm>
                      <a:off x="0" y="0"/>
                      <a:ext cx="1069240" cy="1165384"/>
                    </a:xfrm>
                    <a:prstGeom prst="rect">
                      <a:avLst/>
                    </a:prstGeom>
                  </pic:spPr>
                </pic:pic>
              </a:graphicData>
            </a:graphic>
          </wp:inline>
        </w:drawing>
      </w:r>
    </w:p>
    <w:p w14:paraId="2A152358" w14:textId="187F5EDB" w:rsidR="00DE19EA" w:rsidRDefault="00DE19EA" w:rsidP="00DE19EA">
      <w:pPr>
        <w:pStyle w:val="Ttulo4"/>
      </w:pPr>
      <w:r>
        <w:t>Tipo 2: Lista desplegable</w:t>
      </w:r>
    </w:p>
    <w:p w14:paraId="13EFCDAD" w14:textId="77777777" w:rsidR="00713F12" w:rsidRDefault="00713F12" w:rsidP="00DE19EA">
      <w:pPr>
        <w:spacing w:after="240"/>
        <w:jc w:val="center"/>
      </w:pPr>
      <w:r w:rsidRPr="00E23EB9">
        <w:rPr>
          <w:noProof/>
        </w:rPr>
        <w:drawing>
          <wp:inline distT="0" distB="0" distL="0" distR="0" wp14:anchorId="2169A6D4" wp14:editId="6D31D9AC">
            <wp:extent cx="1440000" cy="2055600"/>
            <wp:effectExtent l="0" t="0" r="8255" b="1905"/>
            <wp:docPr id="573344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44492" name=""/>
                    <pic:cNvPicPr/>
                  </pic:nvPicPr>
                  <pic:blipFill>
                    <a:blip r:embed="rId165"/>
                    <a:stretch>
                      <a:fillRect/>
                    </a:stretch>
                  </pic:blipFill>
                  <pic:spPr>
                    <a:xfrm>
                      <a:off x="0" y="0"/>
                      <a:ext cx="1440000" cy="2055600"/>
                    </a:xfrm>
                    <a:prstGeom prst="rect">
                      <a:avLst/>
                    </a:prstGeom>
                  </pic:spPr>
                </pic:pic>
              </a:graphicData>
            </a:graphic>
          </wp:inline>
        </w:drawing>
      </w:r>
      <w:r w:rsidRPr="00E23EB9">
        <w:rPr>
          <w:noProof/>
        </w:rPr>
        <w:drawing>
          <wp:inline distT="0" distB="0" distL="0" distR="0" wp14:anchorId="2C788057" wp14:editId="25E04FF7">
            <wp:extent cx="1440000" cy="882000"/>
            <wp:effectExtent l="0" t="0" r="8255" b="0"/>
            <wp:docPr id="35978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86620" name=""/>
                    <pic:cNvPicPr/>
                  </pic:nvPicPr>
                  <pic:blipFill>
                    <a:blip r:embed="rId166"/>
                    <a:stretch>
                      <a:fillRect/>
                    </a:stretch>
                  </pic:blipFill>
                  <pic:spPr>
                    <a:xfrm>
                      <a:off x="0" y="0"/>
                      <a:ext cx="1440000" cy="882000"/>
                    </a:xfrm>
                    <a:prstGeom prst="rect">
                      <a:avLst/>
                    </a:prstGeom>
                  </pic:spPr>
                </pic:pic>
              </a:graphicData>
            </a:graphic>
          </wp:inline>
        </w:drawing>
      </w:r>
      <w:r w:rsidRPr="00E23EB9">
        <w:rPr>
          <w:noProof/>
        </w:rPr>
        <w:drawing>
          <wp:inline distT="0" distB="0" distL="0" distR="0" wp14:anchorId="29687FB6" wp14:editId="28F83FD0">
            <wp:extent cx="1440000" cy="522000"/>
            <wp:effectExtent l="0" t="0" r="8255" b="0"/>
            <wp:docPr id="1962100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00126" name=""/>
                    <pic:cNvPicPr/>
                  </pic:nvPicPr>
                  <pic:blipFill>
                    <a:blip r:embed="rId167"/>
                    <a:stretch>
                      <a:fillRect/>
                    </a:stretch>
                  </pic:blipFill>
                  <pic:spPr>
                    <a:xfrm>
                      <a:off x="0" y="0"/>
                      <a:ext cx="1440000" cy="522000"/>
                    </a:xfrm>
                    <a:prstGeom prst="rect">
                      <a:avLst/>
                    </a:prstGeom>
                  </pic:spPr>
                </pic:pic>
              </a:graphicData>
            </a:graphic>
          </wp:inline>
        </w:drawing>
      </w:r>
    </w:p>
    <w:p w14:paraId="26C71B63" w14:textId="4CD977B1" w:rsidR="00DE19EA" w:rsidRDefault="00DE19EA" w:rsidP="00DE19EA">
      <w:pPr>
        <w:pStyle w:val="Ttulo4"/>
      </w:pPr>
      <w:r>
        <w:t>Tipo 3: Respuesta abierta</w:t>
      </w:r>
    </w:p>
    <w:p w14:paraId="71B20EFB" w14:textId="77777777" w:rsidR="00713F12" w:rsidRDefault="00713F12" w:rsidP="00DE19EA">
      <w:pPr>
        <w:spacing w:after="240"/>
        <w:jc w:val="center"/>
      </w:pPr>
      <w:r w:rsidRPr="00713F12">
        <w:rPr>
          <w:noProof/>
        </w:rPr>
        <w:drawing>
          <wp:inline distT="0" distB="0" distL="0" distR="0" wp14:anchorId="56B4C81B" wp14:editId="706DA0D4">
            <wp:extent cx="1440000" cy="1807200"/>
            <wp:effectExtent l="0" t="0" r="8255" b="3175"/>
            <wp:docPr id="1617387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87635" name=""/>
                    <pic:cNvPicPr/>
                  </pic:nvPicPr>
                  <pic:blipFill>
                    <a:blip r:embed="rId168"/>
                    <a:stretch>
                      <a:fillRect/>
                    </a:stretch>
                  </pic:blipFill>
                  <pic:spPr>
                    <a:xfrm>
                      <a:off x="0" y="0"/>
                      <a:ext cx="1440000" cy="1807200"/>
                    </a:xfrm>
                    <a:prstGeom prst="rect">
                      <a:avLst/>
                    </a:prstGeom>
                  </pic:spPr>
                </pic:pic>
              </a:graphicData>
            </a:graphic>
          </wp:inline>
        </w:drawing>
      </w:r>
      <w:r w:rsidRPr="00713F12">
        <w:rPr>
          <w:noProof/>
        </w:rPr>
        <w:drawing>
          <wp:inline distT="0" distB="0" distL="0" distR="0" wp14:anchorId="38BFC9DF" wp14:editId="30B0365F">
            <wp:extent cx="1440000" cy="2419200"/>
            <wp:effectExtent l="0" t="0" r="8255" b="635"/>
            <wp:docPr id="600930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30334" name=""/>
                    <pic:cNvPicPr/>
                  </pic:nvPicPr>
                  <pic:blipFill>
                    <a:blip r:embed="rId169"/>
                    <a:stretch>
                      <a:fillRect/>
                    </a:stretch>
                  </pic:blipFill>
                  <pic:spPr>
                    <a:xfrm>
                      <a:off x="0" y="0"/>
                      <a:ext cx="1440000" cy="2419200"/>
                    </a:xfrm>
                    <a:prstGeom prst="rect">
                      <a:avLst/>
                    </a:prstGeom>
                  </pic:spPr>
                </pic:pic>
              </a:graphicData>
            </a:graphic>
          </wp:inline>
        </w:drawing>
      </w:r>
    </w:p>
    <w:p w14:paraId="6480CB54" w14:textId="6F1408CC" w:rsidR="00DE19EA" w:rsidRDefault="004C54FE" w:rsidP="004C54FE">
      <w:pPr>
        <w:pStyle w:val="Ttulo3"/>
      </w:pPr>
      <w:r w:rsidRPr="004C54FE">
        <w:rPr>
          <w:noProof/>
        </w:rPr>
        <w:lastRenderedPageBreak/>
        <w:drawing>
          <wp:inline distT="0" distB="0" distL="0" distR="0" wp14:anchorId="131AC4FB" wp14:editId="050396A5">
            <wp:extent cx="381053" cy="333422"/>
            <wp:effectExtent l="0" t="0" r="0" b="9525"/>
            <wp:docPr id="1019167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7758" name=""/>
                    <pic:cNvPicPr/>
                  </pic:nvPicPr>
                  <pic:blipFill>
                    <a:blip r:embed="rId170"/>
                    <a:stretch>
                      <a:fillRect/>
                    </a:stretch>
                  </pic:blipFill>
                  <pic:spPr>
                    <a:xfrm>
                      <a:off x="0" y="0"/>
                      <a:ext cx="381053" cy="333422"/>
                    </a:xfrm>
                    <a:prstGeom prst="rect">
                      <a:avLst/>
                    </a:prstGeom>
                  </pic:spPr>
                </pic:pic>
              </a:graphicData>
            </a:graphic>
          </wp:inline>
        </w:drawing>
      </w:r>
      <w:r>
        <w:t>Barras móviles (en los viejos tiempos les decían vúmetros)</w:t>
      </w:r>
    </w:p>
    <w:p w14:paraId="3ED109B8" w14:textId="12E1EDD6" w:rsidR="004C54FE" w:rsidRDefault="004C54FE" w:rsidP="00182DD1">
      <w:pPr>
        <w:pStyle w:val="Prrafodelista"/>
        <w:numPr>
          <w:ilvl w:val="0"/>
          <w:numId w:val="26"/>
        </w:numPr>
      </w:pPr>
      <w:r>
        <w:t>U</w:t>
      </w:r>
      <w:r w:rsidRPr="004C54FE">
        <w:t xml:space="preserve">til para comparar valores entre varios sensores </w:t>
      </w:r>
      <w:r>
        <w:t>que miden magnitudes con la misma unidad.</w:t>
      </w:r>
    </w:p>
    <w:p w14:paraId="4434A59F" w14:textId="5D0DD3C9" w:rsidR="004C54FE" w:rsidRDefault="004C54FE" w:rsidP="00182DD1">
      <w:pPr>
        <w:pStyle w:val="Prrafodelista"/>
        <w:numPr>
          <w:ilvl w:val="0"/>
          <w:numId w:val="26"/>
        </w:numPr>
      </w:pPr>
      <w:r>
        <w:t>Ejemplos de uso típicos se encuentran en:</w:t>
      </w:r>
    </w:p>
    <w:p w14:paraId="4EC4C45F" w14:textId="77777777" w:rsidR="004C54FE" w:rsidRDefault="004C54FE" w:rsidP="00182DD1">
      <w:pPr>
        <w:pStyle w:val="Prrafodelista"/>
        <w:numPr>
          <w:ilvl w:val="1"/>
          <w:numId w:val="26"/>
        </w:numPr>
      </w:pPr>
      <w:r>
        <w:t>E</w:t>
      </w:r>
      <w:r w:rsidRPr="004C54FE">
        <w:t>l colorímetro inalámbrico, ya que contiene seis sensores de absorbancia.</w:t>
      </w:r>
    </w:p>
    <w:p w14:paraId="2F1E87AE" w14:textId="77777777" w:rsidR="004C54FE" w:rsidRDefault="004C54FE" w:rsidP="00182DD1">
      <w:pPr>
        <w:pStyle w:val="Prrafodelista"/>
        <w:numPr>
          <w:ilvl w:val="1"/>
          <w:numId w:val="26"/>
        </w:numPr>
      </w:pPr>
      <w:r>
        <w:t>Los acelerómetros 3D de los sensores de fuerza y carritos SmartCart</w:t>
      </w:r>
    </w:p>
    <w:p w14:paraId="046392C2" w14:textId="6C62AC3F" w:rsidR="004C54FE" w:rsidRDefault="004C54FE" w:rsidP="00182DD1">
      <w:pPr>
        <w:pStyle w:val="Prrafodelista"/>
        <w:numPr>
          <w:ilvl w:val="1"/>
          <w:numId w:val="26"/>
        </w:numPr>
      </w:pPr>
      <w:r>
        <w:t>Mediciones simultáneas de temperaturas en el exterior y el interior.</w:t>
      </w:r>
    </w:p>
    <w:p w14:paraId="0EED2082" w14:textId="3A04E2DC" w:rsidR="004C54FE" w:rsidRDefault="004C54FE" w:rsidP="00182DD1">
      <w:pPr>
        <w:pStyle w:val="Prrafodelista"/>
        <w:numPr>
          <w:ilvl w:val="1"/>
          <w:numId w:val="26"/>
        </w:numPr>
      </w:pPr>
      <w:r>
        <w:t>Velocidades de carritos durante procesos de choques.</w:t>
      </w:r>
    </w:p>
    <w:p w14:paraId="0C7F00CB" w14:textId="080745EC" w:rsidR="004C54FE" w:rsidRDefault="004C54FE" w:rsidP="00182DD1">
      <w:pPr>
        <w:pStyle w:val="Prrafodelista"/>
        <w:numPr>
          <w:ilvl w:val="1"/>
          <w:numId w:val="26"/>
        </w:numPr>
      </w:pPr>
      <w:r>
        <w:t>Etc.</w:t>
      </w:r>
    </w:p>
    <w:p w14:paraId="7B0BDED6" w14:textId="2793202B" w:rsidR="00DE19EA" w:rsidRDefault="004C54FE" w:rsidP="00182DD1">
      <w:pPr>
        <w:pStyle w:val="Prrafodelista"/>
        <w:numPr>
          <w:ilvl w:val="0"/>
          <w:numId w:val="26"/>
        </w:numPr>
      </w:pPr>
      <w:r w:rsidRPr="004C54FE">
        <w:t>Si</w:t>
      </w:r>
      <w:r>
        <w:t xml:space="preserve">, en cambio, querés </w:t>
      </w:r>
      <w:r w:rsidRPr="004C54FE">
        <w:t xml:space="preserve">comparar la medición de un solo sensor en varias categorías, </w:t>
      </w:r>
      <w:r w:rsidR="00182DD1">
        <w:t xml:space="preserve">te conviene usar </w:t>
      </w:r>
      <w:r>
        <w:t>graficador de series</w:t>
      </w:r>
      <w:r w:rsidR="00182DD1">
        <w:t xml:space="preserve"> que vimos antes</w:t>
      </w:r>
      <w:r w:rsidRPr="004C54FE">
        <w:t>.</w:t>
      </w:r>
    </w:p>
    <w:p w14:paraId="7EE7812B" w14:textId="4B38DE56" w:rsidR="004C54FE" w:rsidRDefault="004C54FE" w:rsidP="00182DD1">
      <w:pPr>
        <w:ind w:left="360"/>
        <w:jc w:val="center"/>
      </w:pPr>
      <w:r w:rsidRPr="004C54FE">
        <w:rPr>
          <w:noProof/>
        </w:rPr>
        <w:drawing>
          <wp:inline distT="0" distB="0" distL="0" distR="0" wp14:anchorId="3B18DD80" wp14:editId="358A0A42">
            <wp:extent cx="4919650" cy="2946510"/>
            <wp:effectExtent l="0" t="0" r="0" b="6350"/>
            <wp:docPr id="1208838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38339" name=""/>
                    <pic:cNvPicPr/>
                  </pic:nvPicPr>
                  <pic:blipFill>
                    <a:blip r:embed="rId171"/>
                    <a:stretch>
                      <a:fillRect/>
                    </a:stretch>
                  </pic:blipFill>
                  <pic:spPr>
                    <a:xfrm>
                      <a:off x="0" y="0"/>
                      <a:ext cx="4924297" cy="2949293"/>
                    </a:xfrm>
                    <a:prstGeom prst="rect">
                      <a:avLst/>
                    </a:prstGeom>
                  </pic:spPr>
                </pic:pic>
              </a:graphicData>
            </a:graphic>
          </wp:inline>
        </w:drawing>
      </w:r>
    </w:p>
    <w:p w14:paraId="3379F410" w14:textId="52F81E21" w:rsidR="00B0161F" w:rsidRDefault="00B0161F" w:rsidP="00B0161F">
      <w:pPr>
        <w:pStyle w:val="Ttulo4"/>
      </w:pPr>
      <w:r>
        <w:t>Referencias</w:t>
      </w:r>
    </w:p>
    <w:p w14:paraId="2A4FB429" w14:textId="029BE89E" w:rsidR="00B0161F" w:rsidRDefault="00B0161F" w:rsidP="00B0161F">
      <w:pPr>
        <w:pStyle w:val="Prrafodelista"/>
        <w:numPr>
          <w:ilvl w:val="0"/>
          <w:numId w:val="27"/>
        </w:numPr>
      </w:pPr>
      <w:r>
        <w:t>Son todas equivalentes a lo revisado hasta ahora.</w:t>
      </w:r>
    </w:p>
    <w:p w14:paraId="6D3592E6" w14:textId="621CFACB" w:rsidR="00B0161F" w:rsidRDefault="00B0161F" w:rsidP="00B0161F">
      <w:pPr>
        <w:pStyle w:val="Prrafodelista"/>
        <w:numPr>
          <w:ilvl w:val="0"/>
          <w:numId w:val="27"/>
        </w:numPr>
      </w:pPr>
      <w:r w:rsidRPr="00B0161F">
        <w:rPr>
          <w:noProof/>
        </w:rPr>
        <w:drawing>
          <wp:anchor distT="0" distB="0" distL="114300" distR="114300" simplePos="0" relativeHeight="251744256" behindDoc="0" locked="0" layoutInCell="1" allowOverlap="1" wp14:anchorId="754D0818" wp14:editId="6458E688">
            <wp:simplePos x="0" y="0"/>
            <wp:positionH relativeFrom="margin">
              <wp:posOffset>4811750</wp:posOffset>
            </wp:positionH>
            <wp:positionV relativeFrom="paragraph">
              <wp:posOffset>289560</wp:posOffset>
            </wp:positionV>
            <wp:extent cx="680720" cy="2162810"/>
            <wp:effectExtent l="0" t="0" r="5080" b="8890"/>
            <wp:wrapSquare wrapText="left"/>
            <wp:docPr id="1418992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92699"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80720" cy="2162810"/>
                    </a:xfrm>
                    <a:prstGeom prst="rect">
                      <a:avLst/>
                    </a:prstGeom>
                  </pic:spPr>
                </pic:pic>
              </a:graphicData>
            </a:graphic>
            <wp14:sizeRelH relativeFrom="margin">
              <wp14:pctWidth>0</wp14:pctWidth>
            </wp14:sizeRelH>
            <wp14:sizeRelV relativeFrom="margin">
              <wp14:pctHeight>0</wp14:pctHeight>
            </wp14:sizeRelV>
          </wp:anchor>
        </w:drawing>
      </w:r>
      <w:r>
        <w:t xml:space="preserve">El único especial es </w:t>
      </w:r>
      <w:r w:rsidRPr="00B0161F">
        <w:rPr>
          <w:noProof/>
        </w:rPr>
        <w:drawing>
          <wp:inline distT="0" distB="0" distL="0" distR="0" wp14:anchorId="70935F02" wp14:editId="7600FF00">
            <wp:extent cx="259200" cy="360000"/>
            <wp:effectExtent l="0" t="0" r="7620" b="2540"/>
            <wp:docPr id="900561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1456" name=""/>
                    <pic:cNvPicPr/>
                  </pic:nvPicPr>
                  <pic:blipFill>
                    <a:blip r:embed="rId173"/>
                    <a:stretch>
                      <a:fillRect/>
                    </a:stretch>
                  </pic:blipFill>
                  <pic:spPr>
                    <a:xfrm>
                      <a:off x="0" y="0"/>
                      <a:ext cx="259200" cy="360000"/>
                    </a:xfrm>
                    <a:prstGeom prst="rect">
                      <a:avLst/>
                    </a:prstGeom>
                  </pic:spPr>
                </pic:pic>
              </a:graphicData>
            </a:graphic>
          </wp:inline>
        </w:drawing>
      </w:r>
      <w:r>
        <w:t xml:space="preserve"> que cambia el dibujo de barra por: </w:t>
      </w:r>
    </w:p>
    <w:p w14:paraId="6C522E36" w14:textId="5A9566C7" w:rsidR="00B0161F" w:rsidRDefault="00B0161F">
      <w:pPr>
        <w:tabs>
          <w:tab w:val="clear" w:pos="9979"/>
        </w:tabs>
        <w:spacing w:before="0" w:after="160" w:line="259" w:lineRule="auto"/>
        <w:jc w:val="left"/>
      </w:pPr>
      <w:r>
        <w:br w:type="page"/>
      </w:r>
    </w:p>
    <w:p w14:paraId="66485CC9" w14:textId="753A552F" w:rsidR="009D4778" w:rsidRDefault="009D4778" w:rsidP="009D4778">
      <w:pPr>
        <w:pStyle w:val="Ttulo2"/>
      </w:pPr>
      <w:r>
        <w:rPr>
          <w:noProof/>
        </w:rPr>
        <w:lastRenderedPageBreak/>
        <w:drawing>
          <wp:inline distT="0" distB="0" distL="0" distR="0" wp14:anchorId="1FFE921D" wp14:editId="1383C4DA">
            <wp:extent cx="495300" cy="439379"/>
            <wp:effectExtent l="0" t="0" r="0" b="0"/>
            <wp:docPr id="40793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3554" name=""/>
                    <pic:cNvPicPr/>
                  </pic:nvPicPr>
                  <pic:blipFill>
                    <a:blip r:embed="rId174"/>
                    <a:stretch>
                      <a:fillRect/>
                    </a:stretch>
                  </pic:blipFill>
                  <pic:spPr>
                    <a:xfrm>
                      <a:off x="0" y="0"/>
                      <a:ext cx="497786" cy="441584"/>
                    </a:xfrm>
                    <a:prstGeom prst="rect">
                      <a:avLst/>
                    </a:prstGeom>
                  </pic:spPr>
                </pic:pic>
              </a:graphicData>
            </a:graphic>
          </wp:inline>
        </w:drawing>
      </w:r>
      <w:r>
        <w:t xml:space="preserve"> Valor actual de un sensor</w:t>
      </w:r>
    </w:p>
    <w:p w14:paraId="10E07291" w14:textId="383756B4" w:rsidR="009D4778" w:rsidRDefault="009D4778" w:rsidP="009D4778">
      <w:pPr>
        <w:pStyle w:val="Prrafodelista"/>
        <w:numPr>
          <w:ilvl w:val="0"/>
          <w:numId w:val="39"/>
        </w:numPr>
      </w:pPr>
      <w:r>
        <w:t>Cuando está activado, muestra los valores presentes leídos por los sensores, aún cuando SPARKvue no está recopilando datos.</w:t>
      </w:r>
    </w:p>
    <w:p w14:paraId="06E197DD" w14:textId="2FC79D68" w:rsidR="009D4778" w:rsidRPr="009D4778" w:rsidRDefault="009D4778" w:rsidP="009D4778">
      <w:pPr>
        <w:pStyle w:val="Prrafodelista"/>
        <w:numPr>
          <w:ilvl w:val="0"/>
          <w:numId w:val="39"/>
        </w:numPr>
      </w:pPr>
      <w:r>
        <w:t>Haciendo clic sobre el valor de un sensor, se accede a configuraciones adicionales:</w:t>
      </w:r>
    </w:p>
    <w:p w14:paraId="6B62504F" w14:textId="78CCDD07" w:rsidR="009D4778" w:rsidRDefault="009D4778" w:rsidP="009D4778">
      <w:pPr>
        <w:pStyle w:val="Ttulo2"/>
        <w:jc w:val="center"/>
      </w:pPr>
      <w:r>
        <w:rPr>
          <w:noProof/>
        </w:rPr>
        <w:drawing>
          <wp:inline distT="0" distB="0" distL="0" distR="0" wp14:anchorId="71FEE421" wp14:editId="1D7D521B">
            <wp:extent cx="1982424" cy="1562100"/>
            <wp:effectExtent l="0" t="0" r="0" b="0"/>
            <wp:docPr id="374465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65063" name=""/>
                    <pic:cNvPicPr/>
                  </pic:nvPicPr>
                  <pic:blipFill>
                    <a:blip r:embed="rId175"/>
                    <a:stretch>
                      <a:fillRect/>
                    </a:stretch>
                  </pic:blipFill>
                  <pic:spPr>
                    <a:xfrm>
                      <a:off x="0" y="0"/>
                      <a:ext cx="1985048" cy="1564167"/>
                    </a:xfrm>
                    <a:prstGeom prst="rect">
                      <a:avLst/>
                    </a:prstGeom>
                  </pic:spPr>
                </pic:pic>
              </a:graphicData>
            </a:graphic>
          </wp:inline>
        </w:drawing>
      </w:r>
    </w:p>
    <w:p w14:paraId="4A4AE69A" w14:textId="0078962C" w:rsidR="009D4778" w:rsidRDefault="009D4778" w:rsidP="009D4778">
      <w:pPr>
        <w:pStyle w:val="Prrafodelista"/>
        <w:numPr>
          <w:ilvl w:val="0"/>
          <w:numId w:val="40"/>
        </w:numPr>
      </w:pPr>
      <w:r>
        <w:t>Las funciones más importantes son:</w:t>
      </w:r>
    </w:p>
    <w:p w14:paraId="1DE802F5" w14:textId="25F44AE7" w:rsidR="009D4778" w:rsidRDefault="009D4778" w:rsidP="009D4778">
      <w:pPr>
        <w:pStyle w:val="Prrafodelista"/>
        <w:numPr>
          <w:ilvl w:val="1"/>
          <w:numId w:val="40"/>
        </w:numPr>
      </w:pPr>
      <w:r>
        <w:t xml:space="preserve">Tara (puesta a cero): útil para forzar una lectura cero de un sensor en la situación actual, aún cuando </w:t>
      </w:r>
      <w:r>
        <w:rPr>
          <w:i/>
          <w:iCs/>
        </w:rPr>
        <w:t>libremente</w:t>
      </w:r>
      <w:r>
        <w:t xml:space="preserve"> estaría dando otra medida. Especialmente útil en la medición de fuerzas, aceleraciones, presiones y otras magnitudes por el estilo.</w:t>
      </w:r>
    </w:p>
    <w:p w14:paraId="60188BF9" w14:textId="6A282DED" w:rsidR="009D4778" w:rsidRDefault="009D4778" w:rsidP="009D4778">
      <w:pPr>
        <w:pStyle w:val="Prrafodelista"/>
        <w:numPr>
          <w:ilvl w:val="1"/>
          <w:numId w:val="40"/>
        </w:numPr>
      </w:pPr>
      <w:r>
        <w:t>Cambio de signo: es muy importante analizar cada situación experimental, estableciendo en cada caso qué valores deben ser considerados positivos y qué otros negativos, teniendo en cuenta cosas como la orientación espacial del aparato y el sistema de referencia elegido.</w:t>
      </w:r>
    </w:p>
    <w:p w14:paraId="7541183D" w14:textId="77777777" w:rsidR="009D4778" w:rsidRDefault="009D4778" w:rsidP="009D4778">
      <w:pPr>
        <w:pStyle w:val="Prrafodelista"/>
        <w:numPr>
          <w:ilvl w:val="1"/>
          <w:numId w:val="40"/>
        </w:numPr>
      </w:pPr>
      <w:r>
        <w:t>Propiedades de los datos: permite elegir varias cosas, entre ellas:</w:t>
      </w:r>
    </w:p>
    <w:p w14:paraId="42F57E06" w14:textId="77777777" w:rsidR="009D4778" w:rsidRDefault="009D4778" w:rsidP="009D4778">
      <w:pPr>
        <w:pStyle w:val="Prrafodelista"/>
        <w:numPr>
          <w:ilvl w:val="2"/>
          <w:numId w:val="40"/>
        </w:numPr>
      </w:pPr>
      <w:r>
        <w:t>La cantidad de cifras decimales o significativas con que se quiere presentar cada medición.</w:t>
      </w:r>
    </w:p>
    <w:p w14:paraId="5CD4DE7B" w14:textId="77777777" w:rsidR="00FB5ED3" w:rsidRDefault="009D4778" w:rsidP="009D4778">
      <w:pPr>
        <w:pStyle w:val="Prrafodelista"/>
        <w:numPr>
          <w:ilvl w:val="2"/>
          <w:numId w:val="40"/>
        </w:numPr>
      </w:pPr>
      <w:r>
        <w:t xml:space="preserve">Si se le asigna un color permanente o si se deja que SPARKvue lo vaya cambiando entre </w:t>
      </w:r>
      <w:r w:rsidR="00FB5ED3">
        <w:t>medición y medición.</w:t>
      </w:r>
    </w:p>
    <w:p w14:paraId="3094B902" w14:textId="32B1D5C2" w:rsidR="00B0161F" w:rsidRDefault="00B0161F" w:rsidP="00B0161F">
      <w:pPr>
        <w:pStyle w:val="Ttulo2"/>
      </w:pPr>
      <w:r w:rsidRPr="00B0161F">
        <w:rPr>
          <w:noProof/>
        </w:rPr>
        <w:lastRenderedPageBreak/>
        <w:drawing>
          <wp:inline distT="0" distB="0" distL="0" distR="0" wp14:anchorId="5F06CC94" wp14:editId="54D9F166">
            <wp:extent cx="468172" cy="409651"/>
            <wp:effectExtent l="0" t="0" r="8255" b="0"/>
            <wp:docPr id="1532408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08714" name=""/>
                    <pic:cNvPicPr/>
                  </pic:nvPicPr>
                  <pic:blipFill>
                    <a:blip r:embed="rId176"/>
                    <a:stretch>
                      <a:fillRect/>
                    </a:stretch>
                  </pic:blipFill>
                  <pic:spPr>
                    <a:xfrm>
                      <a:off x="0" y="0"/>
                      <a:ext cx="470173" cy="411402"/>
                    </a:xfrm>
                    <a:prstGeom prst="rect">
                      <a:avLst/>
                    </a:prstGeom>
                  </pic:spPr>
                </pic:pic>
              </a:graphicData>
            </a:graphic>
          </wp:inline>
        </w:drawing>
      </w:r>
      <w:r>
        <w:t xml:space="preserve"> Herramientas varias</w:t>
      </w:r>
    </w:p>
    <w:p w14:paraId="6414A12C" w14:textId="19E905B4" w:rsidR="00B0161F" w:rsidRDefault="00B0161F" w:rsidP="00B0161F">
      <w:pPr>
        <w:pStyle w:val="Ttulo3"/>
      </w:pPr>
      <w:r>
        <w:t>Administrar ensayos</w:t>
      </w:r>
    </w:p>
    <w:p w14:paraId="7189B701" w14:textId="77777777" w:rsidR="00B0161F" w:rsidRDefault="00B0161F" w:rsidP="00B0161F">
      <w:pPr>
        <w:jc w:val="center"/>
      </w:pPr>
      <w:r w:rsidRPr="00B0161F">
        <w:rPr>
          <w:noProof/>
        </w:rPr>
        <w:drawing>
          <wp:inline distT="0" distB="0" distL="0" distR="0" wp14:anchorId="642AE37C" wp14:editId="6CBC4812">
            <wp:extent cx="3827025" cy="3050439"/>
            <wp:effectExtent l="0" t="0" r="2540" b="0"/>
            <wp:docPr id="665454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54854" name=""/>
                    <pic:cNvPicPr/>
                  </pic:nvPicPr>
                  <pic:blipFill>
                    <a:blip r:embed="rId177"/>
                    <a:stretch>
                      <a:fillRect/>
                    </a:stretch>
                  </pic:blipFill>
                  <pic:spPr>
                    <a:xfrm>
                      <a:off x="0" y="0"/>
                      <a:ext cx="3833377" cy="3055502"/>
                    </a:xfrm>
                    <a:prstGeom prst="rect">
                      <a:avLst/>
                    </a:prstGeom>
                  </pic:spPr>
                </pic:pic>
              </a:graphicData>
            </a:graphic>
          </wp:inline>
        </w:drawing>
      </w:r>
      <w:r>
        <w:t xml:space="preserve"> </w:t>
      </w:r>
    </w:p>
    <w:p w14:paraId="7AD35C24" w14:textId="2D2B4F30" w:rsidR="00B0161F" w:rsidRDefault="00B0161F" w:rsidP="00B0161F">
      <w:pPr>
        <w:jc w:val="center"/>
      </w:pPr>
      <w:r>
        <w:t>Sin comentarios</w:t>
      </w:r>
    </w:p>
    <w:p w14:paraId="3DC03E4D" w14:textId="56969C39" w:rsidR="00B0161F" w:rsidRDefault="00B0161F" w:rsidP="00B0161F">
      <w:pPr>
        <w:pStyle w:val="Ttulo3"/>
      </w:pPr>
      <w:r>
        <w:t>Datos calculados</w:t>
      </w:r>
    </w:p>
    <w:p w14:paraId="2FDB2027" w14:textId="7D1B0A54" w:rsidR="00B0161F" w:rsidRDefault="00B0161F" w:rsidP="00B0161F">
      <w:pPr>
        <w:jc w:val="center"/>
      </w:pPr>
      <w:r w:rsidRPr="00B0161F">
        <w:rPr>
          <w:noProof/>
        </w:rPr>
        <w:drawing>
          <wp:inline distT="0" distB="0" distL="0" distR="0" wp14:anchorId="11682397" wp14:editId="4EDEC955">
            <wp:extent cx="4016065" cy="3262579"/>
            <wp:effectExtent l="0" t="0" r="3810" b="0"/>
            <wp:docPr id="311729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29590" name=""/>
                    <pic:cNvPicPr/>
                  </pic:nvPicPr>
                  <pic:blipFill>
                    <a:blip r:embed="rId178"/>
                    <a:stretch>
                      <a:fillRect/>
                    </a:stretch>
                  </pic:blipFill>
                  <pic:spPr>
                    <a:xfrm>
                      <a:off x="0" y="0"/>
                      <a:ext cx="4022783" cy="3268037"/>
                    </a:xfrm>
                    <a:prstGeom prst="rect">
                      <a:avLst/>
                    </a:prstGeom>
                  </pic:spPr>
                </pic:pic>
              </a:graphicData>
            </a:graphic>
          </wp:inline>
        </w:drawing>
      </w:r>
    </w:p>
    <w:p w14:paraId="1E8A0DB3" w14:textId="1D2075EB" w:rsidR="00B0161F" w:rsidRDefault="00B0161F" w:rsidP="00B0161F">
      <w:pPr>
        <w:pStyle w:val="Prrafodelista"/>
        <w:numPr>
          <w:ilvl w:val="0"/>
          <w:numId w:val="28"/>
        </w:numPr>
      </w:pPr>
      <w:r>
        <w:t>Te deja ver, editar y borrar los cálculos ya cargados.</w:t>
      </w:r>
    </w:p>
    <w:p w14:paraId="25CCB8FB" w14:textId="74E111DD" w:rsidR="00B0161F" w:rsidRDefault="00B0161F" w:rsidP="00B0161F">
      <w:pPr>
        <w:pStyle w:val="Prrafodelista"/>
        <w:numPr>
          <w:ilvl w:val="0"/>
          <w:numId w:val="28"/>
        </w:numPr>
      </w:pPr>
      <w:r>
        <w:t>Los resutados de cada renglón se portan como una nueva medició</w:t>
      </w:r>
      <w:r w:rsidR="00970ADE">
        <w:t>n:</w:t>
      </w:r>
    </w:p>
    <w:p w14:paraId="6DDD4B81" w14:textId="18862CE6" w:rsidR="00970ADE" w:rsidRDefault="00970ADE" w:rsidP="00970ADE">
      <w:pPr>
        <w:pStyle w:val="Prrafodelista"/>
        <w:numPr>
          <w:ilvl w:val="1"/>
          <w:numId w:val="28"/>
        </w:numPr>
      </w:pPr>
      <w:r>
        <w:t>Pueden intervenir en todos los displays</w:t>
      </w:r>
    </w:p>
    <w:p w14:paraId="1E8F9948" w14:textId="37592BD0" w:rsidR="00970ADE" w:rsidRDefault="00970ADE" w:rsidP="00970ADE">
      <w:pPr>
        <w:pStyle w:val="Prrafodelista"/>
        <w:numPr>
          <w:ilvl w:val="1"/>
          <w:numId w:val="28"/>
        </w:numPr>
      </w:pPr>
      <w:r>
        <w:lastRenderedPageBreak/>
        <w:t>Tienen propiedades, tales como unidad, formatos numéricos, asignación de colores, etc.</w:t>
      </w:r>
    </w:p>
    <w:p w14:paraId="78180EA8" w14:textId="77777777" w:rsidR="00970ADE" w:rsidRDefault="00970ADE" w:rsidP="00970ADE">
      <w:pPr>
        <w:pStyle w:val="Prrafodelista"/>
        <w:numPr>
          <w:ilvl w:val="1"/>
          <w:numId w:val="28"/>
        </w:numPr>
      </w:pPr>
      <w:r>
        <w:t>Pueden alimentar a su vez a otro cálculo: p. ej: Ep = mgh ; Ek =1/2 m v2; Em = Ep + Ek, etc.</w:t>
      </w:r>
    </w:p>
    <w:p w14:paraId="2353B5AE" w14:textId="27F27A71" w:rsidR="00970ADE" w:rsidRPr="00970ADE" w:rsidRDefault="00970ADE" w:rsidP="00970ADE">
      <w:pPr>
        <w:pStyle w:val="Prrafodelista"/>
        <w:numPr>
          <w:ilvl w:val="1"/>
          <w:numId w:val="28"/>
        </w:numPr>
      </w:pPr>
      <w:r>
        <w:t xml:space="preserve">Para SPARKvue las mayúsculas y las minúsculas son cosas distintas. La calculadora es </w:t>
      </w:r>
      <w:r>
        <w:rPr>
          <w:i/>
          <w:iCs/>
        </w:rPr>
        <w:t>case sensitive.</w:t>
      </w:r>
    </w:p>
    <w:p w14:paraId="4483F846" w14:textId="1D08D0D9" w:rsidR="00970ADE" w:rsidRDefault="00970ADE" w:rsidP="00970ADE">
      <w:pPr>
        <w:pStyle w:val="Prrafodelista"/>
        <w:numPr>
          <w:ilvl w:val="1"/>
          <w:numId w:val="28"/>
        </w:numPr>
      </w:pPr>
      <w:r>
        <w:t>Los nombres de variables pueden incluir letras griegas</w:t>
      </w:r>
    </w:p>
    <w:p w14:paraId="72A0C740" w14:textId="1EB2AE50" w:rsidR="00970ADE" w:rsidRDefault="00970ADE" w:rsidP="00970ADE">
      <w:pPr>
        <w:pStyle w:val="Prrafodelista"/>
        <w:numPr>
          <w:ilvl w:val="1"/>
          <w:numId w:val="28"/>
        </w:numPr>
      </w:pPr>
      <w:r>
        <w:t>No pueden incluir espacios o signos especiales</w:t>
      </w:r>
    </w:p>
    <w:p w14:paraId="76FC6B24" w14:textId="0F0696C7" w:rsidR="00970ADE" w:rsidRDefault="00970ADE" w:rsidP="00970ADE">
      <w:pPr>
        <w:pStyle w:val="Prrafodelista"/>
        <w:numPr>
          <w:ilvl w:val="1"/>
          <w:numId w:val="28"/>
        </w:numPr>
      </w:pPr>
      <w:r>
        <w:t>En el segundo término, las multiplicaciones se pueden declarar tanto con * (asterisco) como con un espacio =&gt; podrás escribir fórmulas que quedan más lindas y fáciles de interpretar</w:t>
      </w:r>
    </w:p>
    <w:p w14:paraId="48858CDA" w14:textId="7D38FDAD" w:rsidR="00970ADE" w:rsidRDefault="00970ADE" w:rsidP="00970ADE">
      <w:pPr>
        <w:pStyle w:val="Prrafodelista"/>
        <w:numPr>
          <w:ilvl w:val="0"/>
          <w:numId w:val="28"/>
        </w:numPr>
      </w:pPr>
      <w:r>
        <w:t>La calculadora tiene todas estas funciones habilitadas a la fecha:</w:t>
      </w:r>
    </w:p>
    <w:p w14:paraId="43BB05AB" w14:textId="42480205" w:rsidR="00970ADE" w:rsidRDefault="00970ADE" w:rsidP="00970ADE">
      <w:pPr>
        <w:spacing w:after="240"/>
        <w:jc w:val="center"/>
      </w:pPr>
      <w:r w:rsidRPr="00970ADE">
        <w:rPr>
          <w:noProof/>
        </w:rPr>
        <w:drawing>
          <wp:inline distT="0" distB="0" distL="0" distR="0" wp14:anchorId="5F824A23" wp14:editId="4A0C3A24">
            <wp:extent cx="3850640" cy="1474364"/>
            <wp:effectExtent l="0" t="0" r="0" b="0"/>
            <wp:docPr id="325756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56018" name=""/>
                    <pic:cNvPicPr/>
                  </pic:nvPicPr>
                  <pic:blipFill>
                    <a:blip r:embed="rId179"/>
                    <a:stretch>
                      <a:fillRect/>
                    </a:stretch>
                  </pic:blipFill>
                  <pic:spPr>
                    <a:xfrm>
                      <a:off x="0" y="0"/>
                      <a:ext cx="3884275" cy="1487243"/>
                    </a:xfrm>
                    <a:prstGeom prst="rect">
                      <a:avLst/>
                    </a:prstGeom>
                  </pic:spPr>
                </pic:pic>
              </a:graphicData>
            </a:graphic>
          </wp:inline>
        </w:drawing>
      </w:r>
    </w:p>
    <w:p w14:paraId="66AB18F3" w14:textId="3331563F" w:rsidR="00970ADE" w:rsidRDefault="00970ADE" w:rsidP="00970ADE">
      <w:pPr>
        <w:spacing w:after="240"/>
        <w:jc w:val="center"/>
      </w:pPr>
      <w:r w:rsidRPr="00970ADE">
        <w:rPr>
          <w:noProof/>
        </w:rPr>
        <w:drawing>
          <wp:inline distT="0" distB="0" distL="0" distR="0" wp14:anchorId="06C68775" wp14:editId="01CEE83C">
            <wp:extent cx="3869522" cy="1487746"/>
            <wp:effectExtent l="0" t="0" r="0" b="0"/>
            <wp:docPr id="1884658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58756" name=""/>
                    <pic:cNvPicPr/>
                  </pic:nvPicPr>
                  <pic:blipFill>
                    <a:blip r:embed="rId180"/>
                    <a:stretch>
                      <a:fillRect/>
                    </a:stretch>
                  </pic:blipFill>
                  <pic:spPr>
                    <a:xfrm>
                      <a:off x="0" y="0"/>
                      <a:ext cx="3924454" cy="1508866"/>
                    </a:xfrm>
                    <a:prstGeom prst="rect">
                      <a:avLst/>
                    </a:prstGeom>
                  </pic:spPr>
                </pic:pic>
              </a:graphicData>
            </a:graphic>
          </wp:inline>
        </w:drawing>
      </w:r>
    </w:p>
    <w:p w14:paraId="57632ED7" w14:textId="08139109" w:rsidR="00970ADE" w:rsidRDefault="00970ADE" w:rsidP="00970ADE">
      <w:pPr>
        <w:spacing w:after="240"/>
        <w:jc w:val="center"/>
      </w:pPr>
      <w:r w:rsidRPr="00970ADE">
        <w:rPr>
          <w:noProof/>
        </w:rPr>
        <w:drawing>
          <wp:inline distT="0" distB="0" distL="0" distR="0" wp14:anchorId="71AFC655" wp14:editId="249A3984">
            <wp:extent cx="3901892" cy="1503680"/>
            <wp:effectExtent l="0" t="0" r="3810" b="1270"/>
            <wp:docPr id="1322220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20488" name=""/>
                    <pic:cNvPicPr/>
                  </pic:nvPicPr>
                  <pic:blipFill>
                    <a:blip r:embed="rId181"/>
                    <a:stretch>
                      <a:fillRect/>
                    </a:stretch>
                  </pic:blipFill>
                  <pic:spPr>
                    <a:xfrm>
                      <a:off x="0" y="0"/>
                      <a:ext cx="3928022" cy="1513750"/>
                    </a:xfrm>
                    <a:prstGeom prst="rect">
                      <a:avLst/>
                    </a:prstGeom>
                  </pic:spPr>
                </pic:pic>
              </a:graphicData>
            </a:graphic>
          </wp:inline>
        </w:drawing>
      </w:r>
    </w:p>
    <w:p w14:paraId="37E33356" w14:textId="56777CAC" w:rsidR="00970ADE" w:rsidRDefault="00970ADE" w:rsidP="00970ADE">
      <w:pPr>
        <w:spacing w:after="240"/>
        <w:jc w:val="center"/>
      </w:pPr>
      <w:r w:rsidRPr="00970ADE">
        <w:rPr>
          <w:noProof/>
        </w:rPr>
        <w:lastRenderedPageBreak/>
        <w:drawing>
          <wp:inline distT="0" distB="0" distL="0" distR="0" wp14:anchorId="40F6B743" wp14:editId="0988A882">
            <wp:extent cx="3915410" cy="1513170"/>
            <wp:effectExtent l="0" t="0" r="0" b="0"/>
            <wp:docPr id="1783345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45020" name=""/>
                    <pic:cNvPicPr/>
                  </pic:nvPicPr>
                  <pic:blipFill>
                    <a:blip r:embed="rId182"/>
                    <a:stretch>
                      <a:fillRect/>
                    </a:stretch>
                  </pic:blipFill>
                  <pic:spPr>
                    <a:xfrm>
                      <a:off x="0" y="0"/>
                      <a:ext cx="3951143" cy="1526979"/>
                    </a:xfrm>
                    <a:prstGeom prst="rect">
                      <a:avLst/>
                    </a:prstGeom>
                  </pic:spPr>
                </pic:pic>
              </a:graphicData>
            </a:graphic>
          </wp:inline>
        </w:drawing>
      </w:r>
    </w:p>
    <w:p w14:paraId="10CA8BFE" w14:textId="458DD85E" w:rsidR="00970ADE" w:rsidRDefault="00970ADE" w:rsidP="00970ADE">
      <w:pPr>
        <w:spacing w:after="240"/>
        <w:jc w:val="center"/>
      </w:pPr>
      <w:r w:rsidRPr="00970ADE">
        <w:rPr>
          <w:noProof/>
        </w:rPr>
        <w:drawing>
          <wp:inline distT="0" distB="0" distL="0" distR="0" wp14:anchorId="6DB272B3" wp14:editId="56EA9EC1">
            <wp:extent cx="3897147" cy="1514244"/>
            <wp:effectExtent l="0" t="0" r="8255" b="0"/>
            <wp:docPr id="895323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2386" name=""/>
                    <pic:cNvPicPr/>
                  </pic:nvPicPr>
                  <pic:blipFill>
                    <a:blip r:embed="rId183"/>
                    <a:stretch>
                      <a:fillRect/>
                    </a:stretch>
                  </pic:blipFill>
                  <pic:spPr>
                    <a:xfrm>
                      <a:off x="0" y="0"/>
                      <a:ext cx="3945650" cy="1533090"/>
                    </a:xfrm>
                    <a:prstGeom prst="rect">
                      <a:avLst/>
                    </a:prstGeom>
                  </pic:spPr>
                </pic:pic>
              </a:graphicData>
            </a:graphic>
          </wp:inline>
        </w:drawing>
      </w:r>
    </w:p>
    <w:p w14:paraId="64489F90" w14:textId="01A3B914" w:rsidR="00970ADE" w:rsidRDefault="00970ADE" w:rsidP="00970ADE">
      <w:pPr>
        <w:pStyle w:val="Ttulo4"/>
      </w:pPr>
      <w:r>
        <w:t>Referencias (solo de las funciones especiales)</w:t>
      </w:r>
    </w:p>
    <w:p w14:paraId="504126FA" w14:textId="77777777" w:rsidR="005A1D1E" w:rsidRDefault="00970ADE" w:rsidP="00970ADE">
      <w:r>
        <w:t>Integral (</w:t>
      </w:r>
      <w:r w:rsidR="005A1D1E">
        <w:t xml:space="preserve">f, dx): </w:t>
      </w:r>
    </w:p>
    <w:p w14:paraId="733F4325" w14:textId="294B7E83" w:rsidR="00970ADE" w:rsidRPr="005A1D1E" w:rsidRDefault="005A1D1E" w:rsidP="005A1D1E">
      <w:pPr>
        <w:pStyle w:val="Prrafodelista"/>
        <w:numPr>
          <w:ilvl w:val="0"/>
          <w:numId w:val="29"/>
        </w:numPr>
        <w:rPr>
          <w:i/>
          <w:iCs/>
        </w:rPr>
      </w:pPr>
      <w:r>
        <w:t xml:space="preserve">Integra desde que se apretó el botón </w:t>
      </w:r>
      <w:r w:rsidRPr="005A1D1E">
        <w:rPr>
          <w:i/>
          <w:iCs/>
        </w:rPr>
        <w:t>Comenzar</w:t>
      </w:r>
    </w:p>
    <w:p w14:paraId="7C891097" w14:textId="77777777" w:rsidR="005A1D1E" w:rsidRDefault="005A1D1E" w:rsidP="00970ADE">
      <w:pPr>
        <w:rPr>
          <w:i/>
          <w:iCs/>
        </w:rPr>
      </w:pPr>
      <w:r>
        <w:rPr>
          <w:i/>
          <w:iCs/>
        </w:rPr>
        <w:t xml:space="preserve">Derivada (N, Y, X): </w:t>
      </w:r>
    </w:p>
    <w:p w14:paraId="209DDD54" w14:textId="44B99C6E" w:rsidR="005A1D1E" w:rsidRDefault="005A1D1E" w:rsidP="005A1D1E">
      <w:pPr>
        <w:pStyle w:val="Prrafodelista"/>
        <w:numPr>
          <w:ilvl w:val="0"/>
          <w:numId w:val="29"/>
        </w:numPr>
        <w:rPr>
          <w:i/>
          <w:iCs/>
        </w:rPr>
      </w:pPr>
      <w:r>
        <w:rPr>
          <w:i/>
          <w:iCs/>
        </w:rPr>
        <w:t xml:space="preserve">Como no puede calcular una verdadera tangente, sino una secante, </w:t>
      </w:r>
      <w:r w:rsidRPr="005A1D1E">
        <w:rPr>
          <w:i/>
          <w:iCs/>
        </w:rPr>
        <w:t xml:space="preserve">N es </w:t>
      </w:r>
      <w:r>
        <w:rPr>
          <w:i/>
          <w:iCs/>
        </w:rPr>
        <w:t>la distancia de los puntos que toma para hacer la secante.</w:t>
      </w:r>
    </w:p>
    <w:p w14:paraId="63C18989" w14:textId="30BDAE21" w:rsidR="005A1D1E" w:rsidRDefault="005A1D1E" w:rsidP="005A1D1E">
      <w:pPr>
        <w:pStyle w:val="Prrafodelista"/>
        <w:numPr>
          <w:ilvl w:val="0"/>
          <w:numId w:val="29"/>
        </w:numPr>
        <w:rPr>
          <w:i/>
          <w:iCs/>
        </w:rPr>
      </w:pPr>
      <w:r>
        <w:rPr>
          <w:i/>
          <w:iCs/>
        </w:rPr>
        <w:t>Y es la magnitud que se presenta en el eje de ordenadas</w:t>
      </w:r>
    </w:p>
    <w:p w14:paraId="2C437023" w14:textId="58C4C3FC" w:rsidR="005A1D1E" w:rsidRDefault="005A1D1E" w:rsidP="005A1D1E">
      <w:pPr>
        <w:pStyle w:val="Prrafodelista"/>
        <w:numPr>
          <w:ilvl w:val="0"/>
          <w:numId w:val="29"/>
        </w:numPr>
        <w:rPr>
          <w:i/>
          <w:iCs/>
        </w:rPr>
      </w:pPr>
      <w:r>
        <w:rPr>
          <w:i/>
          <w:iCs/>
        </w:rPr>
        <w:t>X la de las absisas</w:t>
      </w:r>
    </w:p>
    <w:p w14:paraId="03C8DEAE" w14:textId="77777777" w:rsidR="005A1D1E" w:rsidRDefault="005A1D1E" w:rsidP="005A1D1E">
      <w:pPr>
        <w:rPr>
          <w:i/>
          <w:iCs/>
        </w:rPr>
      </w:pPr>
      <w:r>
        <w:rPr>
          <w:i/>
          <w:iCs/>
        </w:rPr>
        <w:t xml:space="preserve">Primero (Y): </w:t>
      </w:r>
    </w:p>
    <w:p w14:paraId="654BCCBF" w14:textId="5B205E27" w:rsidR="005A1D1E" w:rsidRPr="005A1D1E" w:rsidRDefault="005A1D1E" w:rsidP="005A1D1E">
      <w:pPr>
        <w:pStyle w:val="Prrafodelista"/>
        <w:numPr>
          <w:ilvl w:val="0"/>
          <w:numId w:val="30"/>
        </w:numPr>
      </w:pPr>
      <w:r w:rsidRPr="005A1D1E">
        <w:t xml:space="preserve">La primera muestra que se tomó de la magnitud </w:t>
      </w:r>
      <w:r w:rsidRPr="005A1D1E">
        <w:rPr>
          <w:i/>
          <w:iCs/>
        </w:rPr>
        <w:t>Y</w:t>
      </w:r>
    </w:p>
    <w:p w14:paraId="18A70966" w14:textId="33638989" w:rsidR="005A1D1E" w:rsidRDefault="005A1D1E" w:rsidP="005A1D1E">
      <w:pPr>
        <w:rPr>
          <w:i/>
          <w:iCs/>
        </w:rPr>
      </w:pPr>
      <w:r>
        <w:rPr>
          <w:i/>
          <w:iCs/>
        </w:rPr>
        <w:t>Período (%franja superior, %franja inferior, tiempo de examen, Y):</w:t>
      </w:r>
    </w:p>
    <w:p w14:paraId="1D9C9C03" w14:textId="0CC1A7DC" w:rsidR="005A1D1E" w:rsidRDefault="005A1D1E" w:rsidP="005A1D1E">
      <w:pPr>
        <w:pStyle w:val="Prrafodelista"/>
        <w:numPr>
          <w:ilvl w:val="0"/>
          <w:numId w:val="30"/>
        </w:numPr>
      </w:pPr>
      <w:r>
        <w:t>El algoritmo:</w:t>
      </w:r>
    </w:p>
    <w:p w14:paraId="6D6F1E04" w14:textId="4ACF662D" w:rsidR="005A1D1E" w:rsidRDefault="005A1D1E" w:rsidP="005A1D1E">
      <w:pPr>
        <w:pStyle w:val="Prrafodelista"/>
        <w:numPr>
          <w:ilvl w:val="1"/>
          <w:numId w:val="30"/>
        </w:numPr>
      </w:pPr>
      <w:r>
        <w:t>Toma muestras por un período indicado en tiempo de examen</w:t>
      </w:r>
    </w:p>
    <w:p w14:paraId="2D2FF8D3" w14:textId="77777777" w:rsidR="005A1D1E" w:rsidRDefault="005A1D1E" w:rsidP="005A1D1E">
      <w:pPr>
        <w:pStyle w:val="Prrafodelista"/>
        <w:numPr>
          <w:ilvl w:val="1"/>
          <w:numId w:val="30"/>
        </w:numPr>
      </w:pPr>
      <w:r>
        <w:t>Encuentra máximos y mínimos</w:t>
      </w:r>
    </w:p>
    <w:p w14:paraId="6FA266D6" w14:textId="77777777" w:rsidR="00AF74DC" w:rsidRDefault="005A1D1E" w:rsidP="005A1D1E">
      <w:pPr>
        <w:pStyle w:val="Prrafodelista"/>
        <w:numPr>
          <w:ilvl w:val="1"/>
          <w:numId w:val="30"/>
        </w:numPr>
      </w:pPr>
      <w:r>
        <w:t xml:space="preserve">Para evitar disparos en falso por armónicas, establece una franja superior y una inferior, </w:t>
      </w:r>
      <w:r w:rsidR="00AF74DC">
        <w:t>que llama valles y picos.</w:t>
      </w:r>
    </w:p>
    <w:p w14:paraId="254CA232" w14:textId="36F6CC80" w:rsidR="00AF74DC" w:rsidRDefault="00AF74DC" w:rsidP="005A1D1E">
      <w:pPr>
        <w:pStyle w:val="Prrafodelista"/>
        <w:numPr>
          <w:ilvl w:val="1"/>
          <w:numId w:val="30"/>
        </w:numPr>
      </w:pPr>
      <w:r>
        <w:t>Finalmente cronometra la aparición de picos, devolviendo el valor de período.</w:t>
      </w:r>
    </w:p>
    <w:p w14:paraId="468B7812" w14:textId="0F7EC33D" w:rsidR="00AF74DC" w:rsidRDefault="00AF74DC" w:rsidP="00AF74DC">
      <w:pPr>
        <w:rPr>
          <w:i/>
          <w:iCs/>
        </w:rPr>
      </w:pPr>
      <w:r>
        <w:rPr>
          <w:i/>
          <w:iCs/>
        </w:rPr>
        <w:t>Amplitud (%franja superior, %franja inferior, tiempo de examen, Y):</w:t>
      </w:r>
    </w:p>
    <w:p w14:paraId="06449114" w14:textId="77777777" w:rsidR="00AF74DC" w:rsidRDefault="00AF74DC" w:rsidP="00AF74DC">
      <w:pPr>
        <w:pStyle w:val="Prrafodelista"/>
        <w:numPr>
          <w:ilvl w:val="0"/>
          <w:numId w:val="30"/>
        </w:numPr>
      </w:pPr>
      <w:r w:rsidRPr="00AF74DC">
        <w:t xml:space="preserve">Determina la amplitud de la fuente de datos </w:t>
      </w:r>
      <w:r>
        <w:t>Y</w:t>
      </w:r>
      <w:r w:rsidRPr="00AF74DC">
        <w:t xml:space="preserve"> (suponiendo que oscila) detectando picos y valles en los datos y midiendo la mitad de los umbrales para encontrarlos.</w:t>
      </w:r>
    </w:p>
    <w:p w14:paraId="205B83A8" w14:textId="77777777" w:rsidR="00AF74DC" w:rsidRDefault="00AF74DC" w:rsidP="00AF74DC">
      <w:pPr>
        <w:pStyle w:val="Prrafodelista"/>
        <w:numPr>
          <w:ilvl w:val="0"/>
          <w:numId w:val="30"/>
        </w:numPr>
      </w:pPr>
      <w:r w:rsidRPr="00AF74DC">
        <w:t>Si tanto el % de pico como el % de valle son iguales a 10, la función busca picos y valles en el 10 % superior e inferior del rango de datos.</w:t>
      </w:r>
    </w:p>
    <w:p w14:paraId="5C034A24" w14:textId="77777777" w:rsidR="00AF74DC" w:rsidRDefault="00AF74DC" w:rsidP="00AF74DC">
      <w:pPr>
        <w:pStyle w:val="Prrafodelista"/>
        <w:numPr>
          <w:ilvl w:val="0"/>
          <w:numId w:val="30"/>
        </w:numPr>
      </w:pPr>
      <w:r w:rsidRPr="00AF74DC">
        <w:t>El valor "tiempo" representa el rango de tiempo en el que el algoritmo detecta picos y valles.</w:t>
      </w:r>
    </w:p>
    <w:p w14:paraId="702E55D9" w14:textId="054030E1" w:rsidR="00AF74DC" w:rsidRDefault="00AF74DC" w:rsidP="00AF74DC">
      <w:pPr>
        <w:pStyle w:val="Prrafodelista"/>
        <w:numPr>
          <w:ilvl w:val="0"/>
          <w:numId w:val="30"/>
        </w:numPr>
      </w:pPr>
      <w:r w:rsidRPr="00AF74DC">
        <w:t>Los valores de % de pico, % de valle y tiempo se pueden ajustar para optimizar la función y obtener los mejores resultados.</w:t>
      </w:r>
    </w:p>
    <w:p w14:paraId="3466FF19" w14:textId="2FF9CDDA" w:rsidR="00AF74DC" w:rsidRDefault="00AF74DC" w:rsidP="00AF74DC">
      <w:pPr>
        <w:rPr>
          <w:i/>
          <w:iCs/>
        </w:rPr>
      </w:pPr>
      <w:r w:rsidRPr="00AF74DC">
        <w:rPr>
          <w:i/>
          <w:iCs/>
        </w:rPr>
        <w:lastRenderedPageBreak/>
        <w:t xml:space="preserve">Amplitud pico (tiempo del examen, Y) </w:t>
      </w:r>
    </w:p>
    <w:p w14:paraId="43EF6652" w14:textId="5F11E255" w:rsidR="00AF74DC" w:rsidRDefault="00AF74DC" w:rsidP="00AF74DC">
      <w:pPr>
        <w:pStyle w:val="Prrafodelista"/>
        <w:numPr>
          <w:ilvl w:val="0"/>
          <w:numId w:val="31"/>
        </w:numPr>
      </w:pPr>
      <w:r>
        <w:t>Calcula la mitad de la distancia entre los valores máximo y mínimo en cada intervalo de tiempo de examen para la fuente de datos Y.</w:t>
      </w:r>
    </w:p>
    <w:p w14:paraId="3F16312A" w14:textId="40A2D9B6" w:rsidR="00AF74DC" w:rsidRDefault="00AF74DC" w:rsidP="00AF74DC">
      <w:pPr>
        <w:pStyle w:val="Prrafodelista"/>
        <w:numPr>
          <w:ilvl w:val="0"/>
          <w:numId w:val="31"/>
        </w:numPr>
      </w:pPr>
      <w:r>
        <w:t>Tiempo de examen tiene que ser igual o mayor a 1.</w:t>
      </w:r>
    </w:p>
    <w:p w14:paraId="4DDAB366" w14:textId="29D5E685" w:rsidR="00AF74DC" w:rsidRDefault="00AF74DC" w:rsidP="00AF74DC">
      <w:pPr>
        <w:rPr>
          <w:i/>
          <w:iCs/>
        </w:rPr>
      </w:pPr>
      <w:r w:rsidRPr="00AF74DC">
        <w:rPr>
          <w:i/>
          <w:iCs/>
        </w:rPr>
        <w:t>Filtro (mínimo aceptable, máximo aceptable, Y)</w:t>
      </w:r>
    </w:p>
    <w:p w14:paraId="2CD642F8" w14:textId="10E6F2B6" w:rsidR="00AF74DC" w:rsidRDefault="00AF74DC" w:rsidP="00AF74DC">
      <w:pPr>
        <w:pStyle w:val="Prrafodelista"/>
        <w:numPr>
          <w:ilvl w:val="0"/>
          <w:numId w:val="32"/>
        </w:numPr>
      </w:pPr>
      <w:r>
        <w:t>Si el valor de Y no está comprendido en el rango del filtro, el punto desparece como si no se lo hubiera medido.</w:t>
      </w:r>
    </w:p>
    <w:p w14:paraId="3BF06C24" w14:textId="2F4BC44A" w:rsidR="00AF74DC" w:rsidRDefault="00AF74DC" w:rsidP="00AF74DC">
      <w:pPr>
        <w:rPr>
          <w:i/>
          <w:iCs/>
        </w:rPr>
      </w:pPr>
      <w:r w:rsidRPr="00AF74DC">
        <w:rPr>
          <w:i/>
          <w:iCs/>
        </w:rPr>
        <w:t>Suavizar (n, Y)</w:t>
      </w:r>
    </w:p>
    <w:p w14:paraId="4B672483" w14:textId="4DCAD2E5" w:rsidR="00AF74DC" w:rsidRDefault="00AF74DC" w:rsidP="00AF74DC">
      <w:pPr>
        <w:pStyle w:val="Prrafodelista"/>
        <w:numPr>
          <w:ilvl w:val="0"/>
          <w:numId w:val="32"/>
        </w:numPr>
      </w:pPr>
      <w:r>
        <w:t xml:space="preserve">Calcula y presenta una especie de promedio móvil de n puntos de Y usando el método de </w:t>
      </w:r>
      <w:r w:rsidRPr="00AF74DC">
        <w:t>Savitzky-Golay</w:t>
      </w:r>
    </w:p>
    <w:p w14:paraId="6348390B" w14:textId="3C2CB902" w:rsidR="00AF74DC" w:rsidRDefault="00AF74DC" w:rsidP="00AF74DC">
      <w:pPr>
        <w:pStyle w:val="Prrafodelista"/>
        <w:numPr>
          <w:ilvl w:val="0"/>
          <w:numId w:val="32"/>
        </w:numPr>
      </w:pPr>
      <w:r>
        <w:t>N debe ser un número impar</w:t>
      </w:r>
    </w:p>
    <w:p w14:paraId="1E556818" w14:textId="4DD46059" w:rsidR="00D45278" w:rsidRDefault="00D45278" w:rsidP="00AF74DC">
      <w:pPr>
        <w:pStyle w:val="Prrafodelista"/>
        <w:numPr>
          <w:ilvl w:val="0"/>
          <w:numId w:val="32"/>
        </w:numPr>
      </w:pPr>
      <w:r>
        <w:t>Los valores devueltos tienen la misma cadencia (</w:t>
      </w:r>
      <w:r w:rsidRPr="00D45278">
        <w:rPr>
          <w:i/>
          <w:iCs/>
        </w:rPr>
        <w:t>sampling rate</w:t>
      </w:r>
      <w:r>
        <w:t>) que los datos de entrada.</w:t>
      </w:r>
    </w:p>
    <w:p w14:paraId="2B4891FB" w14:textId="7ED97825" w:rsidR="00AF74DC" w:rsidRDefault="00D45278" w:rsidP="00D45278">
      <w:pPr>
        <w:rPr>
          <w:i/>
          <w:iCs/>
        </w:rPr>
      </w:pPr>
      <w:r w:rsidRPr="00D45278">
        <w:rPr>
          <w:i/>
          <w:iCs/>
        </w:rPr>
        <w:t>Filtromedia (n, Y)</w:t>
      </w:r>
    </w:p>
    <w:p w14:paraId="66C7D390" w14:textId="08E51E5E" w:rsidR="00D45278" w:rsidRDefault="00D45278" w:rsidP="00D45278">
      <w:pPr>
        <w:pStyle w:val="Prrafodelista"/>
        <w:numPr>
          <w:ilvl w:val="0"/>
          <w:numId w:val="33"/>
        </w:numPr>
      </w:pPr>
      <w:r>
        <w:t>Calcula un promedio de n puntos de Y y devuelve un único valor, antes de pasar a los n puntos siguientes</w:t>
      </w:r>
    </w:p>
    <w:p w14:paraId="757DBF3D" w14:textId="6A6F3E90" w:rsidR="00D45278" w:rsidRDefault="00D45278" w:rsidP="00D45278">
      <w:pPr>
        <w:rPr>
          <w:i/>
          <w:iCs/>
        </w:rPr>
      </w:pPr>
      <w:r w:rsidRPr="00D45278">
        <w:rPr>
          <w:i/>
          <w:iCs/>
        </w:rPr>
        <w:t>Aleatorio()</w:t>
      </w:r>
    </w:p>
    <w:p w14:paraId="66E22323" w14:textId="4460A9CE" w:rsidR="00D45278" w:rsidRPr="00D45278" w:rsidRDefault="00D45278" w:rsidP="00D45278">
      <w:pPr>
        <w:pStyle w:val="Prrafodelista"/>
        <w:numPr>
          <w:ilvl w:val="0"/>
          <w:numId w:val="33"/>
        </w:numPr>
        <w:rPr>
          <w:i/>
          <w:iCs/>
        </w:rPr>
      </w:pPr>
      <w:r>
        <w:t>Genera la salida en el rango de 0 a 1</w:t>
      </w:r>
    </w:p>
    <w:p w14:paraId="1A2D9118" w14:textId="7C31265C" w:rsidR="00D45278" w:rsidRDefault="00D45278" w:rsidP="00D45278">
      <w:pPr>
        <w:rPr>
          <w:i/>
          <w:iCs/>
        </w:rPr>
      </w:pPr>
      <w:r>
        <w:rPr>
          <w:i/>
          <w:iCs/>
        </w:rPr>
        <w:t>Timof(Y)</w:t>
      </w:r>
    </w:p>
    <w:p w14:paraId="13CAC1E8" w14:textId="606B1AC9" w:rsidR="00D45278" w:rsidRDefault="00D45278" w:rsidP="00D45278">
      <w:pPr>
        <w:pStyle w:val="Prrafodelista"/>
        <w:numPr>
          <w:ilvl w:val="0"/>
          <w:numId w:val="33"/>
        </w:numPr>
      </w:pPr>
      <w:r>
        <w:t>Función oculta, que no se muestra en el teclado, pero que se puede cargar a mano.</w:t>
      </w:r>
    </w:p>
    <w:p w14:paraId="088CB875" w14:textId="614019AE" w:rsidR="00D45278" w:rsidRDefault="00D45278" w:rsidP="00D45278">
      <w:pPr>
        <w:pStyle w:val="Prrafodelista"/>
        <w:numPr>
          <w:ilvl w:val="0"/>
          <w:numId w:val="33"/>
        </w:numPr>
      </w:pPr>
      <w:r>
        <w:t xml:space="preserve">Indica el momento en el que se tomó la muestra de  que se tomó la muestra de </w:t>
      </w:r>
      <w:r w:rsidRPr="00D45278">
        <w:rPr>
          <w:i/>
          <w:iCs/>
        </w:rPr>
        <w:t>Y</w:t>
      </w:r>
      <w:r>
        <w:rPr>
          <w:i/>
          <w:iCs/>
        </w:rPr>
        <w:t>.</w:t>
      </w:r>
    </w:p>
    <w:p w14:paraId="17375B38" w14:textId="71E521E0" w:rsidR="00D45278" w:rsidRDefault="00D45278" w:rsidP="00D45278">
      <w:pPr>
        <w:pStyle w:val="Prrafodelista"/>
        <w:numPr>
          <w:ilvl w:val="0"/>
          <w:numId w:val="33"/>
        </w:numPr>
      </w:pPr>
      <w:r>
        <w:t>No parece útil, pero si lo es, por la forma en que SPARKvue maneja la carga interna de datos en las tablas de medición.</w:t>
      </w:r>
    </w:p>
    <w:p w14:paraId="15374ACC" w14:textId="535DECBB" w:rsidR="00D45278" w:rsidRDefault="00A74865" w:rsidP="00A74865">
      <w:pPr>
        <w:pStyle w:val="Ttulo3"/>
      </w:pPr>
      <w:r>
        <w:t>Propiedades de los datos</w:t>
      </w:r>
    </w:p>
    <w:p w14:paraId="688ADCA8" w14:textId="77777777" w:rsidR="00A74865" w:rsidRDefault="00A74865" w:rsidP="00A74865">
      <w:pPr>
        <w:pStyle w:val="Prrafodelista"/>
        <w:numPr>
          <w:ilvl w:val="0"/>
          <w:numId w:val="34"/>
        </w:numPr>
      </w:pPr>
      <w:r>
        <w:t>Ya hemos visto la mayoría más arriba.</w:t>
      </w:r>
    </w:p>
    <w:p w14:paraId="6AC6D71A" w14:textId="77777777" w:rsidR="00A74865" w:rsidRDefault="00A74865" w:rsidP="00A74865">
      <w:pPr>
        <w:pStyle w:val="Prrafodelista"/>
        <w:numPr>
          <w:ilvl w:val="0"/>
          <w:numId w:val="34"/>
        </w:numPr>
      </w:pPr>
      <w:r>
        <w:t>Agregamos sólo lo que falta:</w:t>
      </w:r>
    </w:p>
    <w:p w14:paraId="706EB708" w14:textId="5C651FD8" w:rsidR="00A74865" w:rsidRDefault="00A74865" w:rsidP="00A74865">
      <w:pPr>
        <w:jc w:val="center"/>
      </w:pPr>
      <w:r w:rsidRPr="00A74865">
        <w:rPr>
          <w:noProof/>
        </w:rPr>
        <w:drawing>
          <wp:inline distT="0" distB="0" distL="0" distR="0" wp14:anchorId="2E8390BD" wp14:editId="04050561">
            <wp:extent cx="3272227" cy="972921"/>
            <wp:effectExtent l="0" t="0" r="4445" b="0"/>
            <wp:docPr id="18928868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86837" name=""/>
                    <pic:cNvPicPr/>
                  </pic:nvPicPr>
                  <pic:blipFill>
                    <a:blip r:embed="rId184"/>
                    <a:stretch>
                      <a:fillRect/>
                    </a:stretch>
                  </pic:blipFill>
                  <pic:spPr>
                    <a:xfrm>
                      <a:off x="0" y="0"/>
                      <a:ext cx="3309594" cy="984031"/>
                    </a:xfrm>
                    <a:prstGeom prst="rect">
                      <a:avLst/>
                    </a:prstGeom>
                  </pic:spPr>
                </pic:pic>
              </a:graphicData>
            </a:graphic>
          </wp:inline>
        </w:drawing>
      </w:r>
      <w:r>
        <w:t xml:space="preserve">  </w:t>
      </w:r>
      <w:r w:rsidRPr="00A74865">
        <w:rPr>
          <w:noProof/>
        </w:rPr>
        <w:drawing>
          <wp:inline distT="0" distB="0" distL="0" distR="0" wp14:anchorId="552ABDC9" wp14:editId="7A4CF930">
            <wp:extent cx="2596896" cy="1006965"/>
            <wp:effectExtent l="0" t="0" r="0" b="3175"/>
            <wp:docPr id="1564256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56345" name=""/>
                    <pic:cNvPicPr/>
                  </pic:nvPicPr>
                  <pic:blipFill>
                    <a:blip r:embed="rId185"/>
                    <a:stretch>
                      <a:fillRect/>
                    </a:stretch>
                  </pic:blipFill>
                  <pic:spPr>
                    <a:xfrm>
                      <a:off x="0" y="0"/>
                      <a:ext cx="2658181" cy="1030729"/>
                    </a:xfrm>
                    <a:prstGeom prst="rect">
                      <a:avLst/>
                    </a:prstGeom>
                  </pic:spPr>
                </pic:pic>
              </a:graphicData>
            </a:graphic>
          </wp:inline>
        </w:drawing>
      </w:r>
    </w:p>
    <w:p w14:paraId="0E1DCC25" w14:textId="14391C89" w:rsidR="007D16BC" w:rsidRDefault="007D16BC" w:rsidP="007D16BC">
      <w:pPr>
        <w:pStyle w:val="Ttulo2"/>
      </w:pPr>
      <w:r>
        <w:rPr>
          <w:noProof/>
        </w:rPr>
        <w:drawing>
          <wp:inline distT="0" distB="0" distL="0" distR="0" wp14:anchorId="2E05E9AB" wp14:editId="6179AEF0">
            <wp:extent cx="443204" cy="375019"/>
            <wp:effectExtent l="0" t="0" r="0" b="6350"/>
            <wp:docPr id="285407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7975" name=""/>
                    <pic:cNvPicPr/>
                  </pic:nvPicPr>
                  <pic:blipFill>
                    <a:blip r:embed="rId186"/>
                    <a:stretch>
                      <a:fillRect/>
                    </a:stretch>
                  </pic:blipFill>
                  <pic:spPr>
                    <a:xfrm>
                      <a:off x="0" y="0"/>
                      <a:ext cx="447979" cy="379059"/>
                    </a:xfrm>
                    <a:prstGeom prst="rect">
                      <a:avLst/>
                    </a:prstGeom>
                  </pic:spPr>
                </pic:pic>
              </a:graphicData>
            </a:graphic>
          </wp:inline>
        </w:drawing>
      </w:r>
      <w:r>
        <w:t xml:space="preserve"> Sesiones compartidas</w:t>
      </w:r>
    </w:p>
    <w:p w14:paraId="6081B03D" w14:textId="77777777" w:rsidR="005742D0" w:rsidRDefault="005742D0" w:rsidP="005742D0">
      <w:pPr>
        <w:pStyle w:val="Prrafodelista"/>
        <w:numPr>
          <w:ilvl w:val="0"/>
          <w:numId w:val="36"/>
        </w:numPr>
      </w:pPr>
      <w:r>
        <w:t>Usarás la Sesión Compartida para tomar mediciones a través de una PC, teléfono o Tablet y compartirlas en vivo con otros dispositivos, locales o remotos.</w:t>
      </w:r>
    </w:p>
    <w:p w14:paraId="0FCB41C4" w14:textId="120ECA60" w:rsidR="005742D0" w:rsidRDefault="005742D0" w:rsidP="005742D0">
      <w:pPr>
        <w:pStyle w:val="Prrafodelista"/>
        <w:numPr>
          <w:ilvl w:val="0"/>
          <w:numId w:val="36"/>
        </w:numPr>
      </w:pPr>
      <w:r>
        <w:t>Normalmente se usa para:</w:t>
      </w:r>
    </w:p>
    <w:p w14:paraId="55AB008D" w14:textId="77777777" w:rsidR="005742D0" w:rsidRDefault="005742D0" w:rsidP="005742D0">
      <w:pPr>
        <w:pStyle w:val="Prrafodelista"/>
        <w:numPr>
          <w:ilvl w:val="1"/>
          <w:numId w:val="36"/>
        </w:numPr>
      </w:pPr>
      <w:r>
        <w:t>Compartir datos con los estudiantes durante una demostración.</w:t>
      </w:r>
    </w:p>
    <w:p w14:paraId="1C40F6CB" w14:textId="2377A156" w:rsidR="005742D0" w:rsidRDefault="005742D0" w:rsidP="005742D0">
      <w:pPr>
        <w:pStyle w:val="Prrafodelista"/>
        <w:numPr>
          <w:ilvl w:val="1"/>
          <w:numId w:val="36"/>
        </w:numPr>
      </w:pPr>
      <w:r>
        <w:t>Distribuir un Sparklab (con configuraciones pero sin datos) a varios dispositivos al arrancar un TP.</w:t>
      </w:r>
    </w:p>
    <w:p w14:paraId="03488DDC" w14:textId="283844A8" w:rsidR="005742D0" w:rsidRDefault="005742D0" w:rsidP="005742D0">
      <w:pPr>
        <w:pStyle w:val="Prrafodelista"/>
        <w:numPr>
          <w:ilvl w:val="1"/>
          <w:numId w:val="36"/>
        </w:numPr>
      </w:pPr>
      <w:r>
        <w:t>Compartir datos entre todos los miembros de un grupo de laboratorio mientras que el dispositivo de uno de ellos es el que realmente los datos.</w:t>
      </w:r>
    </w:p>
    <w:p w14:paraId="19C8C75C" w14:textId="4FEDDD18" w:rsidR="005742D0" w:rsidRDefault="005742D0" w:rsidP="00CD709A">
      <w:pPr>
        <w:pStyle w:val="Ttulo3"/>
      </w:pPr>
      <w:r>
        <w:lastRenderedPageBreak/>
        <w:t>Iniciar una Sesión Compartida</w:t>
      </w:r>
    </w:p>
    <w:p w14:paraId="0133E43E" w14:textId="0236D055" w:rsidR="005742D0" w:rsidRDefault="005742D0" w:rsidP="005742D0">
      <w:pPr>
        <w:pStyle w:val="Prrafodelista"/>
        <w:numPr>
          <w:ilvl w:val="0"/>
          <w:numId w:val="37"/>
        </w:numPr>
      </w:pPr>
      <w:r>
        <w:t>Opciones:</w:t>
      </w:r>
      <w:r w:rsidR="002C3574" w:rsidRPr="002C3574">
        <w:rPr>
          <w:noProof/>
        </w:rPr>
        <w:t xml:space="preserve"> </w:t>
      </w:r>
    </w:p>
    <w:p w14:paraId="570A9087" w14:textId="0BE31124" w:rsidR="005742D0" w:rsidRDefault="002C3574" w:rsidP="005742D0">
      <w:pPr>
        <w:pStyle w:val="Prrafodelista"/>
        <w:numPr>
          <w:ilvl w:val="1"/>
          <w:numId w:val="37"/>
        </w:numPr>
      </w:pPr>
      <w:r>
        <w:rPr>
          <w:noProof/>
        </w:rPr>
        <w:drawing>
          <wp:anchor distT="0" distB="0" distL="114300" distR="114300" simplePos="0" relativeHeight="251756544" behindDoc="0" locked="0" layoutInCell="1" allowOverlap="1" wp14:anchorId="281C5713" wp14:editId="7A5BAF5F">
            <wp:simplePos x="0" y="0"/>
            <wp:positionH relativeFrom="margin">
              <wp:align>right</wp:align>
            </wp:positionH>
            <wp:positionV relativeFrom="paragraph">
              <wp:posOffset>135255</wp:posOffset>
            </wp:positionV>
            <wp:extent cx="2929890" cy="1732915"/>
            <wp:effectExtent l="0" t="0" r="3810" b="635"/>
            <wp:wrapSquare wrapText="left"/>
            <wp:docPr id="2073807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07124" name=""/>
                    <pic:cNvPicPr/>
                  </pic:nvPicPr>
                  <pic:blipFill>
                    <a:blip r:embed="rId187">
                      <a:extLst>
                        <a:ext uri="{28A0092B-C50C-407E-A947-70E740481C1C}">
                          <a14:useLocalDpi xmlns:a14="http://schemas.microsoft.com/office/drawing/2010/main" val="0"/>
                        </a:ext>
                      </a:extLst>
                    </a:blip>
                    <a:stretch>
                      <a:fillRect/>
                    </a:stretch>
                  </pic:blipFill>
                  <pic:spPr>
                    <a:xfrm>
                      <a:off x="0" y="0"/>
                      <a:ext cx="2929890" cy="1732915"/>
                    </a:xfrm>
                    <a:prstGeom prst="rect">
                      <a:avLst/>
                    </a:prstGeom>
                  </pic:spPr>
                </pic:pic>
              </a:graphicData>
            </a:graphic>
            <wp14:sizeRelH relativeFrom="margin">
              <wp14:pctWidth>0</wp14:pctWidth>
            </wp14:sizeRelH>
            <wp14:sizeRelV relativeFrom="margin">
              <wp14:pctHeight>0</wp14:pctHeight>
            </wp14:sizeRelV>
          </wp:anchor>
        </w:drawing>
      </w:r>
      <w:r w:rsidR="005742D0">
        <w:t>Conectarse manualmente a una sesión que alguien más comenzó.</w:t>
      </w:r>
    </w:p>
    <w:p w14:paraId="42F9040D" w14:textId="1E7D77F0" w:rsidR="005742D0" w:rsidRDefault="005742D0" w:rsidP="005742D0">
      <w:pPr>
        <w:pStyle w:val="Prrafodelista"/>
        <w:numPr>
          <w:ilvl w:val="1"/>
          <w:numId w:val="37"/>
        </w:numPr>
      </w:pPr>
      <w:r>
        <w:t>Iniciar una sesión desde el dispositivo propio para compartirla con otros:</w:t>
      </w:r>
    </w:p>
    <w:p w14:paraId="2D338C6E" w14:textId="4B577CE8" w:rsidR="005742D0" w:rsidRDefault="005742D0" w:rsidP="005742D0">
      <w:pPr>
        <w:pStyle w:val="Prrafodelista"/>
        <w:numPr>
          <w:ilvl w:val="2"/>
          <w:numId w:val="37"/>
        </w:numPr>
      </w:pPr>
      <w:r>
        <w:t>Sesión guiada</w:t>
      </w:r>
      <w:r w:rsidR="002C3574">
        <w:t>: solo éste dispositivo podrá arrancar y parar las mediciones.</w:t>
      </w:r>
    </w:p>
    <w:p w14:paraId="485287A9" w14:textId="27D8BB9A" w:rsidR="005742D0" w:rsidRDefault="005742D0" w:rsidP="005742D0">
      <w:pPr>
        <w:pStyle w:val="Prrafodelista"/>
        <w:numPr>
          <w:ilvl w:val="2"/>
          <w:numId w:val="37"/>
        </w:numPr>
      </w:pPr>
      <w:r>
        <w:t>Sesión no guiada</w:t>
      </w:r>
      <w:r w:rsidR="002C3574">
        <w:t>: cualquiera de los participantes podrá controlar el arranque y parada de la toma de datos.</w:t>
      </w:r>
    </w:p>
    <w:p w14:paraId="51B73624" w14:textId="6D1CAAD8" w:rsidR="002C3574" w:rsidRDefault="002C3574" w:rsidP="002C3574">
      <w:pPr>
        <w:pStyle w:val="Prrafodelista"/>
        <w:numPr>
          <w:ilvl w:val="0"/>
          <w:numId w:val="37"/>
        </w:numPr>
      </w:pPr>
      <w:r>
        <w:rPr>
          <w:noProof/>
        </w:rPr>
        <w:drawing>
          <wp:anchor distT="0" distB="0" distL="114300" distR="114300" simplePos="0" relativeHeight="251757568" behindDoc="0" locked="0" layoutInCell="1" allowOverlap="1" wp14:anchorId="564A6C8E" wp14:editId="7FD31774">
            <wp:simplePos x="0" y="0"/>
            <wp:positionH relativeFrom="margin">
              <wp:align>right</wp:align>
            </wp:positionH>
            <wp:positionV relativeFrom="paragraph">
              <wp:posOffset>78518</wp:posOffset>
            </wp:positionV>
            <wp:extent cx="2409190" cy="1627505"/>
            <wp:effectExtent l="0" t="0" r="0" b="0"/>
            <wp:wrapSquare wrapText="left"/>
            <wp:docPr id="899177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77721" name=""/>
                    <pic:cNvPicPr/>
                  </pic:nvPicPr>
                  <pic:blipFill>
                    <a:blip r:embed="rId188">
                      <a:extLst>
                        <a:ext uri="{28A0092B-C50C-407E-A947-70E740481C1C}">
                          <a14:useLocalDpi xmlns:a14="http://schemas.microsoft.com/office/drawing/2010/main" val="0"/>
                        </a:ext>
                      </a:extLst>
                    </a:blip>
                    <a:stretch>
                      <a:fillRect/>
                    </a:stretch>
                  </pic:blipFill>
                  <pic:spPr>
                    <a:xfrm>
                      <a:off x="0" y="0"/>
                      <a:ext cx="2409190" cy="1627505"/>
                    </a:xfrm>
                    <a:prstGeom prst="rect">
                      <a:avLst/>
                    </a:prstGeom>
                  </pic:spPr>
                </pic:pic>
              </a:graphicData>
            </a:graphic>
            <wp14:sizeRelH relativeFrom="margin">
              <wp14:pctWidth>0</wp14:pctWidth>
            </wp14:sizeRelH>
            <wp14:sizeRelV relativeFrom="margin">
              <wp14:pctHeight>0</wp14:pctHeight>
            </wp14:sizeRelV>
          </wp:anchor>
        </w:drawing>
      </w:r>
      <w:r>
        <w:t xml:space="preserve">Administración: </w:t>
      </w:r>
    </w:p>
    <w:p w14:paraId="7FE0F9A0" w14:textId="6433EC87" w:rsidR="002C3574" w:rsidRDefault="002C3574" w:rsidP="002C3574">
      <w:pPr>
        <w:pStyle w:val="Prrafodelista"/>
        <w:numPr>
          <w:ilvl w:val="1"/>
          <w:numId w:val="37"/>
        </w:numPr>
      </w:pPr>
      <w:r>
        <w:t>Aprobar o denegar la conexión, alumno por alumno</w:t>
      </w:r>
    </w:p>
    <w:p w14:paraId="0C5BD8F6" w14:textId="4F2BF45E" w:rsidR="002C3574" w:rsidRDefault="002C3574" w:rsidP="002C3574">
      <w:pPr>
        <w:pStyle w:val="Prrafodelista"/>
        <w:numPr>
          <w:ilvl w:val="1"/>
          <w:numId w:val="37"/>
        </w:numPr>
      </w:pPr>
      <w:r>
        <w:t>Aprobar la conexión de todos los requirientes</w:t>
      </w:r>
    </w:p>
    <w:p w14:paraId="367DA619" w14:textId="644A93D6" w:rsidR="00DA687A" w:rsidRDefault="00DA687A" w:rsidP="002C3574">
      <w:pPr>
        <w:pStyle w:val="Prrafodelista"/>
        <w:numPr>
          <w:ilvl w:val="1"/>
          <w:numId w:val="37"/>
        </w:numPr>
      </w:pPr>
      <w:r>
        <w:rPr>
          <w:noProof/>
        </w:rPr>
        <w:drawing>
          <wp:anchor distT="0" distB="0" distL="114300" distR="114300" simplePos="0" relativeHeight="251758592" behindDoc="0" locked="0" layoutInCell="1" allowOverlap="1" wp14:anchorId="1F19BAF5" wp14:editId="5A05C648">
            <wp:simplePos x="0" y="0"/>
            <wp:positionH relativeFrom="column">
              <wp:posOffset>3554037</wp:posOffset>
            </wp:positionH>
            <wp:positionV relativeFrom="paragraph">
              <wp:posOffset>66865</wp:posOffset>
            </wp:positionV>
            <wp:extent cx="241201" cy="273557"/>
            <wp:effectExtent l="0" t="0" r="6985" b="0"/>
            <wp:wrapSquare wrapText="bothSides"/>
            <wp:docPr id="714571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71523" name=""/>
                    <pic:cNvPicPr/>
                  </pic:nvPicPr>
                  <pic:blipFill>
                    <a:blip r:embed="rId189">
                      <a:extLst>
                        <a:ext uri="{28A0092B-C50C-407E-A947-70E740481C1C}">
                          <a14:useLocalDpi xmlns:a14="http://schemas.microsoft.com/office/drawing/2010/main" val="0"/>
                        </a:ext>
                      </a:extLst>
                    </a:blip>
                    <a:stretch>
                      <a:fillRect/>
                    </a:stretch>
                  </pic:blipFill>
                  <pic:spPr>
                    <a:xfrm>
                      <a:off x="0" y="0"/>
                      <a:ext cx="241201" cy="273557"/>
                    </a:xfrm>
                    <a:prstGeom prst="rect">
                      <a:avLst/>
                    </a:prstGeom>
                  </pic:spPr>
                </pic:pic>
              </a:graphicData>
            </a:graphic>
            <wp14:sizeRelH relativeFrom="margin">
              <wp14:pctWidth>0</wp14:pctWidth>
            </wp14:sizeRelH>
            <wp14:sizeRelV relativeFrom="margin">
              <wp14:pctHeight>0</wp14:pctHeight>
            </wp14:sizeRelV>
          </wp:anchor>
        </w:drawing>
      </w:r>
      <w:r w:rsidR="002C3574">
        <w:t>Desconectar a todos a la vez y dar por terminada la sesión compartida</w:t>
      </w:r>
      <w:r>
        <w:t>.</w:t>
      </w:r>
    </w:p>
    <w:p w14:paraId="484E06D3" w14:textId="663E7211" w:rsidR="002C3574" w:rsidRDefault="00DA687A" w:rsidP="002C3574">
      <w:pPr>
        <w:pStyle w:val="Prrafodelista"/>
        <w:numPr>
          <w:ilvl w:val="1"/>
          <w:numId w:val="37"/>
        </w:numPr>
      </w:pPr>
      <w:r>
        <w:rPr>
          <w:noProof/>
        </w:rPr>
        <w:drawing>
          <wp:anchor distT="0" distB="0" distL="114300" distR="114300" simplePos="0" relativeHeight="251759616" behindDoc="0" locked="0" layoutInCell="1" allowOverlap="1" wp14:anchorId="40B2D964" wp14:editId="1D7CA516">
            <wp:simplePos x="0" y="0"/>
            <wp:positionH relativeFrom="column">
              <wp:posOffset>3582068</wp:posOffset>
            </wp:positionH>
            <wp:positionV relativeFrom="paragraph">
              <wp:posOffset>530579</wp:posOffset>
            </wp:positionV>
            <wp:extent cx="241200" cy="223200"/>
            <wp:effectExtent l="0" t="0" r="6985" b="5715"/>
            <wp:wrapSquare wrapText="left"/>
            <wp:docPr id="227270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70238" name=""/>
                    <pic:cNvPicPr/>
                  </pic:nvPicPr>
                  <pic:blipFill>
                    <a:blip r:embed="rId190">
                      <a:extLst>
                        <a:ext uri="{28A0092B-C50C-407E-A947-70E740481C1C}">
                          <a14:useLocalDpi xmlns:a14="http://schemas.microsoft.com/office/drawing/2010/main" val="0"/>
                        </a:ext>
                      </a:extLst>
                    </a:blip>
                    <a:stretch>
                      <a:fillRect/>
                    </a:stretch>
                  </pic:blipFill>
                  <pic:spPr>
                    <a:xfrm>
                      <a:off x="0" y="0"/>
                      <a:ext cx="241200" cy="223200"/>
                    </a:xfrm>
                    <a:prstGeom prst="rect">
                      <a:avLst/>
                    </a:prstGeom>
                  </pic:spPr>
                </pic:pic>
              </a:graphicData>
            </a:graphic>
            <wp14:sizeRelH relativeFrom="margin">
              <wp14:pctWidth>0</wp14:pctWidth>
            </wp14:sizeRelH>
            <wp14:sizeRelV relativeFrom="margin">
              <wp14:pctHeight>0</wp14:pctHeight>
            </wp14:sizeRelV>
          </wp:anchor>
        </w:drawing>
      </w:r>
      <w:r>
        <w:t xml:space="preserve">Recordar con qué datos se dio de alta la sesión (esto es importante, porque los alumnos deben conocer </w:t>
      </w:r>
      <w:r>
        <w:rPr>
          <w:u w:val="single"/>
        </w:rPr>
        <w:t>exactamente</w:t>
      </w:r>
      <w:r>
        <w:t xml:space="preserve"> cómo se llama la sesión, incluyendo mayúsculas y minúsculas)</w:t>
      </w:r>
    </w:p>
    <w:p w14:paraId="388BF9EF" w14:textId="08ECADD5" w:rsidR="005742D0" w:rsidRDefault="002C3574" w:rsidP="00CD709A">
      <w:pPr>
        <w:pStyle w:val="Ttulo3"/>
      </w:pPr>
      <w:r>
        <w:t>Unirse a una sesión compartida (iniciada por otro)</w:t>
      </w:r>
    </w:p>
    <w:p w14:paraId="08CB987A" w14:textId="4DA3F0B0" w:rsidR="00CD709A" w:rsidRDefault="00CD709A" w:rsidP="00CD709A">
      <w:pPr>
        <w:pStyle w:val="Prrafodelista"/>
        <w:numPr>
          <w:ilvl w:val="0"/>
          <w:numId w:val="38"/>
        </w:numPr>
      </w:pPr>
      <w:r>
        <w:t>Poné tu nombre, para que quien inició la sesión te reconozca.</w:t>
      </w:r>
    </w:p>
    <w:p w14:paraId="585A8DE1" w14:textId="28F4C4D1" w:rsidR="00CD709A" w:rsidRDefault="00CD709A" w:rsidP="00CD709A">
      <w:pPr>
        <w:pStyle w:val="Prrafodelista"/>
        <w:numPr>
          <w:ilvl w:val="0"/>
          <w:numId w:val="38"/>
        </w:numPr>
      </w:pPr>
      <w:r>
        <w:t xml:space="preserve">Escribí </w:t>
      </w:r>
      <w:r>
        <w:rPr>
          <w:u w:val="single"/>
        </w:rPr>
        <w:t>exactamente</w:t>
      </w:r>
      <w:r>
        <w:t xml:space="preserve"> el nombre de la sesión, respetando mayúsculas y minúsculas.</w:t>
      </w:r>
    </w:p>
    <w:p w14:paraId="212097E3" w14:textId="227E0908" w:rsidR="00CD709A" w:rsidRPr="00CD709A" w:rsidRDefault="00CD709A" w:rsidP="00CD709A">
      <w:pPr>
        <w:pStyle w:val="Prrafodelista"/>
        <w:numPr>
          <w:ilvl w:val="0"/>
          <w:numId w:val="38"/>
        </w:numPr>
      </w:pPr>
      <w:r>
        <w:t>Esperá a que autoricen tu entrada.</w:t>
      </w:r>
    </w:p>
    <w:p w14:paraId="641D4826" w14:textId="51410BB4" w:rsidR="002C3574" w:rsidRDefault="00C91FDF" w:rsidP="00C91FDF">
      <w:pPr>
        <w:pStyle w:val="Ttulo3"/>
      </w:pPr>
      <w:r>
        <w:rPr>
          <w:noProof/>
        </w:rPr>
        <w:drawing>
          <wp:anchor distT="0" distB="0" distL="114300" distR="114300" simplePos="0" relativeHeight="251761664" behindDoc="0" locked="0" layoutInCell="1" allowOverlap="1" wp14:anchorId="7970B71A" wp14:editId="476ADC6B">
            <wp:simplePos x="0" y="0"/>
            <wp:positionH relativeFrom="margin">
              <wp:align>right</wp:align>
            </wp:positionH>
            <wp:positionV relativeFrom="paragraph">
              <wp:posOffset>271145</wp:posOffset>
            </wp:positionV>
            <wp:extent cx="241201" cy="273557"/>
            <wp:effectExtent l="0" t="0" r="6985" b="0"/>
            <wp:wrapSquare wrapText="bothSides"/>
            <wp:docPr id="1825848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71523" name=""/>
                    <pic:cNvPicPr/>
                  </pic:nvPicPr>
                  <pic:blipFill>
                    <a:blip r:embed="rId189">
                      <a:extLst>
                        <a:ext uri="{28A0092B-C50C-407E-A947-70E740481C1C}">
                          <a14:useLocalDpi xmlns:a14="http://schemas.microsoft.com/office/drawing/2010/main" val="0"/>
                        </a:ext>
                      </a:extLst>
                    </a:blip>
                    <a:stretch>
                      <a:fillRect/>
                    </a:stretch>
                  </pic:blipFill>
                  <pic:spPr>
                    <a:xfrm>
                      <a:off x="0" y="0"/>
                      <a:ext cx="241201" cy="273557"/>
                    </a:xfrm>
                    <a:prstGeom prst="rect">
                      <a:avLst/>
                    </a:prstGeom>
                  </pic:spPr>
                </pic:pic>
              </a:graphicData>
            </a:graphic>
            <wp14:sizeRelH relativeFrom="margin">
              <wp14:pctWidth>0</wp14:pctWidth>
            </wp14:sizeRelH>
            <wp14:sizeRelV relativeFrom="margin">
              <wp14:pctHeight>0</wp14:pctHeight>
            </wp14:sizeRelV>
          </wp:anchor>
        </w:drawing>
      </w:r>
      <w:r>
        <w:t>Finalización de la sesión compartida</w:t>
      </w:r>
    </w:p>
    <w:p w14:paraId="122556C5" w14:textId="6BEBAE92" w:rsidR="00C91FDF" w:rsidRDefault="00C91FDF" w:rsidP="00C91FDF">
      <w:pPr>
        <w:pStyle w:val="Prrafodelista"/>
        <w:numPr>
          <w:ilvl w:val="0"/>
          <w:numId w:val="41"/>
        </w:numPr>
      </w:pPr>
      <w:r>
        <w:t>Una vez que se aprieta el botón de terminación, todos los dispositivos se desconectan y recuperan su independencia.</w:t>
      </w:r>
    </w:p>
    <w:p w14:paraId="2F08D589" w14:textId="5155DE4D" w:rsidR="00C91FDF" w:rsidRDefault="00C91FDF" w:rsidP="00C91FDF">
      <w:pPr>
        <w:pStyle w:val="Prrafodelista"/>
        <w:numPr>
          <w:ilvl w:val="0"/>
          <w:numId w:val="41"/>
        </w:numPr>
      </w:pPr>
      <w:r>
        <w:t>Cada uno de los participantes se queda con un juego completo de los datos obtenidos, sobre los que puede proseguir sus análisis como si los acabara de tomar en su propio dispositivo.</w:t>
      </w:r>
    </w:p>
    <w:p w14:paraId="4D62AA16" w14:textId="3ED7B807" w:rsidR="00707B4A" w:rsidRDefault="00707B4A" w:rsidP="00707B4A">
      <w:pPr>
        <w:pStyle w:val="Ttulo3"/>
      </w:pPr>
      <w:r>
        <w:t>Ver el procedimiento en un video</w:t>
      </w:r>
    </w:p>
    <w:p w14:paraId="3C2CE2A2" w14:textId="777BEC80" w:rsidR="00707B4A" w:rsidRPr="00707B4A" w:rsidRDefault="00707B4A" w:rsidP="00707B4A">
      <w:pPr>
        <w:jc w:val="center"/>
      </w:pPr>
      <w:r>
        <w:rPr>
          <w:noProof/>
        </w:rPr>
        <w:drawing>
          <wp:inline distT="0" distB="0" distL="0" distR="0" wp14:anchorId="682CDE0A" wp14:editId="53169668">
            <wp:extent cx="1381125" cy="1381125"/>
            <wp:effectExtent l="0" t="0" r="9525" b="9525"/>
            <wp:docPr id="15680414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41488" name="Imagen 1568041488"/>
                    <pic:cNvPicPr/>
                  </pic:nvPicPr>
                  <pic:blipFill>
                    <a:blip r:embed="rId191">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2738294E" w14:textId="2494EAB3" w:rsidR="00707B4A" w:rsidRPr="00707B4A" w:rsidRDefault="00707B4A" w:rsidP="00707B4A">
      <w:pPr>
        <w:jc w:val="center"/>
      </w:pPr>
      <w:hyperlink r:id="rId192" w:history="1">
        <w:r w:rsidRPr="00195FCA">
          <w:rPr>
            <w:rStyle w:val="Hipervnculo"/>
          </w:rPr>
          <w:t>https://tecnoedu.com/recursos/smartcart/videos/0004.php</w:t>
        </w:r>
      </w:hyperlink>
    </w:p>
    <w:p w14:paraId="601397D3" w14:textId="77777777" w:rsidR="00707B4A" w:rsidRPr="00707B4A" w:rsidRDefault="00707B4A" w:rsidP="00707B4A"/>
    <w:p w14:paraId="264367EF" w14:textId="41ED912B" w:rsidR="00C10E13" w:rsidRDefault="00C10E13" w:rsidP="00C10E13">
      <w:pPr>
        <w:pStyle w:val="Ttulo2"/>
      </w:pPr>
      <w:r>
        <w:rPr>
          <w:noProof/>
        </w:rPr>
        <w:drawing>
          <wp:inline distT="0" distB="0" distL="0" distR="0" wp14:anchorId="5734B279" wp14:editId="1BAFA247">
            <wp:extent cx="581025" cy="523875"/>
            <wp:effectExtent l="0" t="0" r="9525" b="9525"/>
            <wp:docPr id="549424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24481" name=""/>
                    <pic:cNvPicPr/>
                  </pic:nvPicPr>
                  <pic:blipFill>
                    <a:blip r:embed="rId193"/>
                    <a:stretch>
                      <a:fillRect/>
                    </a:stretch>
                  </pic:blipFill>
                  <pic:spPr>
                    <a:xfrm>
                      <a:off x="0" y="0"/>
                      <a:ext cx="581025" cy="523875"/>
                    </a:xfrm>
                    <a:prstGeom prst="rect">
                      <a:avLst/>
                    </a:prstGeom>
                  </pic:spPr>
                </pic:pic>
              </a:graphicData>
            </a:graphic>
          </wp:inline>
        </w:drawing>
      </w:r>
      <w:r>
        <w:t xml:space="preserve"> </w:t>
      </w:r>
      <w:r w:rsidR="000C7805">
        <w:t>Agregar una captura de pantalla al c</w:t>
      </w:r>
      <w:r>
        <w:t>uaderno de bitácora</w:t>
      </w:r>
    </w:p>
    <w:p w14:paraId="433464CC" w14:textId="122928CE" w:rsidR="00C10E13" w:rsidRDefault="00C10E13" w:rsidP="00C10E13">
      <w:pPr>
        <w:pStyle w:val="Prrafodelista"/>
        <w:numPr>
          <w:ilvl w:val="0"/>
          <w:numId w:val="42"/>
        </w:numPr>
      </w:pPr>
      <w:r>
        <w:t xml:space="preserve">Cada vez que se oprime el botón de la cámara fotográfica, se ejecuta una captura de pantalla y se manda la </w:t>
      </w:r>
      <w:r>
        <w:rPr>
          <w:i/>
          <w:iCs/>
        </w:rPr>
        <w:t>diapositiva</w:t>
      </w:r>
      <w:r>
        <w:t xml:space="preserve"> correspondiente a un cuaderno de bitácora.</w:t>
      </w:r>
    </w:p>
    <w:p w14:paraId="6D322F16" w14:textId="09BFAEE7" w:rsidR="00C10E13" w:rsidRDefault="00C10E13" w:rsidP="00C10E13">
      <w:pPr>
        <w:pStyle w:val="Prrafodelista"/>
        <w:numPr>
          <w:ilvl w:val="0"/>
          <w:numId w:val="42"/>
        </w:numPr>
      </w:pPr>
      <w:r>
        <w:t>Este cuaderno es sumamente útil para llevar un registro ordenado de actividades, resultados y evaluaciones.</w:t>
      </w:r>
    </w:p>
    <w:p w14:paraId="24E21806" w14:textId="5295CDED" w:rsidR="000C7805" w:rsidRDefault="000C7805" w:rsidP="000C7805">
      <w:pPr>
        <w:pStyle w:val="Ttulo2"/>
      </w:pPr>
      <w:r>
        <w:rPr>
          <w:noProof/>
        </w:rPr>
        <w:drawing>
          <wp:inline distT="0" distB="0" distL="0" distR="0" wp14:anchorId="2F149943" wp14:editId="444863AD">
            <wp:extent cx="619125" cy="504825"/>
            <wp:effectExtent l="0" t="0" r="9525" b="9525"/>
            <wp:docPr id="20541547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54705" name=""/>
                    <pic:cNvPicPr/>
                  </pic:nvPicPr>
                  <pic:blipFill>
                    <a:blip r:embed="rId194"/>
                    <a:stretch>
                      <a:fillRect/>
                    </a:stretch>
                  </pic:blipFill>
                  <pic:spPr>
                    <a:xfrm>
                      <a:off x="0" y="0"/>
                      <a:ext cx="619125" cy="504825"/>
                    </a:xfrm>
                    <a:prstGeom prst="rect">
                      <a:avLst/>
                    </a:prstGeom>
                  </pic:spPr>
                </pic:pic>
              </a:graphicData>
            </a:graphic>
          </wp:inline>
        </w:drawing>
      </w:r>
      <w:r>
        <w:t xml:space="preserve"> Edición del cuaderno de bitácora</w:t>
      </w:r>
    </w:p>
    <w:p w14:paraId="60138961" w14:textId="2A167AF8" w:rsidR="000C7805" w:rsidRDefault="000C7805" w:rsidP="000C7805">
      <w:pPr>
        <w:pStyle w:val="Prrafodelista"/>
        <w:numPr>
          <w:ilvl w:val="0"/>
          <w:numId w:val="43"/>
        </w:numPr>
      </w:pPr>
      <w:r>
        <w:t>Te permitirá:</w:t>
      </w:r>
    </w:p>
    <w:p w14:paraId="0F0D4B76" w14:textId="26CAF256" w:rsidR="000C7805" w:rsidRDefault="000C7805" w:rsidP="000C7805">
      <w:pPr>
        <w:pStyle w:val="Prrafodelista"/>
        <w:numPr>
          <w:ilvl w:val="1"/>
          <w:numId w:val="43"/>
        </w:numPr>
      </w:pPr>
      <w:r>
        <w:t>Reordenar las capturas de pantalla</w:t>
      </w:r>
    </w:p>
    <w:p w14:paraId="1B93D829" w14:textId="343A456A" w:rsidR="000C7805" w:rsidRDefault="000C7805" w:rsidP="000C7805">
      <w:pPr>
        <w:pStyle w:val="Prrafodelista"/>
        <w:numPr>
          <w:ilvl w:val="1"/>
          <w:numId w:val="43"/>
        </w:numPr>
      </w:pPr>
      <w:r>
        <w:t>Agregar una nota a cada una, si lo considerás conveniente.</w:t>
      </w:r>
    </w:p>
    <w:p w14:paraId="38889380" w14:textId="0EF9A81E" w:rsidR="000C7805" w:rsidRDefault="000C7805" w:rsidP="000C7805">
      <w:pPr>
        <w:pStyle w:val="Prrafodelista"/>
        <w:numPr>
          <w:ilvl w:val="1"/>
          <w:numId w:val="43"/>
        </w:numPr>
      </w:pPr>
      <w:r>
        <w:t>Exportar y compartir el cuaderno:</w:t>
      </w:r>
    </w:p>
    <w:p w14:paraId="69771F2C" w14:textId="1CA60520" w:rsidR="000C7805" w:rsidRDefault="000C7805" w:rsidP="000C7805">
      <w:pPr>
        <w:pStyle w:val="Prrafodelista"/>
        <w:numPr>
          <w:ilvl w:val="2"/>
          <w:numId w:val="43"/>
        </w:numPr>
      </w:pPr>
      <w:r>
        <w:t>Si estás en una PC, te mostrará el diálogo de guardar archivo</w:t>
      </w:r>
    </w:p>
    <w:p w14:paraId="5502FF19" w14:textId="6B4F2DAB" w:rsidR="000C7805" w:rsidRPr="000C7805" w:rsidRDefault="000C7805" w:rsidP="000C7805">
      <w:pPr>
        <w:pStyle w:val="Prrafodelista"/>
        <w:numPr>
          <w:ilvl w:val="2"/>
          <w:numId w:val="43"/>
        </w:numPr>
      </w:pPr>
      <w:r>
        <w:t>Si estás en un teléfono, te permitirá compartir el archivo a través de todas las herramientas disponibles, incluyendo mail y Wapp.</w:t>
      </w:r>
    </w:p>
    <w:p w14:paraId="1CB73B00" w14:textId="638021FB" w:rsidR="00C10E13" w:rsidRDefault="00C93093" w:rsidP="00C93093">
      <w:pPr>
        <w:pStyle w:val="Ttulo2"/>
      </w:pPr>
      <w:r>
        <w:rPr>
          <w:noProof/>
        </w:rPr>
        <w:drawing>
          <wp:inline distT="0" distB="0" distL="0" distR="0" wp14:anchorId="46502B67" wp14:editId="0C9DFAFE">
            <wp:extent cx="647700" cy="561975"/>
            <wp:effectExtent l="0" t="0" r="0" b="9525"/>
            <wp:docPr id="341942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42193" name=""/>
                    <pic:cNvPicPr/>
                  </pic:nvPicPr>
                  <pic:blipFill>
                    <a:blip r:embed="rId195"/>
                    <a:stretch>
                      <a:fillRect/>
                    </a:stretch>
                  </pic:blipFill>
                  <pic:spPr>
                    <a:xfrm>
                      <a:off x="0" y="0"/>
                      <a:ext cx="647700" cy="561975"/>
                    </a:xfrm>
                    <a:prstGeom prst="rect">
                      <a:avLst/>
                    </a:prstGeom>
                  </pic:spPr>
                </pic:pic>
              </a:graphicData>
            </a:graphic>
          </wp:inline>
        </w:drawing>
      </w:r>
      <w:r>
        <w:t xml:space="preserve"> Acceso al editor Blockly</w:t>
      </w:r>
    </w:p>
    <w:p w14:paraId="5450F5D4" w14:textId="69DA7CF1" w:rsidR="00C93093" w:rsidRDefault="00C93093" w:rsidP="00C93093">
      <w:pPr>
        <w:pStyle w:val="Prrafodelista"/>
        <w:numPr>
          <w:ilvl w:val="0"/>
          <w:numId w:val="43"/>
        </w:numPr>
      </w:pPr>
      <w:r>
        <w:t>SPARKvue tiene embebido el editor e intérprete de programación Blockly de Google.</w:t>
      </w:r>
    </w:p>
    <w:p w14:paraId="7EA78C26" w14:textId="7763BED2" w:rsidR="00C93093" w:rsidRDefault="00C93093" w:rsidP="00C93093">
      <w:pPr>
        <w:pStyle w:val="Prrafodelista"/>
        <w:numPr>
          <w:ilvl w:val="0"/>
          <w:numId w:val="43"/>
        </w:numPr>
      </w:pPr>
      <w:r>
        <w:t>Blockly permite efectuar operaciones y toma decisiones complejas sobre los datos, leer y controlar al hardware, etc.</w:t>
      </w:r>
    </w:p>
    <w:p w14:paraId="3457946C" w14:textId="5FBCD2F8" w:rsidR="00C93093" w:rsidRDefault="00C93093" w:rsidP="00C93093">
      <w:pPr>
        <w:pStyle w:val="Prrafodelista"/>
        <w:numPr>
          <w:ilvl w:val="0"/>
          <w:numId w:val="43"/>
        </w:numPr>
      </w:pPr>
      <w:r>
        <w:t>Te recomendamos revisar nuestro manual separado para Blockly.</w:t>
      </w:r>
    </w:p>
    <w:sectPr w:rsidR="00C93093" w:rsidSect="00F34C41">
      <w:headerReference w:type="default" r:id="rId196"/>
      <w:footerReference w:type="default" r:id="rId197"/>
      <w:pgSz w:w="11906" w:h="16838"/>
      <w:pgMar w:top="1985" w:right="709" w:bottom="992" w:left="1134" w:header="709" w:footer="29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ergio" w:date="2026-02-27T16:13:00Z" w:initials="sr">
    <w:p w14:paraId="466331C0" w14:textId="66787401" w:rsidR="00C45184" w:rsidRDefault="00C45184">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6331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F39E49" w16cex:dateUtc="2026-02-27T1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6331C0" w16cid:durableId="3AF39E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C3761" w14:textId="77777777" w:rsidR="00C73151" w:rsidRDefault="00C73151" w:rsidP="00E95877">
      <w:pPr>
        <w:spacing w:before="0"/>
      </w:pPr>
      <w:r>
        <w:separator/>
      </w:r>
    </w:p>
  </w:endnote>
  <w:endnote w:type="continuationSeparator" w:id="0">
    <w:p w14:paraId="54A30DC1" w14:textId="77777777" w:rsidR="00C73151" w:rsidRDefault="00C73151"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X5016BHE</w:t>
    </w:r>
    <w:r w:rsidRPr="00023583">
      <w:rPr>
        <w:smallCaps/>
      </w:rPr>
      <w:t>)</w:t>
    </w:r>
    <w:r w:rsidR="00D94EE5" w:rsidRPr="00023583">
      <w:rPr>
        <w:smallCaps/>
      </w:rPr>
      <w:t>Córdoba</w:t>
    </w:r>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E3FE7" w14:textId="77777777" w:rsidR="00C73151" w:rsidRDefault="00C73151" w:rsidP="00E95877">
      <w:pPr>
        <w:spacing w:before="0"/>
      </w:pPr>
      <w:r>
        <w:separator/>
      </w:r>
    </w:p>
  </w:footnote>
  <w:footnote w:type="continuationSeparator" w:id="0">
    <w:p w14:paraId="0A6B655B" w14:textId="77777777" w:rsidR="00C73151" w:rsidRDefault="00C73151"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872920297" name="Imagen 87292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2C16"/>
    <w:multiLevelType w:val="hybridMultilevel"/>
    <w:tmpl w:val="FD2E54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A731171"/>
    <w:multiLevelType w:val="hybridMultilevel"/>
    <w:tmpl w:val="8C32F7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9FE5E1B"/>
    <w:multiLevelType w:val="hybridMultilevel"/>
    <w:tmpl w:val="0E8C89D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A561B18"/>
    <w:multiLevelType w:val="hybridMultilevel"/>
    <w:tmpl w:val="F048B27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A9D30FB"/>
    <w:multiLevelType w:val="hybridMultilevel"/>
    <w:tmpl w:val="BEB0FA8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B496364"/>
    <w:multiLevelType w:val="hybridMultilevel"/>
    <w:tmpl w:val="9B1E4EA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F460249"/>
    <w:multiLevelType w:val="hybridMultilevel"/>
    <w:tmpl w:val="8ED616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04B15C5"/>
    <w:multiLevelType w:val="hybridMultilevel"/>
    <w:tmpl w:val="9AA664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1296860"/>
    <w:multiLevelType w:val="hybridMultilevel"/>
    <w:tmpl w:val="D102DE6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1864B08"/>
    <w:multiLevelType w:val="hybridMultilevel"/>
    <w:tmpl w:val="50DEBC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525280E"/>
    <w:multiLevelType w:val="hybridMultilevel"/>
    <w:tmpl w:val="537423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7453399"/>
    <w:multiLevelType w:val="hybridMultilevel"/>
    <w:tmpl w:val="60E0E3B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BD13913"/>
    <w:multiLevelType w:val="hybridMultilevel"/>
    <w:tmpl w:val="967E0F0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C865ADB"/>
    <w:multiLevelType w:val="hybridMultilevel"/>
    <w:tmpl w:val="5F0E368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44E43CB"/>
    <w:multiLevelType w:val="hybridMultilevel"/>
    <w:tmpl w:val="1FAA40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A825F54"/>
    <w:multiLevelType w:val="hybridMultilevel"/>
    <w:tmpl w:val="C0809D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CBC2E46"/>
    <w:multiLevelType w:val="hybridMultilevel"/>
    <w:tmpl w:val="AA2043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DA51EA8"/>
    <w:multiLevelType w:val="hybridMultilevel"/>
    <w:tmpl w:val="871CA32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EE92C44"/>
    <w:multiLevelType w:val="hybridMultilevel"/>
    <w:tmpl w:val="D340D3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04441F6"/>
    <w:multiLevelType w:val="hybridMultilevel"/>
    <w:tmpl w:val="6B0C30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0B22FBB"/>
    <w:multiLevelType w:val="hybridMultilevel"/>
    <w:tmpl w:val="419A46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10802EF"/>
    <w:multiLevelType w:val="hybridMultilevel"/>
    <w:tmpl w:val="60DEAF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34A1FA9"/>
    <w:multiLevelType w:val="hybridMultilevel"/>
    <w:tmpl w:val="AF805B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C4410CE"/>
    <w:multiLevelType w:val="hybridMultilevel"/>
    <w:tmpl w:val="D7EAAC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C94148B"/>
    <w:multiLevelType w:val="hybridMultilevel"/>
    <w:tmpl w:val="7EF02D8C"/>
    <w:lvl w:ilvl="0" w:tplc="2C0A0005">
      <w:start w:val="1"/>
      <w:numFmt w:val="bullet"/>
      <w:lvlText w:val=""/>
      <w:lvlJc w:val="left"/>
      <w:pPr>
        <w:ind w:left="2127" w:hanging="360"/>
      </w:pPr>
      <w:rPr>
        <w:rFonts w:ascii="Wingdings" w:hAnsi="Wingdings" w:hint="default"/>
      </w:rPr>
    </w:lvl>
    <w:lvl w:ilvl="1" w:tplc="2C0A0003">
      <w:start w:val="1"/>
      <w:numFmt w:val="bullet"/>
      <w:lvlText w:val="o"/>
      <w:lvlJc w:val="left"/>
      <w:pPr>
        <w:ind w:left="2847" w:hanging="360"/>
      </w:pPr>
      <w:rPr>
        <w:rFonts w:ascii="Courier New" w:hAnsi="Courier New" w:cs="Courier New" w:hint="default"/>
      </w:rPr>
    </w:lvl>
    <w:lvl w:ilvl="2" w:tplc="2C0A0005">
      <w:start w:val="1"/>
      <w:numFmt w:val="bullet"/>
      <w:lvlText w:val=""/>
      <w:lvlJc w:val="left"/>
      <w:pPr>
        <w:ind w:left="3567" w:hanging="360"/>
      </w:pPr>
      <w:rPr>
        <w:rFonts w:ascii="Wingdings" w:hAnsi="Wingdings" w:hint="default"/>
      </w:rPr>
    </w:lvl>
    <w:lvl w:ilvl="3" w:tplc="2C0A0001">
      <w:start w:val="1"/>
      <w:numFmt w:val="bullet"/>
      <w:lvlText w:val=""/>
      <w:lvlJc w:val="left"/>
      <w:pPr>
        <w:ind w:left="4287" w:hanging="360"/>
      </w:pPr>
      <w:rPr>
        <w:rFonts w:ascii="Symbol" w:hAnsi="Symbol" w:hint="default"/>
      </w:rPr>
    </w:lvl>
    <w:lvl w:ilvl="4" w:tplc="2C0A0003">
      <w:start w:val="1"/>
      <w:numFmt w:val="bullet"/>
      <w:lvlText w:val="o"/>
      <w:lvlJc w:val="left"/>
      <w:pPr>
        <w:ind w:left="5007" w:hanging="360"/>
      </w:pPr>
      <w:rPr>
        <w:rFonts w:ascii="Courier New" w:hAnsi="Courier New" w:cs="Courier New" w:hint="default"/>
      </w:rPr>
    </w:lvl>
    <w:lvl w:ilvl="5" w:tplc="2C0A0005" w:tentative="1">
      <w:start w:val="1"/>
      <w:numFmt w:val="bullet"/>
      <w:lvlText w:val=""/>
      <w:lvlJc w:val="left"/>
      <w:pPr>
        <w:ind w:left="5727" w:hanging="360"/>
      </w:pPr>
      <w:rPr>
        <w:rFonts w:ascii="Wingdings" w:hAnsi="Wingdings" w:hint="default"/>
      </w:rPr>
    </w:lvl>
    <w:lvl w:ilvl="6" w:tplc="2C0A0001" w:tentative="1">
      <w:start w:val="1"/>
      <w:numFmt w:val="bullet"/>
      <w:lvlText w:val=""/>
      <w:lvlJc w:val="left"/>
      <w:pPr>
        <w:ind w:left="6447" w:hanging="360"/>
      </w:pPr>
      <w:rPr>
        <w:rFonts w:ascii="Symbol" w:hAnsi="Symbol" w:hint="default"/>
      </w:rPr>
    </w:lvl>
    <w:lvl w:ilvl="7" w:tplc="2C0A0003" w:tentative="1">
      <w:start w:val="1"/>
      <w:numFmt w:val="bullet"/>
      <w:lvlText w:val="o"/>
      <w:lvlJc w:val="left"/>
      <w:pPr>
        <w:ind w:left="7167" w:hanging="360"/>
      </w:pPr>
      <w:rPr>
        <w:rFonts w:ascii="Courier New" w:hAnsi="Courier New" w:cs="Courier New" w:hint="default"/>
      </w:rPr>
    </w:lvl>
    <w:lvl w:ilvl="8" w:tplc="2C0A0005" w:tentative="1">
      <w:start w:val="1"/>
      <w:numFmt w:val="bullet"/>
      <w:lvlText w:val=""/>
      <w:lvlJc w:val="left"/>
      <w:pPr>
        <w:ind w:left="7887" w:hanging="360"/>
      </w:pPr>
      <w:rPr>
        <w:rFonts w:ascii="Wingdings" w:hAnsi="Wingdings" w:hint="default"/>
      </w:rPr>
    </w:lvl>
  </w:abstractNum>
  <w:abstractNum w:abstractNumId="26" w15:restartNumberingAfterBreak="0">
    <w:nsid w:val="54F7487A"/>
    <w:multiLevelType w:val="hybridMultilevel"/>
    <w:tmpl w:val="8B4086D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5A302992"/>
    <w:multiLevelType w:val="hybridMultilevel"/>
    <w:tmpl w:val="0A2A323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5AB228C7"/>
    <w:multiLevelType w:val="hybridMultilevel"/>
    <w:tmpl w:val="875C3ED2"/>
    <w:lvl w:ilvl="0" w:tplc="2C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9" w15:restartNumberingAfterBreak="0">
    <w:nsid w:val="5B4E0175"/>
    <w:multiLevelType w:val="hybridMultilevel"/>
    <w:tmpl w:val="F9D60C9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C160123"/>
    <w:multiLevelType w:val="hybridMultilevel"/>
    <w:tmpl w:val="B1384E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C89406E"/>
    <w:multiLevelType w:val="hybridMultilevel"/>
    <w:tmpl w:val="D6422C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618A33F8"/>
    <w:multiLevelType w:val="hybridMultilevel"/>
    <w:tmpl w:val="CC1CE8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613456F"/>
    <w:multiLevelType w:val="hybridMultilevel"/>
    <w:tmpl w:val="0FC418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6B2F4B52"/>
    <w:multiLevelType w:val="hybridMultilevel"/>
    <w:tmpl w:val="A4FE14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74EB1BD9"/>
    <w:multiLevelType w:val="hybridMultilevel"/>
    <w:tmpl w:val="5686B5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6DB7EBB"/>
    <w:multiLevelType w:val="hybridMultilevel"/>
    <w:tmpl w:val="35A6B3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C0F0E80"/>
    <w:multiLevelType w:val="hybridMultilevel"/>
    <w:tmpl w:val="FB3CBE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7C6D4445"/>
    <w:multiLevelType w:val="hybridMultilevel"/>
    <w:tmpl w:val="FC30891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DA447BD"/>
    <w:multiLevelType w:val="hybridMultilevel"/>
    <w:tmpl w:val="098A770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7E58400C"/>
    <w:multiLevelType w:val="hybridMultilevel"/>
    <w:tmpl w:val="A5DC5A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E752F08"/>
    <w:multiLevelType w:val="hybridMultilevel"/>
    <w:tmpl w:val="FEF0EB2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2" w15:restartNumberingAfterBreak="0">
    <w:nsid w:val="7FDA329D"/>
    <w:multiLevelType w:val="hybridMultilevel"/>
    <w:tmpl w:val="94E0CB1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312759717">
    <w:abstractNumId w:val="14"/>
  </w:num>
  <w:num w:numId="2" w16cid:durableId="1261377993">
    <w:abstractNumId w:val="34"/>
  </w:num>
  <w:num w:numId="3" w16cid:durableId="1354192007">
    <w:abstractNumId w:val="37"/>
  </w:num>
  <w:num w:numId="4" w16cid:durableId="343555971">
    <w:abstractNumId w:val="15"/>
  </w:num>
  <w:num w:numId="5" w16cid:durableId="1697997092">
    <w:abstractNumId w:val="32"/>
  </w:num>
  <w:num w:numId="6" w16cid:durableId="718166058">
    <w:abstractNumId w:val="41"/>
  </w:num>
  <w:num w:numId="7" w16cid:durableId="815296512">
    <w:abstractNumId w:val="0"/>
  </w:num>
  <w:num w:numId="8" w16cid:durableId="206796106">
    <w:abstractNumId w:val="38"/>
  </w:num>
  <w:num w:numId="9" w16cid:durableId="1520772898">
    <w:abstractNumId w:val="1"/>
  </w:num>
  <w:num w:numId="10" w16cid:durableId="1990017881">
    <w:abstractNumId w:val="36"/>
  </w:num>
  <w:num w:numId="11" w16cid:durableId="1048527707">
    <w:abstractNumId w:val="23"/>
  </w:num>
  <w:num w:numId="12" w16cid:durableId="1720861485">
    <w:abstractNumId w:val="30"/>
  </w:num>
  <w:num w:numId="13" w16cid:durableId="85465957">
    <w:abstractNumId w:val="7"/>
  </w:num>
  <w:num w:numId="14" w16cid:durableId="1723596952">
    <w:abstractNumId w:val="42"/>
  </w:num>
  <w:num w:numId="15" w16cid:durableId="650211978">
    <w:abstractNumId w:val="27"/>
  </w:num>
  <w:num w:numId="16" w16cid:durableId="2083260125">
    <w:abstractNumId w:val="40"/>
  </w:num>
  <w:num w:numId="17" w16cid:durableId="1929607819">
    <w:abstractNumId w:val="39"/>
  </w:num>
  <w:num w:numId="18" w16cid:durableId="1240362593">
    <w:abstractNumId w:val="31"/>
  </w:num>
  <w:num w:numId="19" w16cid:durableId="1204824992">
    <w:abstractNumId w:val="28"/>
  </w:num>
  <w:num w:numId="20" w16cid:durableId="201215766">
    <w:abstractNumId w:val="16"/>
  </w:num>
  <w:num w:numId="21" w16cid:durableId="1093546371">
    <w:abstractNumId w:val="17"/>
  </w:num>
  <w:num w:numId="22" w16cid:durableId="234165504">
    <w:abstractNumId w:val="26"/>
  </w:num>
  <w:num w:numId="23" w16cid:durableId="1228565054">
    <w:abstractNumId w:val="11"/>
  </w:num>
  <w:num w:numId="24" w16cid:durableId="675041066">
    <w:abstractNumId w:val="18"/>
  </w:num>
  <w:num w:numId="25" w16cid:durableId="14695169">
    <w:abstractNumId w:val="29"/>
  </w:num>
  <w:num w:numId="26" w16cid:durableId="926575216">
    <w:abstractNumId w:val="5"/>
  </w:num>
  <w:num w:numId="27" w16cid:durableId="247690199">
    <w:abstractNumId w:val="19"/>
  </w:num>
  <w:num w:numId="28" w16cid:durableId="636255204">
    <w:abstractNumId w:val="8"/>
  </w:num>
  <w:num w:numId="29" w16cid:durableId="364212039">
    <w:abstractNumId w:val="21"/>
  </w:num>
  <w:num w:numId="30" w16cid:durableId="9838620">
    <w:abstractNumId w:val="4"/>
  </w:num>
  <w:num w:numId="31" w16cid:durableId="949429892">
    <w:abstractNumId w:val="22"/>
  </w:num>
  <w:num w:numId="32" w16cid:durableId="956527934">
    <w:abstractNumId w:val="10"/>
  </w:num>
  <w:num w:numId="33" w16cid:durableId="72360784">
    <w:abstractNumId w:val="35"/>
  </w:num>
  <w:num w:numId="34" w16cid:durableId="890920107">
    <w:abstractNumId w:val="33"/>
  </w:num>
  <w:num w:numId="35" w16cid:durableId="1329092088">
    <w:abstractNumId w:val="25"/>
  </w:num>
  <w:num w:numId="36" w16cid:durableId="215900390">
    <w:abstractNumId w:val="13"/>
  </w:num>
  <w:num w:numId="37" w16cid:durableId="179316088">
    <w:abstractNumId w:val="2"/>
  </w:num>
  <w:num w:numId="38" w16cid:durableId="1560938686">
    <w:abstractNumId w:val="6"/>
  </w:num>
  <w:num w:numId="39" w16cid:durableId="700669355">
    <w:abstractNumId w:val="20"/>
  </w:num>
  <w:num w:numId="40" w16cid:durableId="2021002067">
    <w:abstractNumId w:val="12"/>
  </w:num>
  <w:num w:numId="41" w16cid:durableId="708995063">
    <w:abstractNumId w:val="24"/>
  </w:num>
  <w:num w:numId="42" w16cid:durableId="632826759">
    <w:abstractNumId w:val="9"/>
  </w:num>
  <w:num w:numId="43" w16cid:durableId="1440447873">
    <w:abstractNumId w:val="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gio">
    <w15:presenceInfo w15:providerId="None" w15:userId="serg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21B7D"/>
    <w:rsid w:val="00022EE4"/>
    <w:rsid w:val="00023583"/>
    <w:rsid w:val="0003622F"/>
    <w:rsid w:val="00045835"/>
    <w:rsid w:val="000473E5"/>
    <w:rsid w:val="00050A2D"/>
    <w:rsid w:val="00055811"/>
    <w:rsid w:val="00071CAE"/>
    <w:rsid w:val="00077131"/>
    <w:rsid w:val="000850A3"/>
    <w:rsid w:val="00087AEC"/>
    <w:rsid w:val="000A059F"/>
    <w:rsid w:val="000C49D9"/>
    <w:rsid w:val="000C7805"/>
    <w:rsid w:val="000D24FA"/>
    <w:rsid w:val="000D3291"/>
    <w:rsid w:val="000F0965"/>
    <w:rsid w:val="000F4450"/>
    <w:rsid w:val="0010097A"/>
    <w:rsid w:val="0010731D"/>
    <w:rsid w:val="00107ED9"/>
    <w:rsid w:val="001135AB"/>
    <w:rsid w:val="001300B5"/>
    <w:rsid w:val="00147C93"/>
    <w:rsid w:val="0015053F"/>
    <w:rsid w:val="00182DD1"/>
    <w:rsid w:val="00191418"/>
    <w:rsid w:val="001935D1"/>
    <w:rsid w:val="00195158"/>
    <w:rsid w:val="001A7C76"/>
    <w:rsid w:val="001B57E5"/>
    <w:rsid w:val="001C442A"/>
    <w:rsid w:val="001E49FD"/>
    <w:rsid w:val="001F61A5"/>
    <w:rsid w:val="001F7B15"/>
    <w:rsid w:val="00204919"/>
    <w:rsid w:val="002102FB"/>
    <w:rsid w:val="00212A7B"/>
    <w:rsid w:val="002235AE"/>
    <w:rsid w:val="00224A4A"/>
    <w:rsid w:val="002308DD"/>
    <w:rsid w:val="00236840"/>
    <w:rsid w:val="0024342E"/>
    <w:rsid w:val="00244080"/>
    <w:rsid w:val="002541D4"/>
    <w:rsid w:val="002557CC"/>
    <w:rsid w:val="002602D8"/>
    <w:rsid w:val="0027357B"/>
    <w:rsid w:val="00281784"/>
    <w:rsid w:val="00284867"/>
    <w:rsid w:val="002B5E4F"/>
    <w:rsid w:val="002C3574"/>
    <w:rsid w:val="002F013C"/>
    <w:rsid w:val="00305DC0"/>
    <w:rsid w:val="003220D4"/>
    <w:rsid w:val="00326E76"/>
    <w:rsid w:val="003274CB"/>
    <w:rsid w:val="0034511C"/>
    <w:rsid w:val="00374263"/>
    <w:rsid w:val="00380EF5"/>
    <w:rsid w:val="00382AB3"/>
    <w:rsid w:val="003C420C"/>
    <w:rsid w:val="003C59AD"/>
    <w:rsid w:val="003D5FD6"/>
    <w:rsid w:val="003E2DD7"/>
    <w:rsid w:val="003F3E23"/>
    <w:rsid w:val="00404246"/>
    <w:rsid w:val="00404814"/>
    <w:rsid w:val="00433237"/>
    <w:rsid w:val="00434283"/>
    <w:rsid w:val="00462F73"/>
    <w:rsid w:val="00486A61"/>
    <w:rsid w:val="004873E2"/>
    <w:rsid w:val="00495B56"/>
    <w:rsid w:val="004A0A30"/>
    <w:rsid w:val="004A7FA8"/>
    <w:rsid w:val="004C3D70"/>
    <w:rsid w:val="004C54FE"/>
    <w:rsid w:val="004C59E7"/>
    <w:rsid w:val="004E0F96"/>
    <w:rsid w:val="004E162A"/>
    <w:rsid w:val="004F0911"/>
    <w:rsid w:val="00514116"/>
    <w:rsid w:val="00542F14"/>
    <w:rsid w:val="0055183E"/>
    <w:rsid w:val="00560776"/>
    <w:rsid w:val="005635A4"/>
    <w:rsid w:val="00572DB2"/>
    <w:rsid w:val="005742D0"/>
    <w:rsid w:val="00581F61"/>
    <w:rsid w:val="00590E33"/>
    <w:rsid w:val="00592F4B"/>
    <w:rsid w:val="0059314C"/>
    <w:rsid w:val="005A1D1E"/>
    <w:rsid w:val="005A5B84"/>
    <w:rsid w:val="005B2ACC"/>
    <w:rsid w:val="005B73D0"/>
    <w:rsid w:val="005C55BB"/>
    <w:rsid w:val="005F40EA"/>
    <w:rsid w:val="00616A8C"/>
    <w:rsid w:val="00630C8E"/>
    <w:rsid w:val="006339A3"/>
    <w:rsid w:val="006462F0"/>
    <w:rsid w:val="0065178E"/>
    <w:rsid w:val="006521C5"/>
    <w:rsid w:val="00653082"/>
    <w:rsid w:val="006579EC"/>
    <w:rsid w:val="006653AE"/>
    <w:rsid w:val="006804A0"/>
    <w:rsid w:val="00686E70"/>
    <w:rsid w:val="00690C3B"/>
    <w:rsid w:val="00696B7D"/>
    <w:rsid w:val="006D0140"/>
    <w:rsid w:val="006D0631"/>
    <w:rsid w:val="00703BED"/>
    <w:rsid w:val="00703C71"/>
    <w:rsid w:val="00707B4A"/>
    <w:rsid w:val="0071200E"/>
    <w:rsid w:val="00713F12"/>
    <w:rsid w:val="007352D7"/>
    <w:rsid w:val="007373A4"/>
    <w:rsid w:val="007458F7"/>
    <w:rsid w:val="00752DF9"/>
    <w:rsid w:val="00771250"/>
    <w:rsid w:val="0077550E"/>
    <w:rsid w:val="007B052F"/>
    <w:rsid w:val="007B225E"/>
    <w:rsid w:val="007C31A9"/>
    <w:rsid w:val="007D03AF"/>
    <w:rsid w:val="007D0945"/>
    <w:rsid w:val="007D16BC"/>
    <w:rsid w:val="007F3176"/>
    <w:rsid w:val="00805533"/>
    <w:rsid w:val="008117D4"/>
    <w:rsid w:val="00816707"/>
    <w:rsid w:val="00820DB2"/>
    <w:rsid w:val="00842702"/>
    <w:rsid w:val="00845DC4"/>
    <w:rsid w:val="00851A4E"/>
    <w:rsid w:val="008537BB"/>
    <w:rsid w:val="00885BC1"/>
    <w:rsid w:val="008877BE"/>
    <w:rsid w:val="00894166"/>
    <w:rsid w:val="00896F73"/>
    <w:rsid w:val="008B37FC"/>
    <w:rsid w:val="008D2EF1"/>
    <w:rsid w:val="008D49F3"/>
    <w:rsid w:val="008E1512"/>
    <w:rsid w:val="008E2B0B"/>
    <w:rsid w:val="008E3035"/>
    <w:rsid w:val="00917805"/>
    <w:rsid w:val="00940BF2"/>
    <w:rsid w:val="009505CC"/>
    <w:rsid w:val="009547C3"/>
    <w:rsid w:val="00956092"/>
    <w:rsid w:val="00970ADE"/>
    <w:rsid w:val="00993CE8"/>
    <w:rsid w:val="009A21EB"/>
    <w:rsid w:val="009A420B"/>
    <w:rsid w:val="009B18C7"/>
    <w:rsid w:val="009B7EC0"/>
    <w:rsid w:val="009C3E55"/>
    <w:rsid w:val="009D4778"/>
    <w:rsid w:val="009E2284"/>
    <w:rsid w:val="009E7064"/>
    <w:rsid w:val="009F4245"/>
    <w:rsid w:val="009F7305"/>
    <w:rsid w:val="00A1768E"/>
    <w:rsid w:val="00A207ED"/>
    <w:rsid w:val="00A20F63"/>
    <w:rsid w:val="00A21D76"/>
    <w:rsid w:val="00A334DC"/>
    <w:rsid w:val="00A64987"/>
    <w:rsid w:val="00A65EEA"/>
    <w:rsid w:val="00A73789"/>
    <w:rsid w:val="00A74773"/>
    <w:rsid w:val="00A74865"/>
    <w:rsid w:val="00A75CE6"/>
    <w:rsid w:val="00A82D89"/>
    <w:rsid w:val="00AA72E8"/>
    <w:rsid w:val="00AC32E8"/>
    <w:rsid w:val="00AE3F37"/>
    <w:rsid w:val="00AF5925"/>
    <w:rsid w:val="00AF74DC"/>
    <w:rsid w:val="00B00AA6"/>
    <w:rsid w:val="00B0161F"/>
    <w:rsid w:val="00B042F0"/>
    <w:rsid w:val="00B16DE3"/>
    <w:rsid w:val="00B235EF"/>
    <w:rsid w:val="00B35146"/>
    <w:rsid w:val="00B445C6"/>
    <w:rsid w:val="00B47B9C"/>
    <w:rsid w:val="00B50A2F"/>
    <w:rsid w:val="00B64AC8"/>
    <w:rsid w:val="00B65855"/>
    <w:rsid w:val="00B7308F"/>
    <w:rsid w:val="00B74344"/>
    <w:rsid w:val="00B80B93"/>
    <w:rsid w:val="00B83EE0"/>
    <w:rsid w:val="00B90E2F"/>
    <w:rsid w:val="00B920B9"/>
    <w:rsid w:val="00B97E53"/>
    <w:rsid w:val="00BB3DDB"/>
    <w:rsid w:val="00BB434F"/>
    <w:rsid w:val="00BB75B6"/>
    <w:rsid w:val="00BB7979"/>
    <w:rsid w:val="00BD3A4C"/>
    <w:rsid w:val="00BD49A1"/>
    <w:rsid w:val="00BE65A1"/>
    <w:rsid w:val="00BF1543"/>
    <w:rsid w:val="00C10E13"/>
    <w:rsid w:val="00C15F84"/>
    <w:rsid w:val="00C23686"/>
    <w:rsid w:val="00C30FD7"/>
    <w:rsid w:val="00C42CBF"/>
    <w:rsid w:val="00C45184"/>
    <w:rsid w:val="00C5695C"/>
    <w:rsid w:val="00C600A2"/>
    <w:rsid w:val="00C73151"/>
    <w:rsid w:val="00C74B5D"/>
    <w:rsid w:val="00C75C78"/>
    <w:rsid w:val="00C80BE2"/>
    <w:rsid w:val="00C8120E"/>
    <w:rsid w:val="00C81C1C"/>
    <w:rsid w:val="00C91FDF"/>
    <w:rsid w:val="00C93093"/>
    <w:rsid w:val="00CA5ABF"/>
    <w:rsid w:val="00CB3448"/>
    <w:rsid w:val="00CB4FEF"/>
    <w:rsid w:val="00CD1B9F"/>
    <w:rsid w:val="00CD4601"/>
    <w:rsid w:val="00CD709A"/>
    <w:rsid w:val="00CE77F9"/>
    <w:rsid w:val="00D269C7"/>
    <w:rsid w:val="00D2706E"/>
    <w:rsid w:val="00D45278"/>
    <w:rsid w:val="00D455B5"/>
    <w:rsid w:val="00D5573C"/>
    <w:rsid w:val="00D6452E"/>
    <w:rsid w:val="00D656DC"/>
    <w:rsid w:val="00D65ECA"/>
    <w:rsid w:val="00D674FD"/>
    <w:rsid w:val="00D75AA2"/>
    <w:rsid w:val="00D94EE5"/>
    <w:rsid w:val="00DA435E"/>
    <w:rsid w:val="00DA687A"/>
    <w:rsid w:val="00DB19DA"/>
    <w:rsid w:val="00DC337B"/>
    <w:rsid w:val="00DE005B"/>
    <w:rsid w:val="00DE19EA"/>
    <w:rsid w:val="00DE4E89"/>
    <w:rsid w:val="00DF388A"/>
    <w:rsid w:val="00E0525C"/>
    <w:rsid w:val="00E23EB9"/>
    <w:rsid w:val="00E5598A"/>
    <w:rsid w:val="00E5762F"/>
    <w:rsid w:val="00E6766C"/>
    <w:rsid w:val="00E77E1C"/>
    <w:rsid w:val="00E92A67"/>
    <w:rsid w:val="00E95877"/>
    <w:rsid w:val="00E97934"/>
    <w:rsid w:val="00EA12A4"/>
    <w:rsid w:val="00EB29EE"/>
    <w:rsid w:val="00EC634B"/>
    <w:rsid w:val="00ED359F"/>
    <w:rsid w:val="00ED56AC"/>
    <w:rsid w:val="00EE2B28"/>
    <w:rsid w:val="00EE6372"/>
    <w:rsid w:val="00F34C41"/>
    <w:rsid w:val="00F42935"/>
    <w:rsid w:val="00F52395"/>
    <w:rsid w:val="00F75014"/>
    <w:rsid w:val="00FA0CF5"/>
    <w:rsid w:val="00FB5ED3"/>
    <w:rsid w:val="00FC13D6"/>
    <w:rsid w:val="00FC1453"/>
    <w:rsid w:val="00FC78D7"/>
    <w:rsid w:val="00FE1AB5"/>
    <w:rsid w:val="00FE5F7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17F5B67C-1DD2-4D9C-9819-794B687E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5D1"/>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35146"/>
    <w:pPr>
      <w:keepNext/>
      <w:keepLines/>
      <w:spacing w:before="180"/>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486A61"/>
    <w:pPr>
      <w:keepNext/>
      <w:keepLines/>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35146"/>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486A61"/>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character" w:styleId="Textodelmarcadordeposicin">
    <w:name w:val="Placeholder Text"/>
    <w:basedOn w:val="Fuentedeprrafopredeter"/>
    <w:uiPriority w:val="99"/>
    <w:semiHidden/>
    <w:rsid w:val="00EE2B28"/>
    <w:rPr>
      <w:color w:val="666666"/>
    </w:rPr>
  </w:style>
  <w:style w:type="character" w:styleId="Refdecomentario">
    <w:name w:val="annotation reference"/>
    <w:basedOn w:val="Fuentedeprrafopredeter"/>
    <w:uiPriority w:val="99"/>
    <w:semiHidden/>
    <w:unhideWhenUsed/>
    <w:rsid w:val="00C45184"/>
    <w:rPr>
      <w:sz w:val="16"/>
      <w:szCs w:val="16"/>
    </w:rPr>
  </w:style>
  <w:style w:type="paragraph" w:styleId="Textocomentario">
    <w:name w:val="annotation text"/>
    <w:basedOn w:val="Normal"/>
    <w:link w:val="TextocomentarioCar"/>
    <w:uiPriority w:val="99"/>
    <w:semiHidden/>
    <w:unhideWhenUsed/>
    <w:rsid w:val="00C45184"/>
    <w:rPr>
      <w:szCs w:val="20"/>
    </w:rPr>
  </w:style>
  <w:style w:type="character" w:customStyle="1" w:styleId="TextocomentarioCar">
    <w:name w:val="Texto comentario Car"/>
    <w:basedOn w:val="Fuentedeprrafopredeter"/>
    <w:link w:val="Textocomentario"/>
    <w:uiPriority w:val="99"/>
    <w:semiHidden/>
    <w:rsid w:val="00C45184"/>
    <w:rPr>
      <w:rFonts w:ascii="Verdana" w:hAnsi="Verdana"/>
      <w:sz w:val="20"/>
      <w:szCs w:val="20"/>
    </w:rPr>
  </w:style>
  <w:style w:type="paragraph" w:styleId="Asuntodelcomentario">
    <w:name w:val="annotation subject"/>
    <w:basedOn w:val="Textocomentario"/>
    <w:next w:val="Textocomentario"/>
    <w:link w:val="AsuntodelcomentarioCar"/>
    <w:uiPriority w:val="99"/>
    <w:semiHidden/>
    <w:unhideWhenUsed/>
    <w:rsid w:val="00C45184"/>
    <w:rPr>
      <w:b/>
      <w:bCs/>
    </w:rPr>
  </w:style>
  <w:style w:type="character" w:customStyle="1" w:styleId="AsuntodelcomentarioCar">
    <w:name w:val="Asunto del comentario Car"/>
    <w:basedOn w:val="TextocomentarioCar"/>
    <w:link w:val="Asuntodelcomentario"/>
    <w:uiPriority w:val="99"/>
    <w:semiHidden/>
    <w:rsid w:val="00C45184"/>
    <w:rPr>
      <w:rFonts w:ascii="Verdana" w:hAnsi="Verdana"/>
      <w:b/>
      <w:bCs/>
      <w:sz w:val="20"/>
      <w:szCs w:val="20"/>
    </w:rPr>
  </w:style>
  <w:style w:type="paragraph" w:styleId="Revisin">
    <w:name w:val="Revision"/>
    <w:hidden/>
    <w:uiPriority w:val="99"/>
    <w:semiHidden/>
    <w:rsid w:val="00281784"/>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4.png"/><Relationship Id="rId159" Type="http://schemas.openxmlformats.org/officeDocument/2006/relationships/image" Target="media/image144.jpg"/><Relationship Id="rId170" Type="http://schemas.openxmlformats.org/officeDocument/2006/relationships/image" Target="media/image155.png"/><Relationship Id="rId191" Type="http://schemas.openxmlformats.org/officeDocument/2006/relationships/image" Target="media/image176.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5.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45.png"/><Relationship Id="rId181" Type="http://schemas.openxmlformats.org/officeDocument/2006/relationships/image" Target="media/image166.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09.png"/><Relationship Id="rId139" Type="http://schemas.openxmlformats.org/officeDocument/2006/relationships/image" Target="media/image125.png"/><Relationship Id="rId85" Type="http://schemas.openxmlformats.org/officeDocument/2006/relationships/image" Target="media/image77.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hyperlink" Target="https://tecnoedu.com/recursos/smartcart/videos/0004.php" TargetMode="Externa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16.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26.png"/><Relationship Id="rId161" Type="http://schemas.openxmlformats.org/officeDocument/2006/relationships/image" Target="media/image146.png"/><Relationship Id="rId182" Type="http://schemas.openxmlformats.org/officeDocument/2006/relationships/image" Target="media/image167.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10.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hyperlink" Target="https://tecnoedu.com/Pasco/PS3231.php" TargetMode="External"/><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7.png"/><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1.png"/><Relationship Id="rId141" Type="http://schemas.openxmlformats.org/officeDocument/2006/relationships/image" Target="media/image12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47.png"/><Relationship Id="rId183"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6.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8.png"/><Relationship Id="rId199" Type="http://schemas.microsoft.com/office/2011/relationships/people" Target="peop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3.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comments" Target="comments.xml"/><Relationship Id="rId142" Type="http://schemas.openxmlformats.org/officeDocument/2006/relationships/image" Target="media/image128.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3.png"/><Relationship Id="rId158" Type="http://schemas.openxmlformats.org/officeDocument/2006/relationships/image" Target="media/image143.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18.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79.png"/><Relationship Id="rId190" Type="http://schemas.openxmlformats.org/officeDocument/2006/relationships/image" Target="media/image175.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4.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microsoft.com/office/2011/relationships/commentsExtended" Target="commentsExtended.xml"/><Relationship Id="rId143" Type="http://schemas.openxmlformats.org/officeDocument/2006/relationships/image" Target="media/image129.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hyperlink" Target="https://tecnoedu.com/Pasco/PS3201.php" TargetMode="External"/><Relationship Id="rId180" Type="http://schemas.openxmlformats.org/officeDocument/2006/relationships/image" Target="media/image165.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19.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header" Target="header1.xml"/><Relationship Id="rId200" Type="http://schemas.openxmlformats.org/officeDocument/2006/relationships/theme" Target="theme/theme1.xm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microsoft.com/office/2016/09/relationships/commentsIds" Target="commentsIds.xml"/><Relationship Id="rId144" Type="http://schemas.openxmlformats.org/officeDocument/2006/relationships/hyperlink" Target="https://tecnoedu.com/Pasco/PS3209.php" TargetMode="External"/><Relationship Id="rId90" Type="http://schemas.openxmlformats.org/officeDocument/2006/relationships/image" Target="media/image82.png"/><Relationship Id="rId165" Type="http://schemas.openxmlformats.org/officeDocument/2006/relationships/image" Target="media/image150.png"/><Relationship Id="rId186" Type="http://schemas.openxmlformats.org/officeDocument/2006/relationships/image" Target="media/image171.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hyperlink" Target="https://tecnoedu.com/recursos/smartcart/videos/0220.php" TargetMode="External"/><Relationship Id="rId134" Type="http://schemas.openxmlformats.org/officeDocument/2006/relationships/image" Target="media/image120.png"/><Relationship Id="rId80" Type="http://schemas.openxmlformats.org/officeDocument/2006/relationships/image" Target="media/image72.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footer" Target="footer1.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microsoft.com/office/2018/08/relationships/commentsExtensible" Target="commentsExtensible.xml"/><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1.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fontTable" Target="fontTable.xml"/><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2.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0.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83</TotalTime>
  <Pages>41</Pages>
  <Words>7031</Words>
  <Characters>38675</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 LUES</cp:lastModifiedBy>
  <cp:revision>16</cp:revision>
  <cp:lastPrinted>2016-10-07T17:58:00Z</cp:lastPrinted>
  <dcterms:created xsi:type="dcterms:W3CDTF">2026-02-27T20:15:00Z</dcterms:created>
  <dcterms:modified xsi:type="dcterms:W3CDTF">2026-03-09T04:14:00Z</dcterms:modified>
</cp:coreProperties>
</file>