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662" w:rsidRDefault="000F291B" w:rsidP="000F291B">
      <w:pPr>
        <w:pStyle w:val="Ttulo1"/>
      </w:pPr>
      <w:bookmarkStart w:id="0" w:name="_GoBack"/>
      <w:bookmarkEnd w:id="0"/>
      <w:r>
        <w:t xml:space="preserve">Celda de trabajo para PLC con doble cinta transportadora </w:t>
      </w:r>
    </w:p>
    <w:p w:rsidR="000F291B" w:rsidRDefault="000F291B" w:rsidP="000F291B">
      <w:pPr>
        <w:pStyle w:val="Ttulo1"/>
      </w:pPr>
      <w:r>
        <w:t>34-120-1</w:t>
      </w:r>
    </w:p>
    <w:p w:rsidR="00445C97" w:rsidRPr="00445C97" w:rsidRDefault="00445C97" w:rsidP="00445C9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D7B9C6" wp14:editId="7CFED01F">
                <wp:simplePos x="0" y="0"/>
                <wp:positionH relativeFrom="column">
                  <wp:posOffset>2380615</wp:posOffset>
                </wp:positionH>
                <wp:positionV relativeFrom="paragraph">
                  <wp:posOffset>95250</wp:posOffset>
                </wp:positionV>
                <wp:extent cx="595630" cy="261344"/>
                <wp:effectExtent l="0" t="0" r="0" b="0"/>
                <wp:wrapNone/>
                <wp:docPr id="26" name="Bocadillo: 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630" cy="261344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ED" w:rsidRPr="00963AED" w:rsidRDefault="00963AED" w:rsidP="00963AED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  <w:t>HMDRV</w:t>
                            </w:r>
                            <w:r w:rsidRPr="00963AED">
                              <w:rPr>
                                <w:noProof/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drawing>
                                <wp:inline distT="0" distB="0" distL="0" distR="0">
                                  <wp:extent cx="356870" cy="156845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870" cy="156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7B9C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26" o:spid="_x0000_s1026" type="#_x0000_t61" style="position:absolute;margin-left:187.45pt;margin-top:7.5pt;width:46.9pt;height:20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" adj="6300,24300" filled="f" stroked="f" strokeweight="1pt">
                <v:textbox>
                  <w:txbxContent>
                    <w:p w:rsidR="00963AED" w:rsidRPr="00963AED" w:rsidRDefault="00963AED" w:rsidP="00963AED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HMDRV</w:t>
                      </w:r>
                      <w:r w:rsidRPr="00963AED">
                        <w:rPr>
                          <w:noProof/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drawing>
                          <wp:inline distT="0" distB="0" distL="0" distR="0">
                            <wp:extent cx="356870" cy="156845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870" cy="156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5C97" w:rsidRPr="00445C97" w:rsidRDefault="00445C97" w:rsidP="00445C9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51D95A" wp14:editId="400C2B63">
                <wp:simplePos x="0" y="0"/>
                <wp:positionH relativeFrom="column">
                  <wp:posOffset>1920212</wp:posOffset>
                </wp:positionH>
                <wp:positionV relativeFrom="paragraph">
                  <wp:posOffset>101600</wp:posOffset>
                </wp:positionV>
                <wp:extent cx="595989" cy="237793"/>
                <wp:effectExtent l="0" t="0" r="0" b="0"/>
                <wp:wrapNone/>
                <wp:docPr id="12" name="Bocadillo: 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989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HGTG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1D95A" id="Bocadillo: rectángulo 12" o:spid="_x0000_s1027" type="#_x0000_t61" style="position:absolute;margin-left:151.2pt;margin-top:8pt;width:46.95pt;height:18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" adj="6300,24300" filled="f" stroked="f" strokeweight="1pt"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HGTG</w:t>
                      </w:r>
                    </w:p>
                  </w:txbxContent>
                </v:textbox>
              </v:shape>
            </w:pict>
          </mc:Fallback>
        </mc:AlternateContent>
      </w:r>
    </w:p>
    <w:p w:rsidR="000F291B" w:rsidRPr="00703031" w:rsidRDefault="00963AED" w:rsidP="000F291B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589ABF" wp14:editId="46355AE4">
                <wp:simplePos x="0" y="0"/>
                <wp:positionH relativeFrom="column">
                  <wp:posOffset>4711728</wp:posOffset>
                </wp:positionH>
                <wp:positionV relativeFrom="paragraph">
                  <wp:posOffset>2471973</wp:posOffset>
                </wp:positionV>
                <wp:extent cx="595630" cy="261344"/>
                <wp:effectExtent l="0" t="0" r="0" b="0"/>
                <wp:wrapNone/>
                <wp:docPr id="35" name="Bocadillo: 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630" cy="261344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ED" w:rsidRPr="00963AED" w:rsidRDefault="00963AED" w:rsidP="00963AE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  <w:t>SOL4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89ABF" id="Bocadillo: rectángulo 35" o:spid="_x0000_s1028" type="#_x0000_t61" style="position:absolute;margin-left:371pt;margin-top:194.65pt;width:46.9pt;height:20.6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" adj="6300,24300" filled="f" stroked="f" strokeweight="1pt">
                <v:textbox>
                  <w:txbxContent>
                    <w:p w:rsidR="00963AED" w:rsidRPr="00963AED" w:rsidRDefault="00963AED" w:rsidP="00963AED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SOL4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DF1842" wp14:editId="47B2766A">
                <wp:simplePos x="0" y="0"/>
                <wp:positionH relativeFrom="column">
                  <wp:posOffset>4974866</wp:posOffset>
                </wp:positionH>
                <wp:positionV relativeFrom="paragraph">
                  <wp:posOffset>499801</wp:posOffset>
                </wp:positionV>
                <wp:extent cx="333955" cy="548640"/>
                <wp:effectExtent l="0" t="0" r="28575" b="2286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955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550E5" id="Conector recto 3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7pt,39.35pt" to="418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4631138</wp:posOffset>
                </wp:positionH>
                <wp:positionV relativeFrom="paragraph">
                  <wp:posOffset>498862</wp:posOffset>
                </wp:positionV>
                <wp:extent cx="333955" cy="548640"/>
                <wp:effectExtent l="0" t="0" r="28575" b="2286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955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D1D9E" id="Conector recto 33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65pt,39.3pt" to="390.9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2963BA" wp14:editId="45E3C23E">
                <wp:simplePos x="0" y="0"/>
                <wp:positionH relativeFrom="column">
                  <wp:posOffset>3716710</wp:posOffset>
                </wp:positionH>
                <wp:positionV relativeFrom="paragraph">
                  <wp:posOffset>603526</wp:posOffset>
                </wp:positionV>
                <wp:extent cx="1192696" cy="300741"/>
                <wp:effectExtent l="0" t="0" r="0" b="4445"/>
                <wp:wrapNone/>
                <wp:docPr id="28" name="Bocadillo: 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92696" cy="300741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ED" w:rsidRPr="00963AED" w:rsidRDefault="00963AED" w:rsidP="00963AE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  <w:t>SOL2 SOL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963BA" id="Bocadillo: rectángulo 28" o:spid="_x0000_s1029" type="#_x0000_t61" style="position:absolute;margin-left:292.65pt;margin-top:47.5pt;width:93.9pt;height:23.7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" adj="6300,24300" filled="f" stroked="f" strokeweight="1pt">
                <v:textbox>
                  <w:txbxContent>
                    <w:p w:rsidR="00963AED" w:rsidRPr="00963AED" w:rsidRDefault="00963AED" w:rsidP="00963AED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SOL2 SOL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62E19A" wp14:editId="1A7574FD">
                <wp:simplePos x="0" y="0"/>
                <wp:positionH relativeFrom="column">
                  <wp:posOffset>4670259</wp:posOffset>
                </wp:positionH>
                <wp:positionV relativeFrom="paragraph">
                  <wp:posOffset>277633</wp:posOffset>
                </wp:positionV>
                <wp:extent cx="1065475" cy="261344"/>
                <wp:effectExtent l="0" t="0" r="0" b="0"/>
                <wp:wrapNone/>
                <wp:docPr id="32" name="Bocadillo: 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65475" cy="261344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ED" w:rsidRPr="00963AED" w:rsidRDefault="00963AED" w:rsidP="00963AE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  <w:t>CHUT1 CHUT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2E19A" id="Bocadillo: rectángulo 32" o:spid="_x0000_s1030" type="#_x0000_t61" style="position:absolute;margin-left:367.75pt;margin-top:21.85pt;width:83.9pt;height:20.6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" adj="6300,24300" filled="f" stroked="f" strokeweight="1pt">
                <v:textbox>
                  <w:txbxContent>
                    <w:p w:rsidR="00963AED" w:rsidRPr="00963AED" w:rsidRDefault="00963AED" w:rsidP="00963AED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C</w:t>
                      </w: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HUT1 CHUT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6C1F06" wp14:editId="32EEE679">
                <wp:simplePos x="0" y="0"/>
                <wp:positionH relativeFrom="column">
                  <wp:posOffset>5896279</wp:posOffset>
                </wp:positionH>
                <wp:positionV relativeFrom="paragraph">
                  <wp:posOffset>1915270</wp:posOffset>
                </wp:positionV>
                <wp:extent cx="595630" cy="261344"/>
                <wp:effectExtent l="0" t="0" r="0" b="0"/>
                <wp:wrapNone/>
                <wp:docPr id="31" name="Bocadillo: 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630" cy="261344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ED" w:rsidRPr="00963AED" w:rsidRDefault="00963AED" w:rsidP="00963AE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  <w:t>CONV2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1F06" id="Bocadillo: rectángulo 31" o:spid="_x0000_s1031" type="#_x0000_t61" style="position:absolute;margin-left:464.25pt;margin-top:150.8pt;width:46.9pt;height:20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" adj="6300,24300" filled="f" stroked="f" strokeweight="1pt">
                <v:textbox>
                  <w:txbxContent>
                    <w:p w:rsidR="00963AED" w:rsidRPr="00963AED" w:rsidRDefault="00963AED" w:rsidP="00963AED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CON</w:t>
                      </w: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V2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3720F2" wp14:editId="59F7A015">
                <wp:simplePos x="0" y="0"/>
                <wp:positionH relativeFrom="column">
                  <wp:posOffset>5171523</wp:posOffset>
                </wp:positionH>
                <wp:positionV relativeFrom="paragraph">
                  <wp:posOffset>904544</wp:posOffset>
                </wp:positionV>
                <wp:extent cx="595630" cy="261344"/>
                <wp:effectExtent l="0" t="0" r="0" b="0"/>
                <wp:wrapNone/>
                <wp:docPr id="30" name="Bocadillo: 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630" cy="261344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ED" w:rsidRPr="00963AED" w:rsidRDefault="00963AED" w:rsidP="00963AE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  <w:t>DISP2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720F2" id="Bocadillo: rectángulo 30" o:spid="_x0000_s1032" type="#_x0000_t61" style="position:absolute;margin-left:407.2pt;margin-top:71.2pt;width:46.9pt;height:20.6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" adj="6300,24300" filled="f" stroked="f" strokeweight="1pt">
                <v:textbox>
                  <w:txbxContent>
                    <w:p w:rsidR="00963AED" w:rsidRPr="00963AED" w:rsidRDefault="00963AED" w:rsidP="00963AED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DISP</w:t>
                      </w: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FBFF47" wp14:editId="287D3AC9">
                <wp:simplePos x="0" y="0"/>
                <wp:positionH relativeFrom="column">
                  <wp:posOffset>3621322</wp:posOffset>
                </wp:positionH>
                <wp:positionV relativeFrom="paragraph">
                  <wp:posOffset>491711</wp:posOffset>
                </wp:positionV>
                <wp:extent cx="595989" cy="237793"/>
                <wp:effectExtent l="0" t="0" r="0" b="0"/>
                <wp:wrapNone/>
                <wp:docPr id="16" name="Bocadillo: 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989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OPT2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BFF47" id="Bocadillo: rectángulo 16" o:spid="_x0000_s1033" type="#_x0000_t61" style="position:absolute;margin-left:285.15pt;margin-top:38.7pt;width:46.95pt;height:18.7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" adj="6300,24300" filled="f" stroked="f" strokeweight="1pt"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OPT</w:t>
                      </w: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D7B9C6" wp14:editId="7CFED01F">
                <wp:simplePos x="0" y="0"/>
                <wp:positionH relativeFrom="column">
                  <wp:posOffset>1300424</wp:posOffset>
                </wp:positionH>
                <wp:positionV relativeFrom="paragraph">
                  <wp:posOffset>173935</wp:posOffset>
                </wp:positionV>
                <wp:extent cx="595630" cy="261344"/>
                <wp:effectExtent l="0" t="0" r="0" b="0"/>
                <wp:wrapNone/>
                <wp:docPr id="25" name="Bocadillo: 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630" cy="261344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ED" w:rsidRPr="00963AED" w:rsidRDefault="00963AED" w:rsidP="00963AE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  <w:t>DISP1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B9C6" id="Bocadillo: rectángulo 25" o:spid="_x0000_s1034" type="#_x0000_t61" style="position:absolute;margin-left:102.4pt;margin-top:13.7pt;width:46.9pt;height:20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" adj="6300,24300" filled="f" stroked="f" strokeweight="1pt">
                <v:textbox>
                  <w:txbxContent>
                    <w:p w:rsidR="00963AED" w:rsidRPr="00963AED" w:rsidRDefault="00963AED" w:rsidP="00963AED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DISP</w:t>
                      </w: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1C5AE7" wp14:editId="30D81BBF">
                <wp:simplePos x="0" y="0"/>
                <wp:positionH relativeFrom="column">
                  <wp:posOffset>1180907</wp:posOffset>
                </wp:positionH>
                <wp:positionV relativeFrom="paragraph">
                  <wp:posOffset>1151504</wp:posOffset>
                </wp:positionV>
                <wp:extent cx="595630" cy="261344"/>
                <wp:effectExtent l="0" t="0" r="0" b="0"/>
                <wp:wrapNone/>
                <wp:docPr id="24" name="Bocadillo: 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630" cy="261344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ED" w:rsidRPr="00963AED" w:rsidRDefault="00963AED" w:rsidP="00963AE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FF0000"/>
                                <w:sz w:val="16"/>
                                <w:szCs w:val="16"/>
                                <w:lang w:val="es-AR"/>
                              </w:rPr>
                              <w:t>CONV1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5AE7" id="Bocadillo: rectángulo 24" o:spid="_x0000_s1035" type="#_x0000_t61" style="position:absolute;margin-left:93pt;margin-top:90.65pt;width:46.9pt;height:20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" adj="6300,24300" filled="f" stroked="f" strokeweight="1pt">
                <v:textbox>
                  <w:txbxContent>
                    <w:p w:rsidR="00963AED" w:rsidRPr="00963AED" w:rsidRDefault="00963AED" w:rsidP="00963AED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FF0000"/>
                          <w:sz w:val="16"/>
                          <w:szCs w:val="16"/>
                          <w:lang w:val="es-AR"/>
                        </w:rPr>
                        <w:t>CONV1</w:t>
                      </w:r>
                    </w:p>
                  </w:txbxContent>
                </v:textbox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B4A819" wp14:editId="5CA1C2A3">
                <wp:simplePos x="0" y="0"/>
                <wp:positionH relativeFrom="column">
                  <wp:posOffset>4400025</wp:posOffset>
                </wp:positionH>
                <wp:positionV relativeFrom="paragraph">
                  <wp:posOffset>2947366</wp:posOffset>
                </wp:positionV>
                <wp:extent cx="595630" cy="261344"/>
                <wp:effectExtent l="0" t="0" r="0" b="0"/>
                <wp:wrapNone/>
                <wp:docPr id="22" name="Bocadillo: 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630" cy="261344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OPT6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A819" id="Bocadillo: rectángulo 22" o:spid="_x0000_s1036" type="#_x0000_t61" style="position:absolute;margin-left:346.45pt;margin-top:232.1pt;width:46.9pt;height:20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" adj="6300,24300" filled="f" stroked="f" strokeweight="1pt"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OPT</w:t>
                      </w: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ECA7E1" wp14:editId="1BF11B89">
                <wp:simplePos x="0" y="0"/>
                <wp:positionH relativeFrom="column">
                  <wp:posOffset>4360793</wp:posOffset>
                </wp:positionH>
                <wp:positionV relativeFrom="paragraph">
                  <wp:posOffset>2319710</wp:posOffset>
                </wp:positionV>
                <wp:extent cx="246491" cy="628153"/>
                <wp:effectExtent l="0" t="0" r="20320" b="1968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491" cy="6281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23F09" id="Conector recto 2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5pt,182.65pt" to="362.7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B4A819" wp14:editId="5CA1C2A3">
                <wp:simplePos x="0" y="0"/>
                <wp:positionH relativeFrom="column">
                  <wp:posOffset>3471241</wp:posOffset>
                </wp:positionH>
                <wp:positionV relativeFrom="paragraph">
                  <wp:posOffset>1907209</wp:posOffset>
                </wp:positionV>
                <wp:extent cx="595989" cy="237793"/>
                <wp:effectExtent l="0" t="0" r="0" b="0"/>
                <wp:wrapNone/>
                <wp:docPr id="21" name="Bocadillo: 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989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5852F4" w:rsidRDefault="005852F4" w:rsidP="005852F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A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AR"/>
                              </w:rPr>
                              <w:t>OPT5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A819" id="Bocadillo: rectángulo 21" o:spid="_x0000_s1037" type="#_x0000_t61" style="position:absolute;margin-left:273.35pt;margin-top:150.15pt;width:46.95pt;height:18.7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" adj="6300,24300" filled="f" stroked="f" strokeweight="1pt">
                <v:textbox>
                  <w:txbxContent>
                    <w:p w:rsidR="005852F4" w:rsidRPr="005852F4" w:rsidRDefault="005852F4" w:rsidP="005852F4">
                      <w:pPr>
                        <w:jc w:val="center"/>
                        <w:rPr>
                          <w:sz w:val="16"/>
                          <w:szCs w:val="16"/>
                          <w:lang w:val="es-AR"/>
                        </w:rPr>
                      </w:pPr>
                      <w:r>
                        <w:rPr>
                          <w:sz w:val="16"/>
                          <w:szCs w:val="16"/>
                          <w:lang w:val="es-AR"/>
                        </w:rPr>
                        <w:t>OPT</w:t>
                      </w:r>
                      <w:r>
                        <w:rPr>
                          <w:sz w:val="16"/>
                          <w:szCs w:val="16"/>
                          <w:lang w:val="es-A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F4B714" wp14:editId="75202BF1">
                <wp:simplePos x="0" y="0"/>
                <wp:positionH relativeFrom="column">
                  <wp:posOffset>5140712</wp:posOffset>
                </wp:positionH>
                <wp:positionV relativeFrom="paragraph">
                  <wp:posOffset>2677657</wp:posOffset>
                </wp:positionV>
                <wp:extent cx="595989" cy="237793"/>
                <wp:effectExtent l="0" t="0" r="0" b="0"/>
                <wp:wrapNone/>
                <wp:docPr id="19" name="Bocadillo: 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989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OPT4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B714" id="Bocadillo: rectángulo 19" o:spid="_x0000_s1038" type="#_x0000_t61" style="position:absolute;margin-left:404.8pt;margin-top:210.85pt;width:46.95pt;height:18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" adj="6300,24300" filled="f" stroked="f" strokeweight="1pt"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OPT</w:t>
                      </w: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558A58" wp14:editId="30A8FFD3">
                <wp:simplePos x="0" y="0"/>
                <wp:positionH relativeFrom="column">
                  <wp:posOffset>5036654</wp:posOffset>
                </wp:positionH>
                <wp:positionV relativeFrom="paragraph">
                  <wp:posOffset>1755168</wp:posOffset>
                </wp:positionV>
                <wp:extent cx="349858" cy="914400"/>
                <wp:effectExtent l="0" t="0" r="31750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858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C67A6" id="Conector recto 2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6pt,138.2pt" to="424.15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5307000</wp:posOffset>
                </wp:positionH>
                <wp:positionV relativeFrom="paragraph">
                  <wp:posOffset>1643849</wp:posOffset>
                </wp:positionV>
                <wp:extent cx="318052" cy="858741"/>
                <wp:effectExtent l="0" t="0" r="25400" b="3683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8587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38DF6" id="Conector recto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85pt,129.45pt" to="442.9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B335B3" wp14:editId="5D1FCA6D">
                <wp:simplePos x="0" y="0"/>
                <wp:positionH relativeFrom="column">
                  <wp:posOffset>5387837</wp:posOffset>
                </wp:positionH>
                <wp:positionV relativeFrom="paragraph">
                  <wp:posOffset>2519349</wp:posOffset>
                </wp:positionV>
                <wp:extent cx="595989" cy="237793"/>
                <wp:effectExtent l="0" t="0" r="0" b="0"/>
                <wp:wrapNone/>
                <wp:docPr id="17" name="Bocadillo: 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989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OPT3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35B3" id="Bocadillo: rectángulo 17" o:spid="_x0000_s1039" type="#_x0000_t61" style="position:absolute;margin-left:424.25pt;margin-top:198.35pt;width:46.95pt;height:18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" adj="6300,24300" filled="f" stroked="f" strokeweight="1pt"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OPT</w:t>
                      </w: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C54779" wp14:editId="0B53DBDB">
                <wp:simplePos x="0" y="0"/>
                <wp:positionH relativeFrom="margin">
                  <wp:posOffset>3430491</wp:posOffset>
                </wp:positionH>
                <wp:positionV relativeFrom="paragraph">
                  <wp:posOffset>355738</wp:posOffset>
                </wp:positionV>
                <wp:extent cx="421419" cy="237793"/>
                <wp:effectExtent l="0" t="0" r="0" b="0"/>
                <wp:wrapNone/>
                <wp:docPr id="15" name="Bocadillo: 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1419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4779" id="Bocadillo: rectángulo 15" o:spid="_x0000_s1040" type="#_x0000_t61" style="position:absolute;margin-left:270.1pt;margin-top:28pt;width:33.2pt;height:18.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" adj="6300,24300" filled="f" stroked="f" strokeweight="1pt"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IND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DD821" wp14:editId="788927F3">
                <wp:simplePos x="0" y="0"/>
                <wp:positionH relativeFrom="margin">
                  <wp:posOffset>2841846</wp:posOffset>
                </wp:positionH>
                <wp:positionV relativeFrom="paragraph">
                  <wp:posOffset>537459</wp:posOffset>
                </wp:positionV>
                <wp:extent cx="556592" cy="237793"/>
                <wp:effectExtent l="0" t="0" r="0" b="0"/>
                <wp:wrapNone/>
                <wp:docPr id="14" name="Bocadillo: 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6592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HBDC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D821" id="Bocadillo: rectángulo 14" o:spid="_x0000_s1041" type="#_x0000_t61" style="position:absolute;margin-left:223.75pt;margin-top:42.3pt;width:43.85pt;height:18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" adj="6300,24300" filled="f" stroked="f" strokeweight="1pt"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HBDC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566847" wp14:editId="4DEB34C6">
                <wp:simplePos x="0" y="0"/>
                <wp:positionH relativeFrom="margin">
                  <wp:align>center</wp:align>
                </wp:positionH>
                <wp:positionV relativeFrom="paragraph">
                  <wp:posOffset>300908</wp:posOffset>
                </wp:positionV>
                <wp:extent cx="595989" cy="237793"/>
                <wp:effectExtent l="0" t="0" r="0" b="0"/>
                <wp:wrapNone/>
                <wp:docPr id="13" name="Bocadillo: 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989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HTDC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6847" id="Bocadillo: rectángulo 13" o:spid="_x0000_s1042" type="#_x0000_t61" style="position:absolute;margin-left:0;margin-top:23.7pt;width:46.95pt;height:18.7pt;flip:x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" adj="6300,24300" filled="f" stroked="f" strokeweight="1pt"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HTDC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A404BA" wp14:editId="2F560EFD">
                <wp:simplePos x="0" y="0"/>
                <wp:positionH relativeFrom="column">
                  <wp:posOffset>1944398</wp:posOffset>
                </wp:positionH>
                <wp:positionV relativeFrom="paragraph">
                  <wp:posOffset>952887</wp:posOffset>
                </wp:positionV>
                <wp:extent cx="595989" cy="237793"/>
                <wp:effectExtent l="0" t="0" r="0" b="0"/>
                <wp:wrapNone/>
                <wp:docPr id="11" name="Bocadillo: 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989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5852F4" w:rsidRDefault="005852F4" w:rsidP="005852F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A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AR"/>
                              </w:rPr>
                              <w:t>OPT1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04BA" id="Bocadillo: rectángulo 11" o:spid="_x0000_s1043" type="#_x0000_t61" style="position:absolute;margin-left:153.1pt;margin-top:75.05pt;width:46.95pt;height:18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" adj="6300,24300" filled="f" stroked="f" strokeweight="1pt">
                <v:textbox>
                  <w:txbxContent>
                    <w:p w:rsidR="005852F4" w:rsidRPr="005852F4" w:rsidRDefault="005852F4" w:rsidP="005852F4">
                      <w:pPr>
                        <w:jc w:val="center"/>
                        <w:rPr>
                          <w:sz w:val="16"/>
                          <w:szCs w:val="16"/>
                          <w:lang w:val="es-AR"/>
                        </w:rPr>
                      </w:pPr>
                      <w:r>
                        <w:rPr>
                          <w:sz w:val="16"/>
                          <w:szCs w:val="16"/>
                          <w:lang w:val="es-AR"/>
                        </w:rPr>
                        <w:t>OPT1</w:t>
                      </w:r>
                    </w:p>
                  </w:txbxContent>
                </v:textbox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5C2358" wp14:editId="09C49D98">
                <wp:simplePos x="0" y="0"/>
                <wp:positionH relativeFrom="column">
                  <wp:posOffset>1308073</wp:posOffset>
                </wp:positionH>
                <wp:positionV relativeFrom="paragraph">
                  <wp:posOffset>1541669</wp:posOffset>
                </wp:positionV>
                <wp:extent cx="595989" cy="237793"/>
                <wp:effectExtent l="0" t="0" r="0" b="0"/>
                <wp:wrapNone/>
                <wp:docPr id="10" name="Bocadillo: 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989" cy="237793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75000"/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2358" id="Bocadillo: rectángulo 10" o:spid="_x0000_s1044" type="#_x0000_t61" style="position:absolute;margin-left:103pt;margin-top:121.4pt;width:46.95pt;height:18.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" adj="6300,24300" fillcolor="#2e74b5 [2404]" stroked="f" strokeweight="1pt">
                <v:fill opacity="0"/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 w:rsidR="005852F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981047</wp:posOffset>
                </wp:positionH>
                <wp:positionV relativeFrom="paragraph">
                  <wp:posOffset>1421185</wp:posOffset>
                </wp:positionV>
                <wp:extent cx="595989" cy="237793"/>
                <wp:effectExtent l="0" t="0" r="0" b="0"/>
                <wp:wrapNone/>
                <wp:docPr id="8" name="Bocadillo: 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5989" cy="237793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F4" w:rsidRPr="00963AED" w:rsidRDefault="005852F4" w:rsidP="005852F4">
                            <w:pPr>
                              <w:jc w:val="center"/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</w:pPr>
                            <w:proofErr w:type="spellStart"/>
                            <w:r w:rsidRPr="00963AED">
                              <w:rPr>
                                <w:color w:val="2F5496" w:themeColor="accent5" w:themeShade="BF"/>
                                <w:sz w:val="16"/>
                                <w:szCs w:val="16"/>
                                <w:lang w:val="es-AR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cadillo: rectángulo 8" o:spid="_x0000_s1045" type="#_x0000_t61" style="position:absolute;margin-left:77.25pt;margin-top:111.9pt;width:46.95pt;height:18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" adj="6300,24300" filled="f" stroked="f" strokeweight="1pt">
                <v:textbox>
                  <w:txbxContent>
                    <w:p w:rsidR="005852F4" w:rsidRPr="00963AED" w:rsidRDefault="005852F4" w:rsidP="005852F4">
                      <w:pPr>
                        <w:jc w:val="center"/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</w:pPr>
                      <w:proofErr w:type="spellStart"/>
                      <w:r w:rsidRPr="00963AED">
                        <w:rPr>
                          <w:color w:val="2F5496" w:themeColor="accent5" w:themeShade="BF"/>
                          <w:sz w:val="16"/>
                          <w:szCs w:val="16"/>
                          <w:lang w:val="es-AR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291B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6202800" cy="3967200"/>
            <wp:effectExtent l="0" t="0" r="7620" b="0"/>
            <wp:wrapTopAndBottom/>
            <wp:docPr id="1" name="Imagen 1" descr="I:\Feedback\34-1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eedback\34-120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00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91B" w:rsidRDefault="000F291B" w:rsidP="000F291B">
      <w:pPr>
        <w:pStyle w:val="Ttulo2"/>
      </w:pPr>
      <w:r>
        <w:t>Introducción</w:t>
      </w:r>
    </w:p>
    <w:p w:rsidR="000F291B" w:rsidRDefault="000F291B" w:rsidP="000F291B">
      <w:pPr>
        <w:numPr>
          <w:ilvl w:val="0"/>
          <w:numId w:val="1"/>
        </w:numPr>
      </w:pPr>
      <w:r>
        <w:t>Pequeña planta que permite practicar selección de partes con cinta transportadora doble y operación de ensamblado.</w:t>
      </w:r>
    </w:p>
    <w:p w:rsidR="000F291B" w:rsidRDefault="000F291B" w:rsidP="000F291B">
      <w:pPr>
        <w:numPr>
          <w:ilvl w:val="0"/>
          <w:numId w:val="1"/>
        </w:numPr>
      </w:pPr>
      <w:r>
        <w:t>Réplica miniatura de proceso industrial para controlar con casi cualquier PLC (no incluido, ver especificaciones requeridas)</w:t>
      </w:r>
    </w:p>
    <w:p w:rsidR="000F291B" w:rsidRDefault="000F291B" w:rsidP="000F291B">
      <w:pPr>
        <w:numPr>
          <w:ilvl w:val="0"/>
          <w:numId w:val="1"/>
        </w:numPr>
      </w:pPr>
      <w:r>
        <w:t>Aborda las tareas de selección de partes y proceso simple de ensamblado:</w:t>
      </w:r>
    </w:p>
    <w:p w:rsidR="000F291B" w:rsidRDefault="000F291B" w:rsidP="000F291B">
      <w:pPr>
        <w:numPr>
          <w:ilvl w:val="1"/>
          <w:numId w:val="1"/>
        </w:numPr>
      </w:pPr>
      <w:r>
        <w:t>Componentes de metal y de plástico son seleccionados por tamaño, enviándoselo luego por conductos a una tarea de ensamblado final, donde son combinados con un segundo componente.</w:t>
      </w:r>
    </w:p>
    <w:p w:rsidR="000F291B" w:rsidRDefault="000F291B" w:rsidP="000F291B">
      <w:pPr>
        <w:numPr>
          <w:ilvl w:val="1"/>
          <w:numId w:val="1"/>
        </w:numPr>
      </w:pPr>
      <w:r>
        <w:t>El producto terminado es entonces almacenado clasificándoselo por tipo de material o por tipo de ensamblado.</w:t>
      </w:r>
    </w:p>
    <w:p w:rsidR="000F291B" w:rsidRDefault="000F291B" w:rsidP="000F291B">
      <w:pPr>
        <w:numPr>
          <w:ilvl w:val="1"/>
          <w:numId w:val="1"/>
        </w:numPr>
      </w:pPr>
      <w:r>
        <w:t xml:space="preserve">La complejidad de este sistema permite un estudio más profundo de los </w:t>
      </w:r>
      <w:proofErr w:type="spellStart"/>
      <w:r>
        <w:t>PLCs</w:t>
      </w:r>
      <w:proofErr w:type="spellEnd"/>
      <w:r>
        <w:t xml:space="preserve"> en sistemas de control de procesos.</w:t>
      </w:r>
    </w:p>
    <w:p w:rsidR="000F291B" w:rsidRDefault="000F291B" w:rsidP="000F291B">
      <w:pPr>
        <w:numPr>
          <w:ilvl w:val="1"/>
          <w:numId w:val="1"/>
        </w:numPr>
      </w:pPr>
      <w:r>
        <w:t>Requiere que los estudiantes consideren en mayor detalle la estructura de los sistemas de control.</w:t>
      </w:r>
    </w:p>
    <w:p w:rsidR="000F291B" w:rsidRDefault="000F291B" w:rsidP="000F291B">
      <w:pPr>
        <w:numPr>
          <w:ilvl w:val="1"/>
          <w:numId w:val="1"/>
        </w:numPr>
      </w:pPr>
      <w:r>
        <w:t>Escenarios de control de mayor complejidad pueden ser desarrollados utilizando combinaciones de temporizadores y contadores con funciones de control maestro y zonal.</w:t>
      </w:r>
    </w:p>
    <w:p w:rsidR="00ED7841" w:rsidRDefault="00ED7841">
      <w:pPr>
        <w:spacing w:after="160" w:line="259" w:lineRule="auto"/>
        <w:rPr>
          <w:rFonts w:cs="Arial"/>
          <w:b/>
          <w:bCs/>
          <w:i/>
          <w:iCs/>
          <w:sz w:val="28"/>
          <w:szCs w:val="28"/>
        </w:rPr>
      </w:pPr>
      <w:r>
        <w:br w:type="page"/>
      </w:r>
    </w:p>
    <w:p w:rsidR="000F291B" w:rsidRDefault="000F291B" w:rsidP="000F291B">
      <w:pPr>
        <w:pStyle w:val="Ttulo2"/>
      </w:pPr>
      <w:r>
        <w:lastRenderedPageBreak/>
        <w:t>Cobertura curricular</w:t>
      </w:r>
    </w:p>
    <w:p w:rsidR="000F291B" w:rsidRDefault="000F291B" w:rsidP="000F291B">
      <w:pPr>
        <w:numPr>
          <w:ilvl w:val="0"/>
          <w:numId w:val="1"/>
        </w:numPr>
      </w:pPr>
      <w:r>
        <w:t>Fundamentos de lógica</w:t>
      </w:r>
    </w:p>
    <w:p w:rsidR="000F291B" w:rsidRDefault="000F291B" w:rsidP="000F291B">
      <w:pPr>
        <w:numPr>
          <w:ilvl w:val="0"/>
          <w:numId w:val="1"/>
        </w:numPr>
      </w:pPr>
      <w:r>
        <w:t>Aspectos básicos de programación de PLC</w:t>
      </w:r>
    </w:p>
    <w:p w:rsidR="000F291B" w:rsidRDefault="000F291B" w:rsidP="000F291B">
      <w:pPr>
        <w:numPr>
          <w:ilvl w:val="0"/>
          <w:numId w:val="1"/>
        </w:numPr>
      </w:pPr>
      <w:r>
        <w:t>Desarrollo de programas con lógica de escalera</w:t>
      </w:r>
    </w:p>
    <w:p w:rsidR="000F291B" w:rsidRDefault="000F291B" w:rsidP="000F291B">
      <w:pPr>
        <w:numPr>
          <w:ilvl w:val="0"/>
          <w:numId w:val="1"/>
        </w:numPr>
      </w:pPr>
      <w:r>
        <w:t>Programación de temporizadores</w:t>
      </w:r>
    </w:p>
    <w:p w:rsidR="000F291B" w:rsidRDefault="000F291B" w:rsidP="000F291B">
      <w:pPr>
        <w:numPr>
          <w:ilvl w:val="0"/>
          <w:numId w:val="1"/>
        </w:numPr>
      </w:pPr>
      <w:r>
        <w:t>Estructura de Sistemas de Control</w:t>
      </w:r>
    </w:p>
    <w:p w:rsidR="000F291B" w:rsidRDefault="000F291B" w:rsidP="000F291B">
      <w:pPr>
        <w:numPr>
          <w:ilvl w:val="0"/>
          <w:numId w:val="1"/>
        </w:numPr>
      </w:pPr>
      <w:r>
        <w:t>Programas secuenciadores</w:t>
      </w:r>
    </w:p>
    <w:p w:rsidR="000F291B" w:rsidRDefault="000F291B" w:rsidP="000F291B">
      <w:pPr>
        <w:numPr>
          <w:ilvl w:val="0"/>
          <w:numId w:val="1"/>
        </w:numPr>
      </w:pPr>
      <w:r>
        <w:t>Instrucciones de Control Maestro y Control Zonal</w:t>
      </w:r>
    </w:p>
    <w:p w:rsidR="000F291B" w:rsidRDefault="000F291B" w:rsidP="000F291B">
      <w:pPr>
        <w:numPr>
          <w:ilvl w:val="0"/>
          <w:numId w:val="1"/>
        </w:numPr>
      </w:pPr>
      <w:r>
        <w:t>Programación de contadores</w:t>
      </w:r>
    </w:p>
    <w:p w:rsidR="000F291B" w:rsidRDefault="000F291B" w:rsidP="000F291B">
      <w:pPr>
        <w:numPr>
          <w:ilvl w:val="0"/>
          <w:numId w:val="1"/>
        </w:numPr>
      </w:pPr>
      <w:r>
        <w:t>Instrucciones de salto y subrutinas</w:t>
      </w:r>
    </w:p>
    <w:p w:rsidR="000F291B" w:rsidRDefault="000F291B" w:rsidP="000F291B">
      <w:pPr>
        <w:numPr>
          <w:ilvl w:val="0"/>
          <w:numId w:val="1"/>
        </w:numPr>
      </w:pPr>
      <w:r>
        <w:t>Funciones combinadas de Contador y Temporizador</w:t>
      </w:r>
    </w:p>
    <w:p w:rsidR="000F291B" w:rsidRDefault="000F291B" w:rsidP="000F291B">
      <w:pPr>
        <w:numPr>
          <w:ilvl w:val="0"/>
          <w:numId w:val="1"/>
        </w:numPr>
      </w:pPr>
      <w:r>
        <w:t>Prácticas de instalación de PLC</w:t>
      </w:r>
    </w:p>
    <w:p w:rsidR="000F291B" w:rsidRDefault="000F291B" w:rsidP="000F291B"/>
    <w:p w:rsidR="000F291B" w:rsidRDefault="000F291B" w:rsidP="000F291B">
      <w:pPr>
        <w:pStyle w:val="Ttulo2"/>
      </w:pPr>
      <w:r>
        <w:t>Complementos requeridos</w:t>
      </w:r>
    </w:p>
    <w:p w:rsidR="000F291B" w:rsidRDefault="000F291B" w:rsidP="000F291B">
      <w:r>
        <w:t>Este sistema requiere un PLC capaz de controlar las siguientes entradas y salidas:</w:t>
      </w:r>
    </w:p>
    <w:p w:rsidR="000F291B" w:rsidRDefault="000F291B" w:rsidP="000F291B">
      <w:pPr>
        <w:numPr>
          <w:ilvl w:val="0"/>
          <w:numId w:val="2"/>
        </w:numPr>
      </w:pPr>
      <w:r>
        <w:t>Entradas (11)</w:t>
      </w:r>
    </w:p>
    <w:p w:rsidR="000F291B" w:rsidRDefault="000F291B" w:rsidP="000F291B">
      <w:pPr>
        <w:numPr>
          <w:ilvl w:val="1"/>
          <w:numId w:val="2"/>
        </w:numPr>
      </w:pPr>
      <w:r>
        <w:t>Proximidad óptica (6)</w:t>
      </w:r>
    </w:p>
    <w:p w:rsidR="000F291B" w:rsidRDefault="000F291B" w:rsidP="000F291B">
      <w:pPr>
        <w:numPr>
          <w:ilvl w:val="1"/>
          <w:numId w:val="2"/>
        </w:numPr>
      </w:pPr>
      <w:r>
        <w:t>Medición vertical (2)</w:t>
      </w:r>
    </w:p>
    <w:p w:rsidR="000F291B" w:rsidRDefault="000F291B" w:rsidP="000F291B">
      <w:pPr>
        <w:numPr>
          <w:ilvl w:val="1"/>
          <w:numId w:val="2"/>
        </w:numPr>
      </w:pPr>
      <w:r>
        <w:t>Detector de materiales (1)</w:t>
      </w:r>
    </w:p>
    <w:p w:rsidR="000F291B" w:rsidRDefault="000F291B" w:rsidP="000F291B">
      <w:pPr>
        <w:numPr>
          <w:ilvl w:val="1"/>
          <w:numId w:val="2"/>
        </w:numPr>
      </w:pPr>
      <w:r>
        <w:t>Botón de arranque (1)</w:t>
      </w:r>
    </w:p>
    <w:p w:rsidR="000F291B" w:rsidRDefault="000F291B" w:rsidP="000F291B">
      <w:pPr>
        <w:numPr>
          <w:ilvl w:val="1"/>
          <w:numId w:val="2"/>
        </w:numPr>
      </w:pPr>
      <w:r>
        <w:t>Botón de parada (1)</w:t>
      </w:r>
    </w:p>
    <w:p w:rsidR="000F291B" w:rsidRDefault="000F291B" w:rsidP="000F291B">
      <w:pPr>
        <w:numPr>
          <w:ilvl w:val="0"/>
          <w:numId w:val="2"/>
        </w:numPr>
      </w:pPr>
      <w:r>
        <w:t>Salidas (11)</w:t>
      </w:r>
    </w:p>
    <w:p w:rsidR="000F291B" w:rsidRDefault="000F291B" w:rsidP="000F291B">
      <w:pPr>
        <w:pStyle w:val="Encabezado"/>
        <w:tabs>
          <w:tab w:val="clear" w:pos="4252"/>
          <w:tab w:val="clear" w:pos="8504"/>
        </w:tabs>
      </w:pPr>
      <w:r>
        <w:t>Si aún no cuenta con un PLC adecuado, le recomendamos visitar la página de nuestro TWDLCAA40DRF +</w:t>
      </w:r>
    </w:p>
    <w:p w:rsidR="00B41B92" w:rsidRPr="00B41B92" w:rsidRDefault="00B41B92" w:rsidP="000F291B">
      <w:pPr>
        <w:pStyle w:val="Encabezado"/>
        <w:tabs>
          <w:tab w:val="clear" w:pos="4252"/>
          <w:tab w:val="clear" w:pos="8504"/>
        </w:tabs>
        <w:rPr>
          <w:lang w:val="es-AR"/>
        </w:rPr>
      </w:pPr>
      <w:r>
        <w:t xml:space="preserve">Todas las tensiones a utilizar </w:t>
      </w:r>
      <w:r>
        <w:rPr>
          <w:lang w:val="es-AR"/>
        </w:rPr>
        <w:t>serán de 24V</w:t>
      </w:r>
    </w:p>
    <w:p w:rsidR="000F291B" w:rsidRDefault="000F291B" w:rsidP="000F291B">
      <w:pPr>
        <w:pStyle w:val="Ttulo2"/>
      </w:pPr>
      <w:r>
        <w:t>Trabajos Prácticos Propuestos</w:t>
      </w:r>
    </w:p>
    <w:p w:rsidR="000F291B" w:rsidRDefault="000F291B" w:rsidP="000F291B">
      <w:pPr>
        <w:jc w:val="both"/>
      </w:pPr>
      <w:r>
        <w:t>En el PDF anexo presentamos las situaciones, información y parámetros de decisión con los que el usuario deberá crear un programa de control para su propio PLC destinados a controlar los procesos que se llevan a cabo en esta “planta de ensamblado”.</w:t>
      </w:r>
    </w:p>
    <w:p w:rsidR="000F291B" w:rsidRDefault="000F291B" w:rsidP="000F291B">
      <w:pPr>
        <w:jc w:val="both"/>
      </w:pPr>
      <w:r>
        <w:t>Estimamos que lo más conveniente es crear el programa en bloques más o menos pequeños, abordando en cada uno de ellos un proceso en particular.</w:t>
      </w:r>
    </w:p>
    <w:p w:rsidR="005C7FAE" w:rsidRDefault="005C7FAE" w:rsidP="000F291B">
      <w:pPr>
        <w:jc w:val="both"/>
      </w:pPr>
    </w:p>
    <w:p w:rsidR="005C7FAE" w:rsidRDefault="005C7FAE" w:rsidP="000F291B">
      <w:pPr>
        <w:jc w:val="both"/>
      </w:pPr>
    </w:p>
    <w:p w:rsidR="005C7FAE" w:rsidRDefault="005C7FAE" w:rsidP="005C7FAE">
      <w:pPr>
        <w:spacing w:after="160" w:line="259" w:lineRule="auto"/>
        <w:jc w:val="center"/>
      </w:pPr>
      <w:r>
        <w:rPr>
          <w:rFonts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693210A" wp14:editId="356772A5">
            <wp:extent cx="1248354" cy="1248354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412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01" cy="12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AE" w:rsidRDefault="005C7FAE" w:rsidP="005C7FAE">
      <w:pPr>
        <w:spacing w:after="160" w:line="259" w:lineRule="auto"/>
        <w:jc w:val="center"/>
      </w:pPr>
      <w:hyperlink r:id="rId12" w:history="1">
        <w:r w:rsidRPr="00F87883">
          <w:rPr>
            <w:rStyle w:val="Hipervnculo"/>
          </w:rPr>
          <w:t>https://tecnoedu.com/Feedback/341201.php</w:t>
        </w:r>
      </w:hyperlink>
    </w:p>
    <w:p w:rsidR="00004C38" w:rsidRDefault="00004C38" w:rsidP="005C7FAE">
      <w:pPr>
        <w:spacing w:after="160" w:line="259" w:lineRule="auto"/>
        <w:jc w:val="center"/>
        <w:rPr>
          <w:rFonts w:cs="Arial"/>
          <w:b/>
          <w:bCs/>
          <w:i/>
          <w:iCs/>
          <w:sz w:val="28"/>
          <w:szCs w:val="28"/>
        </w:rPr>
      </w:pPr>
      <w:r>
        <w:br w:type="page"/>
      </w:r>
    </w:p>
    <w:p w:rsidR="000F291B" w:rsidRDefault="000F291B" w:rsidP="00ED7841">
      <w:pPr>
        <w:pStyle w:val="Ttulo2"/>
      </w:pPr>
      <w:r>
        <w:lastRenderedPageBreak/>
        <w:t>El proceso de la celda de trabajo.</w:t>
      </w:r>
    </w:p>
    <w:p w:rsidR="000F291B" w:rsidRDefault="000F291B" w:rsidP="000F291B">
      <w:pPr>
        <w:spacing w:before="120"/>
      </w:pPr>
      <w:r>
        <w:t>La secuencia de operaciones que puede realizar una celda de trabajo es la siguiente:</w:t>
      </w:r>
    </w:p>
    <w:p w:rsidR="00ED7841" w:rsidRDefault="00004C38" w:rsidP="00ED7841">
      <w:pPr>
        <w:pStyle w:val="Ttulo3"/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160241</wp:posOffset>
            </wp:positionV>
            <wp:extent cx="943200" cy="1216800"/>
            <wp:effectExtent l="0" t="0" r="9525" b="2540"/>
            <wp:wrapSquare wrapText="lef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-120-1 Dispens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D7841">
        <w:t>Dispenser</w:t>
      </w:r>
      <w:proofErr w:type="spellEnd"/>
    </w:p>
    <w:p w:rsidR="000F291B" w:rsidRDefault="000F291B" w:rsidP="000F291B">
      <w:pPr>
        <w:numPr>
          <w:ilvl w:val="0"/>
          <w:numId w:val="3"/>
        </w:numPr>
        <w:spacing w:before="120"/>
      </w:pPr>
      <w:r>
        <w:t>En primer lugar, se arranca la cinta transportadora.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A continuación, el componente 'arandela' se descarga sobre la cinta transportadora accionando el primer solenoide del dispensador.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La 'arandela' luego se desplaza una corta distancia a lo largo de la cinta hasta que el primer sensor óptico detecta su presencia.</w:t>
      </w:r>
    </w:p>
    <w:p w:rsidR="000F291B" w:rsidRDefault="00004C38" w:rsidP="000F291B">
      <w:pPr>
        <w:pStyle w:val="Ttulo4"/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156542</wp:posOffset>
            </wp:positionV>
            <wp:extent cx="643890" cy="1351280"/>
            <wp:effectExtent l="0" t="0" r="3810" b="1270"/>
            <wp:wrapSquare wrapText="lef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-120-1 Altur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91B">
        <w:t>Determinación de altura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Después de un período de tiempo (determinado por la programación del PLC), la cinta se detiene con la "arandela" debajo del detector de altura.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El detector de altura ahora determina si la "arandela" está dentro de los límites de altura (grosor) prescritos.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La cinta vuelve a arrancar, lo que hace que la "arandela" se mueva.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Lo que sucede a continuación se determina según si el detector de ancho está instalado o no.</w:t>
      </w:r>
    </w:p>
    <w:p w:rsidR="000F291B" w:rsidRDefault="000F291B" w:rsidP="000F291B">
      <w:pPr>
        <w:pStyle w:val="Ttulo4"/>
        <w:spacing w:before="120"/>
        <w:ind w:left="360"/>
      </w:pPr>
      <w:r>
        <w:t>Determinación del ancho (si está instalado el accesorio opcional 34-110)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Se sigue un procedimiento similar para la determinación del ancho (diámetro) como para la altura descrita anteriormente.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La cinta vuelve a arrancar, lo que hace que la "arandela" se mueva.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Si se ha determinado que la "arandela" está fuera del rango permitido de diámetros, se activa el primer deflector, asociado con el detector de ancho, lo que obliga al componente a salir de la cinta a la bandeja lateral asociada.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Si se ha determinado que la "arandela" está dentro del rango de los diámetros permitidos, el componente avanza a lo largo de la cinta hasta el detector inductivo.</w:t>
      </w:r>
    </w:p>
    <w:p w:rsidR="000F291B" w:rsidRDefault="000F291B" w:rsidP="000F291B">
      <w:pPr>
        <w:pStyle w:val="Ttulo4"/>
        <w:spacing w:before="120"/>
        <w:ind w:left="360"/>
      </w:pPr>
      <w:r>
        <w:t>Sin determinación del ancho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Como el deflector mencionado anteriormente en 1.1.3.1 no está instalado, la "arandela" procederá directamente a lo largo de la cinta transportadora hacia el detector inductivo.</w:t>
      </w:r>
    </w:p>
    <w:p w:rsidR="000F291B" w:rsidRDefault="000F291B" w:rsidP="000F291B">
      <w:pPr>
        <w:pStyle w:val="Ttulo4"/>
        <w:spacing w:before="120"/>
        <w:ind w:left="360"/>
      </w:pPr>
      <w:r>
        <w:t>Decisión Plástico o Metal con detector Inductivo</w:t>
      </w:r>
    </w:p>
    <w:p w:rsidR="000F291B" w:rsidRDefault="00004C38" w:rsidP="000F291B">
      <w:pPr>
        <w:numPr>
          <w:ilvl w:val="0"/>
          <w:numId w:val="3"/>
        </w:numPr>
        <w:spacing w:before="12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40097</wp:posOffset>
            </wp:positionV>
            <wp:extent cx="2134800" cy="1670400"/>
            <wp:effectExtent l="0" t="0" r="0" b="6350"/>
            <wp:wrapSquare wrapText="lef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-120-1 Inductiv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91B">
        <w:t xml:space="preserve">Independientemente de que esté presente o no el detector de ancho, el proceso ahora continúa con el detector inductivo. El propósito de este sensor es determinar si la "arandela" está hecha de metal o plástico. 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El proceso continúa de la siguiente manera: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 xml:space="preserve">La presencia de una parte frente al detector inductivo está determinada por el segundo opto-sensor. 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Cuando esto sucede, la cinta se detiene.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El sensor inductivo se activa para determinar si la pieza está hecha de metal o plástico.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La cinta vuelve a arrancar y la pieza se mueve.</w:t>
      </w:r>
    </w:p>
    <w:p w:rsidR="000F291B" w:rsidRDefault="000F291B" w:rsidP="000F291B">
      <w:pPr>
        <w:pStyle w:val="Ttulo4"/>
        <w:spacing w:before="120"/>
        <w:ind w:left="360"/>
      </w:pPr>
      <w:r>
        <w:lastRenderedPageBreak/>
        <w:t>Deflectores</w:t>
      </w:r>
    </w:p>
    <w:p w:rsidR="00004C38" w:rsidRDefault="00004C38" w:rsidP="000F291B">
      <w:pPr>
        <w:numPr>
          <w:ilvl w:val="0"/>
          <w:numId w:val="3"/>
        </w:numPr>
        <w:spacing w:before="12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4445635</wp:posOffset>
            </wp:positionH>
            <wp:positionV relativeFrom="paragraph">
              <wp:posOffset>42545</wp:posOffset>
            </wp:positionV>
            <wp:extent cx="1945640" cy="1025525"/>
            <wp:effectExtent l="0" t="0" r="0" b="3175"/>
            <wp:wrapSquare wrapText="left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-120-1 Deflecto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91B">
        <w:t xml:space="preserve">Después del detector inductivo hay dos deflectores más. Uno de estos puede programarse para funcionar si se determinó que la parte es de metal, y el otro si se determina que la parte es de plástico. Sin embargo, esto solo debería suceder si la pieza ha pasado la primera prueba de altura. 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Si la "arandela" no pasó la prueba de altura inicial, ningún deflector debería activarse y la pieza debería continuar hasta el final del transportador, siendo descargada en el contenedor.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Cuando se opera uno de los deflectores, la pieza es forzada fuera de la cinta transportadora hacia la rampa asociada y se mantiene lista para la fase de ensamblaje del proceso.</w:t>
      </w:r>
    </w:p>
    <w:p w:rsidR="000F291B" w:rsidRDefault="000F291B" w:rsidP="000F291B">
      <w:pPr>
        <w:pStyle w:val="Ttulo4"/>
        <w:spacing w:before="120"/>
        <w:ind w:left="360"/>
      </w:pPr>
      <w:r>
        <w:t>Fase de Montaje</w:t>
      </w:r>
    </w:p>
    <w:p w:rsidR="000F291B" w:rsidRDefault="00004C38" w:rsidP="000F291B">
      <w:pPr>
        <w:numPr>
          <w:ilvl w:val="0"/>
          <w:numId w:val="3"/>
        </w:numPr>
        <w:spacing w:before="12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4552950</wp:posOffset>
            </wp:positionH>
            <wp:positionV relativeFrom="paragraph">
              <wp:posOffset>50165</wp:posOffset>
            </wp:positionV>
            <wp:extent cx="1837690" cy="1669415"/>
            <wp:effectExtent l="0" t="0" r="0" b="6985"/>
            <wp:wrapSquare wrapText="left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-120-1 Eyect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91B">
        <w:t xml:space="preserve">Esto utiliza la cinta inferior en la celda de trabajo. 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 xml:space="preserve">Si el suyo es un sistema con una sola cinta, esta parte de la descripción no será relevante. 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El proceso continúa de la siguiente manera: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En primer lugar, se arranca la cinta transportadora inferior.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 xml:space="preserve">A continuación, se activa uno de los eyectores y una arandela se coloca en la parte inferior, lista para el ensamblaje. 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La disponibilidad de una 'arandela' está registrada por uno de los opto-sensores montados en la parte inferior de los canales.</w:t>
      </w:r>
    </w:p>
    <w:p w:rsidR="000F291B" w:rsidRDefault="000F291B" w:rsidP="000F291B">
      <w:pPr>
        <w:numPr>
          <w:ilvl w:val="0"/>
          <w:numId w:val="3"/>
        </w:numPr>
        <w:spacing w:before="120"/>
      </w:pPr>
      <w:r>
        <w:t>Cuando una "arandela" está lista, el componente "base con tarugo" se descarga sobre la cinta transportadora accionando el segundo solenoide del dispensador.</w:t>
      </w:r>
    </w:p>
    <w:p w:rsidR="000F291B" w:rsidRDefault="00004C38" w:rsidP="000F291B">
      <w:pPr>
        <w:numPr>
          <w:ilvl w:val="0"/>
          <w:numId w:val="3"/>
        </w:numPr>
        <w:spacing w:before="12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1819910" cy="1001395"/>
            <wp:effectExtent l="0" t="0" r="8890" b="8255"/>
            <wp:wrapSquare wrapText="left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-120-1 Clasificacion Fin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91B">
        <w:t>La "base con tarugo" se mueve a lo largo de la cinta y recoge la "arandela" disponible, que luego se ensambla en ella.</w:t>
      </w:r>
    </w:p>
    <w:p w:rsidR="000F291B" w:rsidRPr="00EF1AF6" w:rsidRDefault="000F291B" w:rsidP="000F291B">
      <w:pPr>
        <w:numPr>
          <w:ilvl w:val="0"/>
          <w:numId w:val="3"/>
        </w:numPr>
        <w:spacing w:before="120"/>
      </w:pPr>
      <w:r>
        <w:t>El conjunto resultante se mueve hacia el extremo de la cinta, donde el último conjunto opto-sensor / deflector determina cuál de las guías de salida toma el conjunto. Una es para piezas metálicas, la otra para plástico.</w:t>
      </w:r>
    </w:p>
    <w:p w:rsidR="009C7BF5" w:rsidRDefault="00CA5ABF" w:rsidP="00CA5ABF">
      <w:r>
        <w:tab/>
      </w:r>
    </w:p>
    <w:sectPr w:rsidR="009C7BF5" w:rsidSect="00F34C41">
      <w:headerReference w:type="default" r:id="rId19"/>
      <w:footerReference w:type="default" r:id="rId20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91B" w:rsidRDefault="000F291B" w:rsidP="00E95877">
      <w:r>
        <w:separator/>
      </w:r>
    </w:p>
  </w:endnote>
  <w:endnote w:type="continuationSeparator" w:id="0">
    <w:p w:rsidR="000F291B" w:rsidRDefault="000F291B" w:rsidP="00E95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F14" w:rsidRPr="00CA5ABF" w:rsidRDefault="00D94EE5" w:rsidP="00CA5ABF">
    <w:pPr>
      <w:pStyle w:val="PieTecnoEduSup"/>
    </w:pPr>
    <w:r w:rsidRPr="00CA5ABF">
      <w:t xml:space="preserve">Av. José Javier Díaz 429 </w:t>
    </w:r>
    <w:proofErr w:type="spellStart"/>
    <w:r w:rsidRPr="00CA5ABF">
      <w:t>Bº</w:t>
    </w:r>
    <w:proofErr w:type="spellEnd"/>
    <w:r w:rsidRPr="00CA5ABF">
      <w:t xml:space="preserve"> </w:t>
    </w:r>
    <w:proofErr w:type="spellStart"/>
    <w:r w:rsidRPr="00CA5ABF">
      <w:t>Iponá</w:t>
    </w:r>
    <w:proofErr w:type="spellEnd"/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</w:t>
    </w:r>
    <w:proofErr w:type="gramStart"/>
    <w:r w:rsidR="00D94EE5" w:rsidRPr="00023583">
      <w:rPr>
        <w:smallCaps/>
      </w:rPr>
      <w:t>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proofErr w:type="gramEnd"/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91B" w:rsidRDefault="000F291B" w:rsidP="00E95877">
      <w:r>
        <w:separator/>
      </w:r>
    </w:p>
  </w:footnote>
  <w:footnote w:type="continuationSeparator" w:id="0">
    <w:p w:rsidR="000F291B" w:rsidRDefault="000F291B" w:rsidP="00E95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</w:pPr>
    <w:r w:rsidRPr="00D94EE5"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1541BD"/>
    <w:multiLevelType w:val="hybridMultilevel"/>
    <w:tmpl w:val="829E55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54AD2"/>
    <w:multiLevelType w:val="hybridMultilevel"/>
    <w:tmpl w:val="2C78822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A37B7"/>
    <w:multiLevelType w:val="hybridMultilevel"/>
    <w:tmpl w:val="3D66C3DA"/>
    <w:lvl w:ilvl="0" w:tplc="62E45CC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1B"/>
    <w:rsid w:val="00004C38"/>
    <w:rsid w:val="00023583"/>
    <w:rsid w:val="0007216C"/>
    <w:rsid w:val="00074697"/>
    <w:rsid w:val="000F291B"/>
    <w:rsid w:val="002541D4"/>
    <w:rsid w:val="00326E76"/>
    <w:rsid w:val="00380EF5"/>
    <w:rsid w:val="00445C97"/>
    <w:rsid w:val="00542F14"/>
    <w:rsid w:val="005852F4"/>
    <w:rsid w:val="005C7FAE"/>
    <w:rsid w:val="006339A3"/>
    <w:rsid w:val="006579EC"/>
    <w:rsid w:val="008537BB"/>
    <w:rsid w:val="008D2EF1"/>
    <w:rsid w:val="00956092"/>
    <w:rsid w:val="00963AED"/>
    <w:rsid w:val="009C3E55"/>
    <w:rsid w:val="00AD4662"/>
    <w:rsid w:val="00B41B92"/>
    <w:rsid w:val="00C23686"/>
    <w:rsid w:val="00C5695C"/>
    <w:rsid w:val="00C74B5D"/>
    <w:rsid w:val="00C75C78"/>
    <w:rsid w:val="00CA5ABF"/>
    <w:rsid w:val="00D94EE5"/>
    <w:rsid w:val="00E95877"/>
    <w:rsid w:val="00ED7841"/>
    <w:rsid w:val="00F34C41"/>
    <w:rsid w:val="00FE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A60100"/>
  <w15:chartTrackingRefBased/>
  <w15:docId w15:val="{881200AB-29C2-4B5F-BD29-89CD316DE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291B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F29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0F291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0F291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F291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rsid w:val="000F291B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0F291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F291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0F291B"/>
    <w:rPr>
      <w:rFonts w:eastAsiaTheme="minorEastAsia"/>
      <w:b/>
      <w:bCs/>
      <w:sz w:val="28"/>
      <w:szCs w:val="2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852F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52F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52F4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52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52F4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5852F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C7F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ecnoedu.com/Feedback/341201.php" TargetMode="Externa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96EFB-D068-485D-92E8-07DDB7542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61</TotalTime>
  <Pages>4</Pages>
  <Words>990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8</cp:revision>
  <cp:lastPrinted>2016-10-07T17:58:00Z</cp:lastPrinted>
  <dcterms:created xsi:type="dcterms:W3CDTF">2019-02-19T17:56:00Z</dcterms:created>
  <dcterms:modified xsi:type="dcterms:W3CDTF">2019-02-19T19:45:00Z</dcterms:modified>
</cp:coreProperties>
</file>