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7B8AC0" w14:textId="77777777" w:rsidR="004736E3" w:rsidRDefault="004736E3">
      <w:pPr>
        <w:pStyle w:val="Ttulo1"/>
      </w:pPr>
      <w:r>
        <w:t>Introducción al entrenador de Neumática Industrial NI-JDM-100</w:t>
      </w:r>
    </w:p>
    <w:p w14:paraId="3D86A6FD" w14:textId="77777777" w:rsidR="004736E3" w:rsidRDefault="004736E3">
      <w:pPr>
        <w:pStyle w:val="Ttulo2"/>
        <w:spacing w:line="360" w:lineRule="auto"/>
        <w:rPr>
          <w:lang w:val="es-ES_tradnl"/>
        </w:rPr>
      </w:pPr>
      <w:r>
        <w:rPr>
          <w:lang w:val="es-ES_tradnl"/>
        </w:rPr>
        <w:t>Aspecto General</w:t>
      </w:r>
    </w:p>
    <w:p w14:paraId="71C11D6F" w14:textId="77777777" w:rsidR="004736E3" w:rsidRDefault="00F87207" w:rsidP="00240602">
      <w:pPr>
        <w:rPr>
          <w:lang w:val="es-ES_tradnl"/>
        </w:rPr>
      </w:pPr>
      <w:r>
        <w:rPr>
          <w:noProof/>
          <w:lang w:val="es-AR" w:eastAsia="es-AR"/>
        </w:rPr>
        <mc:AlternateContent>
          <mc:Choice Requires="wps">
            <w:drawing>
              <wp:anchor distT="45720" distB="45720" distL="114300" distR="114300" simplePos="0" relativeHeight="251658240" behindDoc="0" locked="0" layoutInCell="1" allowOverlap="1" wp14:anchorId="3067C7B6" wp14:editId="1865621E">
                <wp:simplePos x="0" y="0"/>
                <wp:positionH relativeFrom="column">
                  <wp:posOffset>4053840</wp:posOffset>
                </wp:positionH>
                <wp:positionV relativeFrom="paragraph">
                  <wp:posOffset>102870</wp:posOffset>
                </wp:positionV>
                <wp:extent cx="2293620" cy="981075"/>
                <wp:effectExtent l="0" t="0" r="0" b="0"/>
                <wp:wrapNone/>
                <wp:docPr id="9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981075"/>
                        </a:xfrm>
                        <a:prstGeom prst="rect">
                          <a:avLst/>
                        </a:prstGeom>
                        <a:solidFill>
                          <a:srgbClr val="FFFFFF"/>
                        </a:solidFill>
                        <a:ln w="9525">
                          <a:solidFill>
                            <a:srgbClr val="000000"/>
                          </a:solidFill>
                          <a:miter lim="800000"/>
                          <a:headEnd/>
                          <a:tailEnd/>
                        </a:ln>
                      </wps:spPr>
                      <wps:txbx>
                        <w:txbxContent>
                          <w:p w14:paraId="08AD2DD3" w14:textId="77777777" w:rsidR="00240602" w:rsidRDefault="005D5008" w:rsidP="005D5008">
                            <w:pPr>
                              <w:pStyle w:val="Ttulo3"/>
                              <w:spacing w:before="120"/>
                              <w:jc w:val="both"/>
                            </w:pPr>
                            <w:r>
                              <w:t>El original de este manual se puede bajar gratuitamente de:</w:t>
                            </w:r>
                            <w:r w:rsidR="00240602">
                              <w:t xml:space="preserve">  </w:t>
                            </w:r>
                          </w:p>
                          <w:p w14:paraId="76C3A9B4" w14:textId="77777777" w:rsidR="00240602" w:rsidRPr="001945FA" w:rsidRDefault="00F10623" w:rsidP="00240602">
                            <w:hyperlink r:id="rId7" w:history="1">
                              <w:r w:rsidR="00240602" w:rsidRPr="00CB09CA">
                                <w:rPr>
                                  <w:rStyle w:val="Hipervnculo"/>
                                </w:rPr>
                                <w:t>http://tecnoedu.com/Automatizacion/Neumatica.php</w:t>
                              </w:r>
                            </w:hyperlink>
                            <w:r w:rsidR="00240602">
                              <w:t xml:space="preserve"> </w:t>
                            </w:r>
                          </w:p>
                          <w:p w14:paraId="4B52451E" w14:textId="77777777" w:rsidR="00240602" w:rsidRDefault="00240602" w:rsidP="0024060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319.2pt;margin-top:8.1pt;width:180.6pt;height:77.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">
                <v:textbox>
                  <w:txbxContent>
                    <w:p w:rsidR="00240602" w:rsidRDefault="005D5008" w:rsidP="005D5008">
                      <w:pPr>
                        <w:pStyle w:val="Ttulo3"/>
                        <w:spacing w:before="120"/>
                        <w:jc w:val="both"/>
                      </w:pPr>
                      <w:r>
                        <w:t>El original de este manual se puede bajar gratuitamente de:</w:t>
                      </w:r>
                      <w:r w:rsidR="00240602">
                        <w:t xml:space="preserve">  </w:t>
                      </w:r>
                    </w:p>
                    <w:p w:rsidR="00240602" w:rsidRPr="001945FA" w:rsidRDefault="00240602" w:rsidP="00240602">
                      <w:hyperlink r:id="rId8" w:history="1">
                        <w:r w:rsidRPr="00CB09CA">
                          <w:rPr>
                            <w:rStyle w:val="Hipervnculo"/>
                          </w:rPr>
                          <w:t>http://tecnoedu.com/Automatizacion/Neumatica.php</w:t>
                        </w:r>
                      </w:hyperlink>
                      <w:r>
                        <w:t xml:space="preserve"> </w:t>
                      </w:r>
                    </w:p>
                    <w:p w:rsidR="00240602" w:rsidRDefault="00240602" w:rsidP="00240602"/>
                  </w:txbxContent>
                </v:textbox>
              </v:shape>
            </w:pict>
          </mc:Fallback>
        </mc:AlternateContent>
      </w:r>
      <w:r>
        <w:rPr>
          <w:noProof/>
        </w:rPr>
        <w:drawing>
          <wp:anchor distT="0" distB="0" distL="114300" distR="114300" simplePos="0" relativeHeight="251657216" behindDoc="0" locked="0" layoutInCell="1" allowOverlap="1" wp14:anchorId="0471D9F1" wp14:editId="1EC29924">
            <wp:simplePos x="0" y="0"/>
            <wp:positionH relativeFrom="column">
              <wp:posOffset>4852035</wp:posOffset>
            </wp:positionH>
            <wp:positionV relativeFrom="paragraph">
              <wp:posOffset>1289050</wp:posOffset>
            </wp:positionV>
            <wp:extent cx="1664970" cy="1664970"/>
            <wp:effectExtent l="0" t="0" r="0" b="0"/>
            <wp:wrapNone/>
            <wp:docPr id="944" name="Imagen 5" descr="NIJDM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IJDM10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4970" cy="1664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_tradnl"/>
        </w:rPr>
        <w:drawing>
          <wp:inline distT="0" distB="0" distL="0" distR="0" wp14:anchorId="2A79C276" wp14:editId="1C25EE2E">
            <wp:extent cx="4772025" cy="2800350"/>
            <wp:effectExtent l="0" t="0" r="0" b="0"/>
            <wp:docPr id="943" name="Imagen 919" descr="NIJDM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NIJDM1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72025" cy="2800350"/>
                    </a:xfrm>
                    <a:prstGeom prst="rect">
                      <a:avLst/>
                    </a:prstGeom>
                    <a:noFill/>
                    <a:ln>
                      <a:noFill/>
                    </a:ln>
                  </pic:spPr>
                </pic:pic>
              </a:graphicData>
            </a:graphic>
          </wp:inline>
        </w:drawing>
      </w:r>
    </w:p>
    <w:p w14:paraId="18933040" w14:textId="77777777" w:rsidR="004736E3" w:rsidRDefault="004736E3">
      <w:pPr>
        <w:jc w:val="center"/>
        <w:rPr>
          <w:lang w:val="es-ES_tradnl"/>
        </w:rPr>
      </w:pPr>
    </w:p>
    <w:p w14:paraId="61AEC3B7" w14:textId="77777777" w:rsidR="004736E3" w:rsidRDefault="004736E3">
      <w:pPr>
        <w:pStyle w:val="Ttulo2"/>
        <w:spacing w:line="360" w:lineRule="auto"/>
        <w:rPr>
          <w:lang w:val="es-ES_tradnl"/>
        </w:rPr>
      </w:pPr>
      <w:r>
        <w:rPr>
          <w:lang w:val="es-ES_tradnl"/>
        </w:rPr>
        <w:t>Control Inicial</w:t>
      </w:r>
    </w:p>
    <w:p w14:paraId="089733BA" w14:textId="77777777" w:rsidR="004736E3" w:rsidRDefault="004736E3">
      <w:pPr>
        <w:pStyle w:val="Puntos"/>
        <w:jc w:val="both"/>
      </w:pPr>
      <w:r>
        <w:t>Su equipo está formado por:</w:t>
      </w:r>
    </w:p>
    <w:p w14:paraId="2BA81DCB" w14:textId="77777777" w:rsidR="004736E3" w:rsidRDefault="004736E3">
      <w:pPr>
        <w:pStyle w:val="Puntos"/>
        <w:numPr>
          <w:ilvl w:val="1"/>
          <w:numId w:val="1"/>
        </w:numPr>
        <w:jc w:val="both"/>
      </w:pPr>
      <w:r>
        <w:t>Bastidor/caja con elementos fijos</w:t>
      </w:r>
    </w:p>
    <w:p w14:paraId="6B8BC990" w14:textId="77777777" w:rsidR="004736E3" w:rsidRDefault="004736E3">
      <w:pPr>
        <w:pStyle w:val="Puntos"/>
        <w:numPr>
          <w:ilvl w:val="1"/>
          <w:numId w:val="1"/>
        </w:numPr>
        <w:jc w:val="both"/>
      </w:pPr>
      <w:r>
        <w:t>Bolsa con elementos sueltos</w:t>
      </w:r>
    </w:p>
    <w:p w14:paraId="6CC08AD4" w14:textId="77777777" w:rsidR="004736E3" w:rsidRDefault="004736E3">
      <w:pPr>
        <w:pStyle w:val="Puntos"/>
        <w:numPr>
          <w:ilvl w:val="1"/>
          <w:numId w:val="1"/>
        </w:numPr>
        <w:jc w:val="both"/>
      </w:pPr>
      <w:r>
        <w:t>Guía de control rápido de stock y preparación de prácticos</w:t>
      </w:r>
    </w:p>
    <w:p w14:paraId="319AC80D" w14:textId="77777777" w:rsidR="004736E3" w:rsidRDefault="004736E3">
      <w:pPr>
        <w:pStyle w:val="Puntos"/>
        <w:numPr>
          <w:ilvl w:val="1"/>
          <w:numId w:val="1"/>
        </w:numPr>
        <w:jc w:val="both"/>
      </w:pPr>
      <w:r>
        <w:t>Guía con símbolos neumáticos utilizados para efectuar las prácticas</w:t>
      </w:r>
    </w:p>
    <w:p w14:paraId="19F956E5" w14:textId="77777777" w:rsidR="004736E3" w:rsidRDefault="004736E3">
      <w:pPr>
        <w:pStyle w:val="Puntos"/>
        <w:jc w:val="both"/>
      </w:pPr>
      <w:r>
        <w:t>Verifique que:</w:t>
      </w:r>
    </w:p>
    <w:p w14:paraId="0D873D33" w14:textId="77777777" w:rsidR="004736E3" w:rsidRDefault="004736E3">
      <w:pPr>
        <w:pStyle w:val="Puntos"/>
        <w:numPr>
          <w:ilvl w:val="1"/>
          <w:numId w:val="1"/>
        </w:numPr>
        <w:jc w:val="both"/>
      </w:pPr>
      <w:r>
        <w:t>La caja no ha sufrido malos tratos</w:t>
      </w:r>
    </w:p>
    <w:p w14:paraId="1843953D" w14:textId="77777777" w:rsidR="004736E3" w:rsidRDefault="004736E3">
      <w:pPr>
        <w:pStyle w:val="Puntos"/>
        <w:numPr>
          <w:ilvl w:val="1"/>
          <w:numId w:val="1"/>
        </w:numPr>
        <w:jc w:val="both"/>
      </w:pPr>
      <w:r>
        <w:t>Los componentes fijos están en su lugar</w:t>
      </w:r>
    </w:p>
    <w:p w14:paraId="73C0F21D" w14:textId="77777777" w:rsidR="004736E3" w:rsidRDefault="004736E3">
      <w:pPr>
        <w:pStyle w:val="Puntos"/>
        <w:numPr>
          <w:ilvl w:val="1"/>
          <w:numId w:val="1"/>
        </w:numPr>
        <w:jc w:val="both"/>
      </w:pPr>
      <w:r>
        <w:t xml:space="preserve">Están presentes todos los componentes detallados en la </w:t>
      </w:r>
      <w:r>
        <w:rPr>
          <w:i/>
          <w:iCs/>
        </w:rPr>
        <w:t>guía de control de stock</w:t>
      </w:r>
    </w:p>
    <w:p w14:paraId="4C154223" w14:textId="77777777" w:rsidR="004736E3" w:rsidRDefault="004736E3">
      <w:pPr>
        <w:pStyle w:val="Puntos"/>
        <w:numPr>
          <w:ilvl w:val="0"/>
          <w:numId w:val="0"/>
        </w:numPr>
        <w:ind w:left="1080"/>
      </w:pPr>
    </w:p>
    <w:p w14:paraId="66971F71" w14:textId="77777777" w:rsidR="004736E3" w:rsidRDefault="004736E3">
      <w:pPr>
        <w:pStyle w:val="Ttulo2"/>
        <w:spacing w:line="360" w:lineRule="auto"/>
        <w:rPr>
          <w:color w:val="800000"/>
          <w:lang w:val="es-ES_tradnl"/>
        </w:rPr>
      </w:pPr>
      <w:r>
        <w:rPr>
          <w:color w:val="800000"/>
          <w:lang w:val="es-ES_tradnl"/>
        </w:rPr>
        <w:t>Seguridad</w:t>
      </w:r>
    </w:p>
    <w:p w14:paraId="4E9E0D03" w14:textId="77777777" w:rsidR="004736E3" w:rsidRDefault="004736E3">
      <w:pPr>
        <w:pStyle w:val="Puntos"/>
        <w:jc w:val="both"/>
        <w:rPr>
          <w:color w:val="800000"/>
        </w:rPr>
      </w:pPr>
      <w:r>
        <w:rPr>
          <w:color w:val="800000"/>
        </w:rPr>
        <w:t>Los sistemas neumáticos e hidráulicos son los “músculos” de sistemas automáticos de potencia. Pueden ejercer fuerzas muy superiores a las que uno esperaría de elementos de ese tamaño. Nunca trate de interferir manualmente en sus movimientos.</w:t>
      </w:r>
    </w:p>
    <w:p w14:paraId="20661990" w14:textId="77777777" w:rsidR="004736E3" w:rsidRDefault="004736E3">
      <w:pPr>
        <w:pStyle w:val="Puntos"/>
        <w:jc w:val="both"/>
        <w:rPr>
          <w:color w:val="800000"/>
        </w:rPr>
      </w:pPr>
      <w:r>
        <w:rPr>
          <w:color w:val="800000"/>
        </w:rPr>
        <w:lastRenderedPageBreak/>
        <w:t>Antes de entregar presión al tablero, asegúrese de que todas las conexiones que efectuó con los acoples rápidos están firmes. Una manguera que se suelta puede pegar un latigazo doloroso y dañar seriamente los ojos.</w:t>
      </w:r>
    </w:p>
    <w:p w14:paraId="07EF6B41" w14:textId="77777777" w:rsidR="004736E3" w:rsidRDefault="004736E3">
      <w:pPr>
        <w:pStyle w:val="Puntos"/>
        <w:jc w:val="both"/>
        <w:rPr>
          <w:color w:val="800000"/>
        </w:rPr>
      </w:pPr>
      <w:r>
        <w:rPr>
          <w:color w:val="800000"/>
        </w:rPr>
        <w:t>Para efectuar las prácticas sugeridas con este equipo, es suficiente trabajar con presiones de 2 o 3 bar. No use más de lo necesario.</w:t>
      </w:r>
    </w:p>
    <w:p w14:paraId="06F24A19" w14:textId="77777777" w:rsidR="004736E3" w:rsidRDefault="004736E3">
      <w:pPr>
        <w:pStyle w:val="Ttulo2"/>
      </w:pPr>
      <w:r>
        <w:t>Recomendaciones</w:t>
      </w:r>
    </w:p>
    <w:p w14:paraId="18115E60" w14:textId="77777777" w:rsidR="004736E3" w:rsidRDefault="004736E3">
      <w:pPr>
        <w:pStyle w:val="Puntos"/>
        <w:jc w:val="both"/>
      </w:pPr>
      <w:r>
        <w:t>Utilice una fuente limpia de aire comprimido.</w:t>
      </w:r>
    </w:p>
    <w:p w14:paraId="6D5E52AD" w14:textId="77777777" w:rsidR="004736E3" w:rsidRDefault="004736E3">
      <w:pPr>
        <w:pStyle w:val="Puntos"/>
        <w:jc w:val="both"/>
      </w:pPr>
      <w:r>
        <w:t>Siga las recomendaciones generales de instalación de redes neumáticas:</w:t>
      </w:r>
    </w:p>
    <w:p w14:paraId="5696B3D4" w14:textId="77777777" w:rsidR="004736E3" w:rsidRDefault="004736E3">
      <w:pPr>
        <w:pStyle w:val="Puntos"/>
        <w:numPr>
          <w:ilvl w:val="1"/>
          <w:numId w:val="1"/>
        </w:numPr>
        <w:jc w:val="both"/>
      </w:pPr>
      <w:r>
        <w:t>Incluir una etapa de secado a la salida del compresor</w:t>
      </w:r>
    </w:p>
    <w:p w14:paraId="6E7DA4F4" w14:textId="77777777" w:rsidR="004736E3" w:rsidRDefault="004736E3">
      <w:pPr>
        <w:pStyle w:val="Puntos"/>
        <w:numPr>
          <w:ilvl w:val="1"/>
          <w:numId w:val="1"/>
        </w:numPr>
        <w:jc w:val="both"/>
      </w:pPr>
      <w:r>
        <w:t>Hacer todas las derivaciones con T, en la que el aire siga hacia arriba y la rama inferior de la T  se remate en una purga.</w:t>
      </w:r>
    </w:p>
    <w:p w14:paraId="652E15C8" w14:textId="77777777" w:rsidR="004736E3" w:rsidRDefault="004736E3">
      <w:pPr>
        <w:pStyle w:val="Puntos"/>
        <w:numPr>
          <w:ilvl w:val="1"/>
          <w:numId w:val="1"/>
        </w:numPr>
        <w:jc w:val="both"/>
      </w:pPr>
      <w:r>
        <w:t>Hacer las derivaciones de la línea principal con forma de J invertida.</w:t>
      </w:r>
    </w:p>
    <w:p w14:paraId="34067E49" w14:textId="77777777" w:rsidR="004736E3" w:rsidRDefault="004736E3">
      <w:pPr>
        <w:pStyle w:val="Puntos"/>
        <w:numPr>
          <w:ilvl w:val="1"/>
          <w:numId w:val="1"/>
        </w:numPr>
        <w:jc w:val="both"/>
      </w:pPr>
      <w:r>
        <w:t>Mantener una pendiente negativa del orden del 1% o 2% en la línea de distribución para que el condensado pueda ser manejado por una purga al final de la línea.</w:t>
      </w:r>
    </w:p>
    <w:p w14:paraId="78278E2F" w14:textId="77777777" w:rsidR="004736E3" w:rsidRDefault="004736E3">
      <w:pPr>
        <w:pStyle w:val="Puntos"/>
        <w:jc w:val="both"/>
      </w:pPr>
      <w:r>
        <w:t>Ayude a cuidar el ambiente, y no imprima todos los manuales. Siéntase libre de distribuir copias electrónicas entre sus alumnos.</w:t>
      </w:r>
    </w:p>
    <w:p w14:paraId="20868ED9" w14:textId="77777777" w:rsidR="004736E3" w:rsidRDefault="004736E3">
      <w:pPr>
        <w:pStyle w:val="Puntos"/>
        <w:jc w:val="both"/>
      </w:pPr>
      <w:r>
        <w:t xml:space="preserve">A medida que mejoren las habilidades de sus alumnos, trate de prescindir de las secciones de </w:t>
      </w:r>
      <w:r>
        <w:rPr>
          <w:i/>
          <w:iCs/>
        </w:rPr>
        <w:t>Montaje</w:t>
      </w:r>
      <w:r>
        <w:t xml:space="preserve"> y </w:t>
      </w:r>
      <w:r>
        <w:rPr>
          <w:i/>
          <w:iCs/>
        </w:rPr>
        <w:t>Funcionamiento Esperado</w:t>
      </w:r>
      <w:r>
        <w:t xml:space="preserve"> de las guías de trabajos prácticos.</w:t>
      </w:r>
    </w:p>
    <w:p w14:paraId="6522D25A" w14:textId="77777777" w:rsidR="004736E3" w:rsidRDefault="004736E3">
      <w:pPr>
        <w:pStyle w:val="Puntos"/>
        <w:jc w:val="both"/>
      </w:pPr>
      <w:r>
        <w:t>Incluya algunas prácticas “inversas”, solicitando relevamientos a mano alzada de diagramas a partir de lo que se observa físicamente en el tablero.</w:t>
      </w:r>
    </w:p>
    <w:p w14:paraId="03ECB764" w14:textId="77777777" w:rsidR="004736E3" w:rsidRDefault="004736E3">
      <w:pPr>
        <w:pStyle w:val="Ttulo2"/>
        <w:spacing w:line="360" w:lineRule="auto"/>
        <w:rPr>
          <w:lang w:val="es-ES_tradnl"/>
        </w:rPr>
      </w:pPr>
      <w:r>
        <w:rPr>
          <w:lang w:val="es-ES_tradnl"/>
        </w:rPr>
        <w:t>Actividades extra y trabajos de proyecto</w:t>
      </w:r>
    </w:p>
    <w:p w14:paraId="2B443200" w14:textId="77777777" w:rsidR="004736E3" w:rsidRDefault="004736E3">
      <w:pPr>
        <w:pStyle w:val="Puntos"/>
        <w:jc w:val="both"/>
      </w:pPr>
      <w:r>
        <w:t>Además de los elementos requeridos para llevar a cabo los trabajos prácticos sugeridos, hemos incluido un buen surtido de elementos extra con los que podrá crear otras actividades y trabajos de proyecto.</w:t>
      </w:r>
    </w:p>
    <w:p w14:paraId="723EE617" w14:textId="77777777" w:rsidR="004736E3" w:rsidRDefault="004736E3">
      <w:pPr>
        <w:pStyle w:val="Puntos"/>
        <w:jc w:val="both"/>
      </w:pPr>
      <w:r>
        <w:t>Si requiere componentes adicionales o reemplazos, le resultará fácil conseguirlos, ya que una de las premisas de diseño de nuestro equipo fue utilizar componentes industriales estándar.</w:t>
      </w:r>
    </w:p>
    <w:p w14:paraId="720DF41E" w14:textId="77777777" w:rsidR="00180F28" w:rsidRDefault="00180F28">
      <w:pPr>
        <w:pStyle w:val="Puntos"/>
        <w:jc w:val="both"/>
      </w:pPr>
      <w:r>
        <w:t xml:space="preserve">La analogía entre elementos eléctricos simples y sus equivalentes neumáticos es limitada y puede resultar engañosa. Su aplicación puede llevar a comportamientos y fallas completamente inesperados. A efectos de poner de manifiesto este tema y </w:t>
      </w:r>
      <w:r w:rsidR="00623772">
        <w:t xml:space="preserve">remarcar </w:t>
      </w:r>
      <w:r>
        <w:t>su importancia, puede ser interesante que el docente introduzca fallas (o permita que se produzcan en el armado por los alumnos) con la conexión en sentido inverso de pulsadores</w:t>
      </w:r>
      <w:r w:rsidR="00623772">
        <w:t>,</w:t>
      </w:r>
      <w:r>
        <w:t xml:space="preserve"> finales de carrera, restrictores de flujo o reguladores de presión </w:t>
      </w:r>
      <w:r w:rsidR="00623772">
        <w:t xml:space="preserve">y los guíe posteriormente hasta que descubran y tipifiquen el problema </w:t>
      </w:r>
      <w:r w:rsidR="00623772" w:rsidRPr="00623772">
        <w:rPr>
          <w:u w:val="single"/>
        </w:rPr>
        <w:t>por sí mismos</w:t>
      </w:r>
      <w:r>
        <w:t xml:space="preserve">. </w:t>
      </w:r>
    </w:p>
    <w:p w14:paraId="1C5B152B" w14:textId="77777777" w:rsidR="004736E3" w:rsidRDefault="004736E3">
      <w:pPr>
        <w:pStyle w:val="Puntos"/>
        <w:jc w:val="both"/>
      </w:pPr>
      <w:r>
        <w:t xml:space="preserve">Si ha desarrollado una actividad o trabajo que no hemos contemplado, y desea compartirlo con otros colegas y usuarios, podrá enviarnos una copia por correo electrónico a </w:t>
      </w:r>
      <w:hyperlink r:id="rId11" w:history="1">
        <w:r>
          <w:rPr>
            <w:rStyle w:val="Hipervnculo"/>
          </w:rPr>
          <w:t>info@tecnoedu.com</w:t>
        </w:r>
      </w:hyperlink>
      <w:r>
        <w:t xml:space="preserve"> y (una vez controlada por nuestro departamento técnico) con mucho gusto la incluiremos en la sección de Download de nuestro sitio web </w:t>
      </w:r>
      <w:hyperlink r:id="rId12" w:history="1">
        <w:r>
          <w:rPr>
            <w:rStyle w:val="Hipervnculo"/>
          </w:rPr>
          <w:t>www.tecnoedu.com</w:t>
        </w:r>
      </w:hyperlink>
      <w:r>
        <w:t xml:space="preserve"> </w:t>
      </w:r>
    </w:p>
    <w:p w14:paraId="6D47C63F" w14:textId="77777777" w:rsidR="004736E3" w:rsidRPr="00F87207" w:rsidRDefault="004736E3" w:rsidP="00623772">
      <w:pPr>
        <w:spacing w:before="120"/>
        <w:jc w:val="center"/>
        <w:rPr>
          <w:outline/>
          <w:color w:val="000000"/>
          <w:sz w:val="28"/>
          <w14:textOutline w14:w="9525" w14:cap="flat" w14:cmpd="sng" w14:algn="ctr">
            <w14:solidFill>
              <w14:srgbClr w14:val="000000"/>
            </w14:solidFill>
            <w14:prstDash w14:val="solid"/>
            <w14:round/>
          </w14:textOutline>
          <w14:textFill>
            <w14:noFill/>
          </w14:textFill>
        </w:rPr>
      </w:pPr>
      <w:r w:rsidRPr="00F87207">
        <w:rPr>
          <w:outline/>
          <w:color w:val="000000"/>
          <w:sz w:val="28"/>
          <w14:textOutline w14:w="9525" w14:cap="flat" w14:cmpd="sng" w14:algn="ctr">
            <w14:solidFill>
              <w14:srgbClr w14:val="000000"/>
            </w14:solidFill>
            <w14:prstDash w14:val="solid"/>
            <w14:round/>
          </w14:textOutline>
          <w14:textFill>
            <w14:noFill/>
          </w14:textFill>
        </w:rPr>
        <w:t>El original electrónico de este manual está disponible en:</w:t>
      </w:r>
    </w:p>
    <w:p w14:paraId="758D3E7E" w14:textId="0A600AE9" w:rsidR="004736E3" w:rsidRPr="00F87207" w:rsidRDefault="00F10623">
      <w:pPr>
        <w:jc w:val="center"/>
        <w:rPr>
          <w:outline/>
          <w:color w:val="000000"/>
          <w:sz w:val="28"/>
          <w14:textOutline w14:w="9525" w14:cap="flat" w14:cmpd="sng" w14:algn="ctr">
            <w14:solidFill>
              <w14:srgbClr w14:val="000000"/>
            </w14:solidFill>
            <w14:prstDash w14:val="solid"/>
            <w14:round/>
          </w14:textOutline>
          <w14:textFill>
            <w14:noFill/>
          </w14:textFill>
        </w:rPr>
      </w:pPr>
      <w:hyperlink r:id="rId13" w:history="1">
        <w:r>
          <w:rPr>
            <w:rStyle w:val="Hipervnculo"/>
            <w:outline/>
            <w:sz w:val="28"/>
            <w14:textOutline w14:w="9525" w14:cap="flat" w14:cmpd="sng" w14:algn="ctr">
              <w14:solidFill>
                <w14:srgbClr w14:val="0000FF"/>
              </w14:solidFill>
              <w14:prstDash w14:val="solid"/>
              <w14:round/>
            </w14:textOutline>
            <w14:textFill>
              <w14:noFill/>
            </w14:textFill>
          </w:rPr>
          <w:t>www.tecnoedu.com/Automatizacion/NIJDM100.php</w:t>
        </w:r>
      </w:hyperlink>
      <w:bookmarkStart w:id="0" w:name="_GoBack"/>
      <w:bookmarkEnd w:id="0"/>
    </w:p>
    <w:p w14:paraId="46A35F49" w14:textId="77777777" w:rsidR="004736E3" w:rsidRDefault="004736E3">
      <w:pPr>
        <w:jc w:val="center"/>
      </w:pPr>
      <w:r>
        <w:t>(libre para copias sin restricciones)</w:t>
      </w:r>
    </w:p>
    <w:p w14:paraId="048B4293" w14:textId="77777777" w:rsidR="004736E3" w:rsidRDefault="004736E3">
      <w:pPr>
        <w:pStyle w:val="Ttulo1"/>
      </w:pPr>
      <w:r>
        <w:br w:type="page"/>
      </w:r>
      <w:r>
        <w:lastRenderedPageBreak/>
        <w:t>Símbolos neumáticos e identificación de componentes</w:t>
      </w:r>
    </w:p>
    <w:p w14:paraId="6D85A6B7" w14:textId="77777777" w:rsidR="004736E3" w:rsidRDefault="004736E3">
      <w:pPr>
        <w:rPr>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284" w:type="dxa"/>
          <w:bottom w:w="113" w:type="dxa"/>
          <w:right w:w="284" w:type="dxa"/>
        </w:tblCellMar>
        <w:tblLook w:val="0000" w:firstRow="0" w:lastRow="0" w:firstColumn="0" w:lastColumn="0" w:noHBand="0" w:noVBand="0"/>
      </w:tblPr>
      <w:tblGrid>
        <w:gridCol w:w="3194"/>
        <w:gridCol w:w="6577"/>
      </w:tblGrid>
      <w:tr w:rsidR="004736E3" w14:paraId="2138358B" w14:textId="77777777">
        <w:trPr>
          <w:jc w:val="center"/>
        </w:trPr>
        <w:tc>
          <w:tcPr>
            <w:tcW w:w="3232" w:type="dxa"/>
            <w:vAlign w:val="center"/>
          </w:tcPr>
          <w:p w14:paraId="3B59A5DA" w14:textId="77777777" w:rsidR="004736E3" w:rsidRDefault="004736E3">
            <w:pPr>
              <w:jc w:val="center"/>
              <w:rPr>
                <w:b/>
                <w:bCs/>
                <w:sz w:val="24"/>
                <w:lang w:val="es-ES_tradnl"/>
              </w:rPr>
            </w:pPr>
            <w:r>
              <w:rPr>
                <w:b/>
                <w:bCs/>
                <w:sz w:val="24"/>
                <w:lang w:val="es-ES_tradnl"/>
              </w:rPr>
              <w:t>Símbolo</w:t>
            </w:r>
          </w:p>
        </w:tc>
        <w:tc>
          <w:tcPr>
            <w:tcW w:w="6689" w:type="dxa"/>
            <w:vAlign w:val="center"/>
          </w:tcPr>
          <w:p w14:paraId="793C8145" w14:textId="77777777" w:rsidR="004736E3" w:rsidRDefault="004736E3">
            <w:pPr>
              <w:pStyle w:val="Encabezado"/>
              <w:tabs>
                <w:tab w:val="clear" w:pos="4252"/>
                <w:tab w:val="clear" w:pos="8504"/>
              </w:tabs>
              <w:rPr>
                <w:b/>
                <w:bCs/>
                <w:sz w:val="24"/>
                <w:lang w:val="es-ES_tradnl"/>
              </w:rPr>
            </w:pPr>
            <w:r>
              <w:rPr>
                <w:b/>
                <w:bCs/>
                <w:sz w:val="24"/>
                <w:lang w:val="es-ES_tradnl"/>
              </w:rPr>
              <w:t>Componente</w:t>
            </w:r>
          </w:p>
        </w:tc>
      </w:tr>
      <w:tr w:rsidR="004736E3" w14:paraId="700D0B4D" w14:textId="77777777">
        <w:trPr>
          <w:jc w:val="center"/>
        </w:trPr>
        <w:tc>
          <w:tcPr>
            <w:tcW w:w="3232" w:type="dxa"/>
            <w:vAlign w:val="center"/>
          </w:tcPr>
          <w:p w14:paraId="046AEA8B" w14:textId="77777777" w:rsidR="004736E3" w:rsidRDefault="00F87207">
            <w:pPr>
              <w:jc w:val="center"/>
              <w:rPr>
                <w:lang w:val="es-ES_tradnl"/>
              </w:rPr>
            </w:pPr>
            <w:r>
              <w:rPr>
                <w:noProof/>
              </w:rPr>
              <w:drawing>
                <wp:inline distT="0" distB="0" distL="0" distR="0" wp14:anchorId="762F0EDC" wp14:editId="0659F7F3">
                  <wp:extent cx="1314450" cy="466725"/>
                  <wp:effectExtent l="0" t="0" r="0" b="0"/>
                  <wp:docPr id="942" name="Imagen 1" descr="NeumCilindr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umCilindroD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14450" cy="466725"/>
                          </a:xfrm>
                          <a:prstGeom prst="rect">
                            <a:avLst/>
                          </a:prstGeom>
                          <a:noFill/>
                          <a:ln>
                            <a:noFill/>
                          </a:ln>
                        </pic:spPr>
                      </pic:pic>
                    </a:graphicData>
                  </a:graphic>
                </wp:inline>
              </w:drawing>
            </w:r>
          </w:p>
        </w:tc>
        <w:tc>
          <w:tcPr>
            <w:tcW w:w="6689" w:type="dxa"/>
            <w:vAlign w:val="center"/>
          </w:tcPr>
          <w:p w14:paraId="14B49032" w14:textId="77777777" w:rsidR="004736E3" w:rsidRDefault="00F87207">
            <w:r>
              <w:rPr>
                <w:noProof/>
              </w:rPr>
              <w:drawing>
                <wp:inline distT="0" distB="0" distL="0" distR="0" wp14:anchorId="4489D9A7" wp14:editId="776FB43B">
                  <wp:extent cx="2762250" cy="523875"/>
                  <wp:effectExtent l="0" t="0" r="0" b="0"/>
                  <wp:docPr id="919" name="Imagen 2" descr="NeumaISO020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umaISO02010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2250" cy="523875"/>
                          </a:xfrm>
                          <a:prstGeom prst="rect">
                            <a:avLst/>
                          </a:prstGeom>
                          <a:noFill/>
                          <a:ln>
                            <a:noFill/>
                          </a:ln>
                        </pic:spPr>
                      </pic:pic>
                    </a:graphicData>
                  </a:graphic>
                </wp:inline>
              </w:drawing>
            </w:r>
          </w:p>
          <w:p w14:paraId="6E0C7C64" w14:textId="77777777" w:rsidR="004736E3" w:rsidRDefault="004736E3">
            <w:pPr>
              <w:rPr>
                <w:lang w:val="es-ES_tradnl"/>
              </w:rPr>
            </w:pPr>
            <w:r>
              <w:t>Cilindro accionador de doble acción</w:t>
            </w:r>
          </w:p>
        </w:tc>
      </w:tr>
      <w:tr w:rsidR="004736E3" w14:paraId="51EC8846" w14:textId="77777777">
        <w:trPr>
          <w:jc w:val="center"/>
        </w:trPr>
        <w:tc>
          <w:tcPr>
            <w:tcW w:w="3232" w:type="dxa"/>
            <w:vAlign w:val="center"/>
          </w:tcPr>
          <w:p w14:paraId="3F77764B" w14:textId="77777777" w:rsidR="004736E3" w:rsidRDefault="00F87207">
            <w:pPr>
              <w:jc w:val="center"/>
              <w:rPr>
                <w:lang w:val="es-ES_tradnl"/>
              </w:rPr>
            </w:pPr>
            <w:r>
              <w:rPr>
                <w:noProof/>
              </w:rPr>
              <w:drawing>
                <wp:inline distT="0" distB="0" distL="0" distR="0" wp14:anchorId="1362301A" wp14:editId="38DC01E1">
                  <wp:extent cx="1209675" cy="438150"/>
                  <wp:effectExtent l="0" t="0" r="0" b="0"/>
                  <wp:docPr id="3" name="Imagen 3" descr="NeumCilindr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umCilindroS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9675" cy="438150"/>
                          </a:xfrm>
                          <a:prstGeom prst="rect">
                            <a:avLst/>
                          </a:prstGeom>
                          <a:noFill/>
                          <a:ln>
                            <a:noFill/>
                          </a:ln>
                        </pic:spPr>
                      </pic:pic>
                    </a:graphicData>
                  </a:graphic>
                </wp:inline>
              </w:drawing>
            </w:r>
          </w:p>
        </w:tc>
        <w:tc>
          <w:tcPr>
            <w:tcW w:w="6689" w:type="dxa"/>
            <w:vAlign w:val="center"/>
          </w:tcPr>
          <w:p w14:paraId="6501F5AF" w14:textId="77777777" w:rsidR="004736E3" w:rsidRDefault="00F87207">
            <w:r>
              <w:rPr>
                <w:noProof/>
              </w:rPr>
              <w:drawing>
                <wp:inline distT="0" distB="0" distL="0" distR="0" wp14:anchorId="6B40E38F" wp14:editId="3366E873">
                  <wp:extent cx="1933575" cy="600075"/>
                  <wp:effectExtent l="0" t="0" r="0" b="0"/>
                  <wp:docPr id="2" name="Imagen 4" descr="NeumaISO020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umaISO02002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33575" cy="600075"/>
                          </a:xfrm>
                          <a:prstGeom prst="rect">
                            <a:avLst/>
                          </a:prstGeom>
                          <a:noFill/>
                          <a:ln>
                            <a:noFill/>
                          </a:ln>
                        </pic:spPr>
                      </pic:pic>
                    </a:graphicData>
                  </a:graphic>
                </wp:inline>
              </w:drawing>
            </w:r>
          </w:p>
          <w:p w14:paraId="173B1DA2" w14:textId="77777777" w:rsidR="004736E3" w:rsidRDefault="004736E3">
            <w:pPr>
              <w:rPr>
                <w:lang w:val="es-ES_tradnl"/>
              </w:rPr>
            </w:pPr>
            <w:r>
              <w:t>Cilindro accionador de simple acción</w:t>
            </w:r>
          </w:p>
        </w:tc>
      </w:tr>
      <w:tr w:rsidR="004736E3" w14:paraId="3E4E19B3" w14:textId="77777777">
        <w:trPr>
          <w:jc w:val="center"/>
        </w:trPr>
        <w:tc>
          <w:tcPr>
            <w:tcW w:w="3232" w:type="dxa"/>
            <w:vAlign w:val="center"/>
          </w:tcPr>
          <w:p w14:paraId="7A34B6A6" w14:textId="77777777" w:rsidR="004736E3" w:rsidRDefault="00F87207">
            <w:pPr>
              <w:jc w:val="center"/>
              <w:rPr>
                <w:lang w:val="es-ES_tradnl"/>
              </w:rPr>
            </w:pPr>
            <w:r>
              <w:rPr>
                <w:noProof/>
              </w:rPr>
              <w:drawing>
                <wp:inline distT="0" distB="0" distL="0" distR="0" wp14:anchorId="0DF0553A" wp14:editId="5802568E">
                  <wp:extent cx="942975" cy="533400"/>
                  <wp:effectExtent l="0" t="0" r="0" b="0"/>
                  <wp:docPr id="5" name="Imagen 5" descr="NeumValvulaM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umValvulaMand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42975" cy="533400"/>
                          </a:xfrm>
                          <a:prstGeom prst="rect">
                            <a:avLst/>
                          </a:prstGeom>
                          <a:noFill/>
                          <a:ln>
                            <a:noFill/>
                          </a:ln>
                        </pic:spPr>
                      </pic:pic>
                    </a:graphicData>
                  </a:graphic>
                </wp:inline>
              </w:drawing>
            </w:r>
          </w:p>
        </w:tc>
        <w:tc>
          <w:tcPr>
            <w:tcW w:w="6689" w:type="dxa"/>
            <w:vAlign w:val="center"/>
          </w:tcPr>
          <w:p w14:paraId="534FFA9C" w14:textId="77777777" w:rsidR="004736E3" w:rsidRDefault="00F87207">
            <w:pPr>
              <w:rPr>
                <w:lang w:val="es-ES_tradnl"/>
              </w:rPr>
            </w:pPr>
            <w:r>
              <w:rPr>
                <w:noProof/>
              </w:rPr>
              <w:drawing>
                <wp:inline distT="0" distB="0" distL="0" distR="0" wp14:anchorId="6CBF602C" wp14:editId="04D968FB">
                  <wp:extent cx="1162050" cy="409575"/>
                  <wp:effectExtent l="0" t="0" r="0" b="0"/>
                  <wp:docPr id="6" name="Imagen 6" descr="NeumR1358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umR13580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2050" cy="409575"/>
                          </a:xfrm>
                          <a:prstGeom prst="rect">
                            <a:avLst/>
                          </a:prstGeom>
                          <a:noFill/>
                          <a:ln>
                            <a:noFill/>
                          </a:ln>
                        </pic:spPr>
                      </pic:pic>
                    </a:graphicData>
                  </a:graphic>
                </wp:inline>
              </w:drawing>
            </w:r>
            <w:r w:rsidR="004736E3">
              <w:t xml:space="preserve"> Válvula de control 5/2</w:t>
            </w:r>
          </w:p>
        </w:tc>
      </w:tr>
      <w:tr w:rsidR="004736E3" w14:paraId="3FE9F5D9" w14:textId="77777777">
        <w:trPr>
          <w:jc w:val="center"/>
        </w:trPr>
        <w:tc>
          <w:tcPr>
            <w:tcW w:w="3232" w:type="dxa"/>
            <w:vAlign w:val="center"/>
          </w:tcPr>
          <w:p w14:paraId="553CB880" w14:textId="77777777" w:rsidR="004736E3" w:rsidRDefault="00F87207">
            <w:pPr>
              <w:jc w:val="center"/>
              <w:rPr>
                <w:lang w:val="es-ES_tradnl"/>
              </w:rPr>
            </w:pPr>
            <w:r>
              <w:rPr>
                <w:noProof/>
              </w:rPr>
              <w:drawing>
                <wp:inline distT="0" distB="0" distL="0" distR="0" wp14:anchorId="239D155D" wp14:editId="5C4962C1">
                  <wp:extent cx="962025" cy="514350"/>
                  <wp:effectExtent l="0" t="0" r="0" b="0"/>
                  <wp:docPr id="7" name="Imagen 7" descr="NeumValvula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mValvulaA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62025" cy="514350"/>
                          </a:xfrm>
                          <a:prstGeom prst="rect">
                            <a:avLst/>
                          </a:prstGeom>
                          <a:noFill/>
                          <a:ln>
                            <a:noFill/>
                          </a:ln>
                        </pic:spPr>
                      </pic:pic>
                    </a:graphicData>
                  </a:graphic>
                </wp:inline>
              </w:drawing>
            </w:r>
          </w:p>
        </w:tc>
        <w:tc>
          <w:tcPr>
            <w:tcW w:w="6689" w:type="dxa"/>
            <w:vAlign w:val="center"/>
          </w:tcPr>
          <w:p w14:paraId="157EE37D" w14:textId="77777777" w:rsidR="004736E3" w:rsidRDefault="00F87207">
            <w:pPr>
              <w:rPr>
                <w:lang w:val="es-ES_tradnl"/>
              </w:rPr>
            </w:pPr>
            <w:r>
              <w:rPr>
                <w:noProof/>
              </w:rPr>
              <w:drawing>
                <wp:inline distT="0" distB="0" distL="0" distR="0" wp14:anchorId="065E7B61" wp14:editId="71AFF5FA">
                  <wp:extent cx="514350" cy="666750"/>
                  <wp:effectExtent l="0" t="0" r="0" b="0"/>
                  <wp:docPr id="8" name="Imagen 8" descr="NeumH323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umH32349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350" cy="666750"/>
                          </a:xfrm>
                          <a:prstGeom prst="rect">
                            <a:avLst/>
                          </a:prstGeom>
                          <a:noFill/>
                          <a:ln>
                            <a:noFill/>
                          </a:ln>
                        </pic:spPr>
                      </pic:pic>
                    </a:graphicData>
                  </a:graphic>
                </wp:inline>
              </w:drawing>
            </w:r>
            <w:r w:rsidR="004736E3">
              <w:t xml:space="preserve">  Válvula de control 3/2 con rodillo</w:t>
            </w:r>
          </w:p>
        </w:tc>
      </w:tr>
      <w:tr w:rsidR="004736E3" w14:paraId="2DEFCC39" w14:textId="77777777">
        <w:trPr>
          <w:jc w:val="center"/>
        </w:trPr>
        <w:tc>
          <w:tcPr>
            <w:tcW w:w="3232" w:type="dxa"/>
            <w:vAlign w:val="center"/>
          </w:tcPr>
          <w:p w14:paraId="0D894B98" w14:textId="77777777" w:rsidR="004736E3" w:rsidRDefault="00F87207">
            <w:pPr>
              <w:jc w:val="center"/>
              <w:rPr>
                <w:lang w:val="es-ES_tradnl"/>
              </w:rPr>
            </w:pPr>
            <w:r>
              <w:rPr>
                <w:noProof/>
              </w:rPr>
              <w:drawing>
                <wp:inline distT="0" distB="0" distL="0" distR="0" wp14:anchorId="067C6B70" wp14:editId="6E3265A7">
                  <wp:extent cx="981075" cy="542925"/>
                  <wp:effectExtent l="0" t="0" r="0" b="0"/>
                  <wp:docPr id="9" name="Imagen 9" descr="NeumMiniValvula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umMiniValvulaA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81075" cy="542925"/>
                          </a:xfrm>
                          <a:prstGeom prst="rect">
                            <a:avLst/>
                          </a:prstGeom>
                          <a:noFill/>
                          <a:ln>
                            <a:noFill/>
                          </a:ln>
                        </pic:spPr>
                      </pic:pic>
                    </a:graphicData>
                  </a:graphic>
                </wp:inline>
              </w:drawing>
            </w:r>
          </w:p>
        </w:tc>
        <w:tc>
          <w:tcPr>
            <w:tcW w:w="6689" w:type="dxa"/>
            <w:vAlign w:val="center"/>
          </w:tcPr>
          <w:p w14:paraId="6725BDD0" w14:textId="77777777" w:rsidR="004736E3" w:rsidRDefault="00F87207">
            <w:pPr>
              <w:rPr>
                <w:lang w:val="es-ES_tradnl"/>
              </w:rPr>
            </w:pPr>
            <w:r>
              <w:rPr>
                <w:noProof/>
              </w:rPr>
              <w:drawing>
                <wp:inline distT="0" distB="0" distL="0" distR="0" wp14:anchorId="1E7299D4" wp14:editId="2D840BB2">
                  <wp:extent cx="495300" cy="914400"/>
                  <wp:effectExtent l="0" t="0" r="0" b="0"/>
                  <wp:docPr id="10" name="Imagen 10" descr="NeumB223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umB223489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300" cy="914400"/>
                          </a:xfrm>
                          <a:prstGeom prst="rect">
                            <a:avLst/>
                          </a:prstGeom>
                          <a:noFill/>
                          <a:ln>
                            <a:noFill/>
                          </a:ln>
                        </pic:spPr>
                      </pic:pic>
                    </a:graphicData>
                  </a:graphic>
                </wp:inline>
              </w:drawing>
            </w:r>
            <w:r w:rsidR="004736E3">
              <w:t xml:space="preserve"> Válvula de control 3/2 con pulsador</w:t>
            </w:r>
          </w:p>
        </w:tc>
      </w:tr>
      <w:tr w:rsidR="004736E3" w14:paraId="2FA5CC50" w14:textId="77777777">
        <w:trPr>
          <w:jc w:val="center"/>
        </w:trPr>
        <w:tc>
          <w:tcPr>
            <w:tcW w:w="3232" w:type="dxa"/>
            <w:vAlign w:val="center"/>
          </w:tcPr>
          <w:p w14:paraId="637A839E" w14:textId="77777777" w:rsidR="004736E3" w:rsidRDefault="00F87207">
            <w:pPr>
              <w:jc w:val="center"/>
              <w:rPr>
                <w:lang w:val="es-ES_tradnl"/>
              </w:rPr>
            </w:pPr>
            <w:r>
              <w:rPr>
                <w:noProof/>
              </w:rPr>
              <w:drawing>
                <wp:inline distT="0" distB="0" distL="0" distR="0" wp14:anchorId="3DC16F8D" wp14:editId="40E13D6E">
                  <wp:extent cx="895350" cy="590550"/>
                  <wp:effectExtent l="0" t="0" r="0" b="0"/>
                  <wp:docPr id="11" name="Imagen 11" descr="NeumValvulaA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umValvulaAM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5350" cy="590550"/>
                          </a:xfrm>
                          <a:prstGeom prst="rect">
                            <a:avLst/>
                          </a:prstGeom>
                          <a:noFill/>
                          <a:ln>
                            <a:noFill/>
                          </a:ln>
                        </pic:spPr>
                      </pic:pic>
                    </a:graphicData>
                  </a:graphic>
                </wp:inline>
              </w:drawing>
            </w:r>
          </w:p>
        </w:tc>
        <w:tc>
          <w:tcPr>
            <w:tcW w:w="6689" w:type="dxa"/>
            <w:vAlign w:val="center"/>
          </w:tcPr>
          <w:p w14:paraId="6E18273A" w14:textId="77777777" w:rsidR="004736E3" w:rsidRDefault="00F87207">
            <w:pPr>
              <w:rPr>
                <w:lang w:val="es-ES_tradnl"/>
              </w:rPr>
            </w:pPr>
            <w:r>
              <w:rPr>
                <w:noProof/>
              </w:rPr>
              <w:drawing>
                <wp:inline distT="0" distB="0" distL="0" distR="0" wp14:anchorId="1BFE6A32" wp14:editId="0A3CD3B6">
                  <wp:extent cx="542925" cy="1266825"/>
                  <wp:effectExtent l="0" t="0" r="0" b="0"/>
                  <wp:docPr id="12" name="Imagen 12" descr="NeumI233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umI233899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925" cy="1266825"/>
                          </a:xfrm>
                          <a:prstGeom prst="rect">
                            <a:avLst/>
                          </a:prstGeom>
                          <a:noFill/>
                          <a:ln>
                            <a:noFill/>
                          </a:ln>
                        </pic:spPr>
                      </pic:pic>
                    </a:graphicData>
                  </a:graphic>
                </wp:inline>
              </w:drawing>
            </w:r>
            <w:r w:rsidR="004736E3">
              <w:t xml:space="preserve"> Válvula de control 3/2 con selector manual</w:t>
            </w:r>
          </w:p>
        </w:tc>
      </w:tr>
      <w:tr w:rsidR="004736E3" w14:paraId="4C41518F" w14:textId="77777777">
        <w:trPr>
          <w:jc w:val="center"/>
        </w:trPr>
        <w:tc>
          <w:tcPr>
            <w:tcW w:w="3232" w:type="dxa"/>
            <w:vAlign w:val="center"/>
          </w:tcPr>
          <w:p w14:paraId="069BF6CD" w14:textId="77777777" w:rsidR="004736E3" w:rsidRDefault="00BD2731">
            <w:pPr>
              <w:jc w:val="center"/>
              <w:rPr>
                <w:lang w:val="es-ES_tradnl"/>
              </w:rPr>
            </w:pPr>
            <w:r>
              <w:rPr>
                <w:noProof/>
                <w:lang w:val="es-ES_tradnl"/>
              </w:rPr>
              <w:drawing>
                <wp:inline distT="0" distB="0" distL="0" distR="0" wp14:anchorId="5A92B4E6" wp14:editId="4932B5D8">
                  <wp:extent cx="844550" cy="475802"/>
                  <wp:effectExtent l="0" t="0" r="0" b="635"/>
                  <wp:docPr id="947" name="Imagen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ValvulaVenteoRapido.gif"/>
                          <pic:cNvPicPr/>
                        </pic:nvPicPr>
                        <pic:blipFill>
                          <a:blip r:embed="rId26">
                            <a:extLst>
                              <a:ext uri="{28A0092B-C50C-407E-A947-70E740481C1C}">
                                <a14:useLocalDpi xmlns:a14="http://schemas.microsoft.com/office/drawing/2010/main" val="0"/>
                              </a:ext>
                            </a:extLst>
                          </a:blip>
                          <a:stretch>
                            <a:fillRect/>
                          </a:stretch>
                        </pic:blipFill>
                        <pic:spPr>
                          <a:xfrm>
                            <a:off x="0" y="0"/>
                            <a:ext cx="856396" cy="482476"/>
                          </a:xfrm>
                          <a:prstGeom prst="rect">
                            <a:avLst/>
                          </a:prstGeom>
                        </pic:spPr>
                      </pic:pic>
                    </a:graphicData>
                  </a:graphic>
                </wp:inline>
              </w:drawing>
            </w:r>
          </w:p>
        </w:tc>
        <w:tc>
          <w:tcPr>
            <w:tcW w:w="6689" w:type="dxa"/>
            <w:vAlign w:val="center"/>
          </w:tcPr>
          <w:p w14:paraId="2857D2DE" w14:textId="77777777" w:rsidR="004736E3" w:rsidRDefault="00BD2731">
            <w:pPr>
              <w:rPr>
                <w:lang w:val="es-ES_tradnl"/>
              </w:rPr>
            </w:pPr>
            <w:r>
              <w:rPr>
                <w:noProof/>
              </w:rPr>
              <w:drawing>
                <wp:inline distT="0" distB="0" distL="0" distR="0" wp14:anchorId="3976F497" wp14:editId="23920585">
                  <wp:extent cx="925200" cy="720000"/>
                  <wp:effectExtent l="0" t="0" r="8255" b="4445"/>
                  <wp:docPr id="948" name="Imagen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ValvulaVenteoRapidoVSC588-1_8.jpg"/>
                          <pic:cNvPicPr/>
                        </pic:nvPicPr>
                        <pic:blipFill>
                          <a:blip r:embed="rId27">
                            <a:extLst>
                              <a:ext uri="{28A0092B-C50C-407E-A947-70E740481C1C}">
                                <a14:useLocalDpi xmlns:a14="http://schemas.microsoft.com/office/drawing/2010/main" val="0"/>
                              </a:ext>
                            </a:extLst>
                          </a:blip>
                          <a:stretch>
                            <a:fillRect/>
                          </a:stretch>
                        </pic:blipFill>
                        <pic:spPr>
                          <a:xfrm>
                            <a:off x="0" y="0"/>
                            <a:ext cx="925200" cy="720000"/>
                          </a:xfrm>
                          <a:prstGeom prst="rect">
                            <a:avLst/>
                          </a:prstGeom>
                        </pic:spPr>
                      </pic:pic>
                    </a:graphicData>
                  </a:graphic>
                </wp:inline>
              </w:drawing>
            </w:r>
            <w:r w:rsidR="004736E3">
              <w:t xml:space="preserve"> Válvula de venteo</w:t>
            </w:r>
            <w:r w:rsidR="009057CB">
              <w:t xml:space="preserve"> rápido</w:t>
            </w:r>
          </w:p>
        </w:tc>
      </w:tr>
      <w:tr w:rsidR="004736E3" w14:paraId="76E50FFE" w14:textId="77777777">
        <w:trPr>
          <w:jc w:val="center"/>
        </w:trPr>
        <w:tc>
          <w:tcPr>
            <w:tcW w:w="3232" w:type="dxa"/>
            <w:vAlign w:val="center"/>
          </w:tcPr>
          <w:p w14:paraId="00E2BCA9" w14:textId="77777777" w:rsidR="004736E3" w:rsidRDefault="00F87207">
            <w:pPr>
              <w:jc w:val="center"/>
              <w:rPr>
                <w:lang w:val="es-ES_tradnl"/>
              </w:rPr>
            </w:pPr>
            <w:r>
              <w:rPr>
                <w:noProof/>
              </w:rPr>
              <w:drawing>
                <wp:inline distT="0" distB="0" distL="0" distR="0" wp14:anchorId="33EA8FCA" wp14:editId="489B155E">
                  <wp:extent cx="276225" cy="590550"/>
                  <wp:effectExtent l="0" t="0" r="0" b="0"/>
                  <wp:docPr id="15" name="Imagen 15" descr="Neu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umAN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225" cy="590550"/>
                          </a:xfrm>
                          <a:prstGeom prst="rect">
                            <a:avLst/>
                          </a:prstGeom>
                          <a:noFill/>
                          <a:ln>
                            <a:noFill/>
                          </a:ln>
                        </pic:spPr>
                      </pic:pic>
                    </a:graphicData>
                  </a:graphic>
                </wp:inline>
              </w:drawing>
            </w:r>
          </w:p>
        </w:tc>
        <w:tc>
          <w:tcPr>
            <w:tcW w:w="6689" w:type="dxa"/>
            <w:vAlign w:val="center"/>
          </w:tcPr>
          <w:p w14:paraId="156C4D7A" w14:textId="77777777" w:rsidR="004736E3" w:rsidRDefault="00F87207">
            <w:pPr>
              <w:rPr>
                <w:lang w:val="es-ES_tradnl"/>
              </w:rPr>
            </w:pPr>
            <w:r>
              <w:rPr>
                <w:noProof/>
              </w:rPr>
              <w:drawing>
                <wp:inline distT="0" distB="0" distL="0" distR="0" wp14:anchorId="008FA0F4" wp14:editId="211E500A">
                  <wp:extent cx="466725" cy="542925"/>
                  <wp:effectExtent l="0" t="0" r="0" b="0"/>
                  <wp:docPr id="16" name="Imagen 16" descr="NeumG42LDSB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umG42LDSB4B"/>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sidR="004736E3">
              <w:t xml:space="preserve"> Módulo AND</w:t>
            </w:r>
          </w:p>
        </w:tc>
      </w:tr>
    </w:tbl>
    <w:p w14:paraId="4CA38456" w14:textId="77777777" w:rsidR="004736E3" w:rsidRDefault="004736E3">
      <w:pPr>
        <w:pStyle w:val="Ttulo1"/>
      </w:pPr>
      <w:r>
        <w:lastRenderedPageBreak/>
        <w:t>Símbolos neumáticos e identificación de componentes</w:t>
      </w:r>
    </w:p>
    <w:p w14:paraId="3818BF9E" w14:textId="77777777" w:rsidR="004736E3" w:rsidRDefault="004736E3">
      <w:pPr>
        <w:jc w:val="center"/>
        <w:rPr>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284" w:type="dxa"/>
          <w:bottom w:w="113" w:type="dxa"/>
          <w:right w:w="284" w:type="dxa"/>
        </w:tblCellMar>
        <w:tblLook w:val="0000" w:firstRow="0" w:lastRow="0" w:firstColumn="0" w:lastColumn="0" w:noHBand="0" w:noVBand="0"/>
      </w:tblPr>
      <w:tblGrid>
        <w:gridCol w:w="3183"/>
        <w:gridCol w:w="3125"/>
        <w:gridCol w:w="3463"/>
      </w:tblGrid>
      <w:tr w:rsidR="004736E3" w14:paraId="2924E059" w14:textId="77777777">
        <w:trPr>
          <w:jc w:val="center"/>
        </w:trPr>
        <w:tc>
          <w:tcPr>
            <w:tcW w:w="3232" w:type="dxa"/>
            <w:vAlign w:val="center"/>
          </w:tcPr>
          <w:p w14:paraId="287BEB37" w14:textId="77777777" w:rsidR="004736E3" w:rsidRDefault="00F87207">
            <w:pPr>
              <w:jc w:val="center"/>
              <w:rPr>
                <w:lang w:val="es-ES_tradnl"/>
              </w:rPr>
            </w:pPr>
            <w:r>
              <w:rPr>
                <w:noProof/>
              </w:rPr>
              <w:drawing>
                <wp:inline distT="0" distB="0" distL="0" distR="0" wp14:anchorId="22F1473C" wp14:editId="1D467F3C">
                  <wp:extent cx="276225" cy="571500"/>
                  <wp:effectExtent l="0" t="0" r="0" b="0"/>
                  <wp:docPr id="17" name="Imagen 17" descr="Neu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umO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225" cy="571500"/>
                          </a:xfrm>
                          <a:prstGeom prst="rect">
                            <a:avLst/>
                          </a:prstGeom>
                          <a:noFill/>
                          <a:ln>
                            <a:noFill/>
                          </a:ln>
                        </pic:spPr>
                      </pic:pic>
                    </a:graphicData>
                  </a:graphic>
                </wp:inline>
              </w:drawing>
            </w:r>
          </w:p>
        </w:tc>
        <w:tc>
          <w:tcPr>
            <w:tcW w:w="6689" w:type="dxa"/>
            <w:gridSpan w:val="2"/>
            <w:vAlign w:val="center"/>
          </w:tcPr>
          <w:p w14:paraId="34FB5627" w14:textId="77777777" w:rsidR="004736E3" w:rsidRDefault="00F87207">
            <w:pPr>
              <w:rPr>
                <w:lang w:val="es-ES_tradnl"/>
              </w:rPr>
            </w:pPr>
            <w:r>
              <w:rPr>
                <w:noProof/>
              </w:rPr>
              <w:drawing>
                <wp:inline distT="0" distB="0" distL="0" distR="0" wp14:anchorId="348BE5FF" wp14:editId="76032483">
                  <wp:extent cx="561975" cy="657225"/>
                  <wp:effectExtent l="0" t="0" r="0" b="0"/>
                  <wp:docPr id="18" name="Imagen 18" descr="NeumE42LRSB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umE42LRSB4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75" cy="657225"/>
                          </a:xfrm>
                          <a:prstGeom prst="rect">
                            <a:avLst/>
                          </a:prstGeom>
                          <a:noFill/>
                          <a:ln>
                            <a:noFill/>
                          </a:ln>
                        </pic:spPr>
                      </pic:pic>
                    </a:graphicData>
                  </a:graphic>
                </wp:inline>
              </w:drawing>
            </w:r>
            <w:r w:rsidR="004736E3">
              <w:t xml:space="preserve"> Módulo OR</w:t>
            </w:r>
          </w:p>
        </w:tc>
      </w:tr>
      <w:tr w:rsidR="004736E3" w14:paraId="37C00143" w14:textId="77777777">
        <w:trPr>
          <w:jc w:val="center"/>
        </w:trPr>
        <w:tc>
          <w:tcPr>
            <w:tcW w:w="3232" w:type="dxa"/>
            <w:vAlign w:val="center"/>
          </w:tcPr>
          <w:p w14:paraId="06BF896E" w14:textId="77777777" w:rsidR="004736E3" w:rsidRDefault="00F87207">
            <w:pPr>
              <w:jc w:val="center"/>
              <w:rPr>
                <w:lang w:val="es-ES_tradnl"/>
              </w:rPr>
            </w:pPr>
            <w:r>
              <w:rPr>
                <w:noProof/>
              </w:rPr>
              <w:drawing>
                <wp:inline distT="0" distB="0" distL="0" distR="0" wp14:anchorId="719CB8F9" wp14:editId="247128F6">
                  <wp:extent cx="514350" cy="952500"/>
                  <wp:effectExtent l="0" t="0" r="0" b="0"/>
                  <wp:docPr id="19" name="Imagen 19" descr="Neum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umNO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4350" cy="952500"/>
                          </a:xfrm>
                          <a:prstGeom prst="rect">
                            <a:avLst/>
                          </a:prstGeom>
                          <a:noFill/>
                          <a:ln>
                            <a:noFill/>
                          </a:ln>
                        </pic:spPr>
                      </pic:pic>
                    </a:graphicData>
                  </a:graphic>
                </wp:inline>
              </w:drawing>
            </w:r>
          </w:p>
        </w:tc>
        <w:tc>
          <w:tcPr>
            <w:tcW w:w="6689" w:type="dxa"/>
            <w:gridSpan w:val="2"/>
            <w:vAlign w:val="center"/>
          </w:tcPr>
          <w:p w14:paraId="7D08054B" w14:textId="77777777" w:rsidR="004736E3" w:rsidRDefault="00F87207">
            <w:pPr>
              <w:rPr>
                <w:lang w:val="es-ES_tradnl"/>
              </w:rPr>
            </w:pPr>
            <w:r>
              <w:rPr>
                <w:noProof/>
              </w:rPr>
              <w:drawing>
                <wp:inline distT="0" distB="0" distL="0" distR="0" wp14:anchorId="243D2CA0" wp14:editId="59E5C5FF">
                  <wp:extent cx="619125" cy="971550"/>
                  <wp:effectExtent l="0" t="0" r="0" b="0"/>
                  <wp:docPr id="20" name="Imagen 20" descr="NeumD42LTSB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umD42LTSB4B"/>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125" cy="971550"/>
                          </a:xfrm>
                          <a:prstGeom prst="rect">
                            <a:avLst/>
                          </a:prstGeom>
                          <a:noFill/>
                          <a:ln>
                            <a:noFill/>
                          </a:ln>
                        </pic:spPr>
                      </pic:pic>
                    </a:graphicData>
                  </a:graphic>
                </wp:inline>
              </w:drawing>
            </w:r>
            <w:r w:rsidR="004736E3">
              <w:t xml:space="preserve"> Módulo NOT</w:t>
            </w:r>
          </w:p>
        </w:tc>
      </w:tr>
      <w:tr w:rsidR="004736E3" w14:paraId="6ECFA20C" w14:textId="77777777">
        <w:trPr>
          <w:jc w:val="center"/>
        </w:trPr>
        <w:tc>
          <w:tcPr>
            <w:tcW w:w="3232" w:type="dxa"/>
            <w:vAlign w:val="center"/>
          </w:tcPr>
          <w:p w14:paraId="5BFD3A49" w14:textId="77777777" w:rsidR="004736E3" w:rsidRDefault="00F87207">
            <w:pPr>
              <w:jc w:val="center"/>
              <w:rPr>
                <w:lang w:val="es-ES_tradnl"/>
              </w:rPr>
            </w:pPr>
            <w:r>
              <w:rPr>
                <w:noProof/>
              </w:rPr>
              <w:drawing>
                <wp:inline distT="0" distB="0" distL="0" distR="0" wp14:anchorId="5EE9B99A" wp14:editId="47822D59">
                  <wp:extent cx="485775" cy="685800"/>
                  <wp:effectExtent l="0" t="0" r="0" b="0"/>
                  <wp:docPr id="918" name="Imagen 918" descr="Neum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NeumY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5775" cy="685800"/>
                          </a:xfrm>
                          <a:prstGeom prst="rect">
                            <a:avLst/>
                          </a:prstGeom>
                          <a:noFill/>
                          <a:ln>
                            <a:noFill/>
                          </a:ln>
                        </pic:spPr>
                      </pic:pic>
                    </a:graphicData>
                  </a:graphic>
                </wp:inline>
              </w:drawing>
            </w:r>
          </w:p>
        </w:tc>
        <w:tc>
          <w:tcPr>
            <w:tcW w:w="6689" w:type="dxa"/>
            <w:gridSpan w:val="2"/>
            <w:vAlign w:val="center"/>
          </w:tcPr>
          <w:p w14:paraId="1CB1DF49" w14:textId="77777777" w:rsidR="004736E3" w:rsidRDefault="00F87207">
            <w:pPr>
              <w:rPr>
                <w:lang w:val="en-US"/>
              </w:rPr>
            </w:pPr>
            <w:r>
              <w:rPr>
                <w:noProof/>
              </w:rPr>
              <w:drawing>
                <wp:inline distT="0" distB="0" distL="0" distR="0" wp14:anchorId="68129874" wp14:editId="2C6F9446">
                  <wp:extent cx="619125" cy="962025"/>
                  <wp:effectExtent l="0" t="0" r="0" b="0"/>
                  <wp:docPr id="21" name="Imagen 21" descr="NeumF42LSSB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umF42LSSB4B"/>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125" cy="962025"/>
                          </a:xfrm>
                          <a:prstGeom prst="rect">
                            <a:avLst/>
                          </a:prstGeom>
                          <a:noFill/>
                          <a:ln>
                            <a:noFill/>
                          </a:ln>
                        </pic:spPr>
                      </pic:pic>
                    </a:graphicData>
                  </a:graphic>
                </wp:inline>
              </w:drawing>
            </w:r>
            <w:r w:rsidR="004736E3">
              <w:rPr>
                <w:lang w:val="en-US"/>
              </w:rPr>
              <w:t xml:space="preserve"> Módulo YES (buffer)</w:t>
            </w:r>
          </w:p>
        </w:tc>
      </w:tr>
      <w:tr w:rsidR="004736E3" w14:paraId="79330932" w14:textId="77777777">
        <w:trPr>
          <w:jc w:val="center"/>
        </w:trPr>
        <w:tc>
          <w:tcPr>
            <w:tcW w:w="3232" w:type="dxa"/>
            <w:vAlign w:val="center"/>
          </w:tcPr>
          <w:p w14:paraId="2E889ED8" w14:textId="77777777" w:rsidR="004736E3" w:rsidRDefault="00F87207">
            <w:pPr>
              <w:jc w:val="center"/>
              <w:rPr>
                <w:lang w:val="en-US"/>
              </w:rPr>
            </w:pPr>
            <w:r>
              <w:rPr>
                <w:noProof/>
              </w:rPr>
              <w:drawing>
                <wp:inline distT="0" distB="0" distL="0" distR="0" wp14:anchorId="4F981E1E" wp14:editId="19C832D4">
                  <wp:extent cx="266700" cy="590550"/>
                  <wp:effectExtent l="0" t="0" r="0" b="0"/>
                  <wp:docPr id="22" name="Imagen 22" descr="Neum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umME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700" cy="590550"/>
                          </a:xfrm>
                          <a:prstGeom prst="rect">
                            <a:avLst/>
                          </a:prstGeom>
                          <a:noFill/>
                          <a:ln>
                            <a:noFill/>
                          </a:ln>
                        </pic:spPr>
                      </pic:pic>
                    </a:graphicData>
                  </a:graphic>
                </wp:inline>
              </w:drawing>
            </w:r>
          </w:p>
        </w:tc>
        <w:tc>
          <w:tcPr>
            <w:tcW w:w="6689" w:type="dxa"/>
            <w:gridSpan w:val="2"/>
            <w:tcBorders>
              <w:bottom w:val="single" w:sz="4" w:space="0" w:color="auto"/>
            </w:tcBorders>
            <w:vAlign w:val="center"/>
          </w:tcPr>
          <w:p w14:paraId="4A42A14E" w14:textId="77777777" w:rsidR="004736E3" w:rsidRDefault="00F87207">
            <w:pPr>
              <w:rPr>
                <w:lang w:val="es-ES_tradnl"/>
              </w:rPr>
            </w:pPr>
            <w:r>
              <w:rPr>
                <w:noProof/>
              </w:rPr>
              <w:drawing>
                <wp:inline distT="0" distB="0" distL="0" distR="0" wp14:anchorId="30529EE5" wp14:editId="6CA693A7">
                  <wp:extent cx="1028700" cy="581025"/>
                  <wp:effectExtent l="0" t="0" r="0" b="0"/>
                  <wp:docPr id="23" name="Imagen 23" descr="NeumH42LMSB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umH42LMSB4B"/>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28700" cy="581025"/>
                          </a:xfrm>
                          <a:prstGeom prst="rect">
                            <a:avLst/>
                          </a:prstGeom>
                          <a:noFill/>
                          <a:ln>
                            <a:noFill/>
                          </a:ln>
                        </pic:spPr>
                      </pic:pic>
                    </a:graphicData>
                  </a:graphic>
                </wp:inline>
              </w:drawing>
            </w:r>
            <w:r w:rsidR="004736E3">
              <w:t xml:space="preserve"> Módulo de Memoria</w:t>
            </w:r>
          </w:p>
        </w:tc>
      </w:tr>
      <w:tr w:rsidR="004736E3" w14:paraId="772D70C3" w14:textId="77777777">
        <w:trPr>
          <w:jc w:val="center"/>
        </w:trPr>
        <w:tc>
          <w:tcPr>
            <w:tcW w:w="3232" w:type="dxa"/>
            <w:tcBorders>
              <w:right w:val="single" w:sz="4" w:space="0" w:color="auto"/>
            </w:tcBorders>
            <w:vAlign w:val="center"/>
          </w:tcPr>
          <w:p w14:paraId="35F4B787" w14:textId="77777777" w:rsidR="004736E3" w:rsidRDefault="00F87207">
            <w:pPr>
              <w:jc w:val="center"/>
              <w:rPr>
                <w:lang w:val="es-ES_tradnl"/>
              </w:rPr>
            </w:pPr>
            <w:r>
              <w:rPr>
                <w:noProof/>
              </w:rPr>
              <w:drawing>
                <wp:inline distT="0" distB="0" distL="0" distR="0" wp14:anchorId="4D7B4D0D" wp14:editId="0E47CE68">
                  <wp:extent cx="923925" cy="609600"/>
                  <wp:effectExtent l="0" t="0" r="0" b="0"/>
                  <wp:docPr id="24" name="Imagen 24" descr="NeumValvulaColis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umValvulaColisan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23925" cy="609600"/>
                          </a:xfrm>
                          <a:prstGeom prst="rect">
                            <a:avLst/>
                          </a:prstGeom>
                          <a:noFill/>
                          <a:ln>
                            <a:noFill/>
                          </a:ln>
                        </pic:spPr>
                      </pic:pic>
                    </a:graphicData>
                  </a:graphic>
                </wp:inline>
              </w:drawing>
            </w:r>
          </w:p>
        </w:tc>
        <w:tc>
          <w:tcPr>
            <w:tcW w:w="3130" w:type="dxa"/>
            <w:tcBorders>
              <w:top w:val="single" w:sz="4" w:space="0" w:color="auto"/>
              <w:left w:val="single" w:sz="4" w:space="0" w:color="auto"/>
              <w:bottom w:val="single" w:sz="4" w:space="0" w:color="auto"/>
              <w:right w:val="nil"/>
            </w:tcBorders>
            <w:vAlign w:val="center"/>
          </w:tcPr>
          <w:p w14:paraId="08319355" w14:textId="77777777" w:rsidR="004736E3" w:rsidRDefault="00F87207">
            <w:r>
              <w:rPr>
                <w:noProof/>
              </w:rPr>
              <w:drawing>
                <wp:inline distT="0" distB="0" distL="0" distR="0" wp14:anchorId="73C627B9" wp14:editId="13EECA0A">
                  <wp:extent cx="1571625" cy="914400"/>
                  <wp:effectExtent l="0" t="0" r="0" b="0"/>
                  <wp:docPr id="25" name="Imagen 25" descr="NeumaConjuntoD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eumaConjuntoDis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71625" cy="914400"/>
                          </a:xfrm>
                          <a:prstGeom prst="rect">
                            <a:avLst/>
                          </a:prstGeom>
                          <a:noFill/>
                          <a:ln>
                            <a:noFill/>
                          </a:ln>
                        </pic:spPr>
                      </pic:pic>
                    </a:graphicData>
                  </a:graphic>
                </wp:inline>
              </w:drawing>
            </w:r>
            <w:r w:rsidR="004736E3">
              <w:t xml:space="preserve"> </w:t>
            </w:r>
          </w:p>
          <w:p w14:paraId="70EDDCD2" w14:textId="77777777" w:rsidR="004736E3" w:rsidRDefault="004736E3"/>
        </w:tc>
        <w:tc>
          <w:tcPr>
            <w:tcW w:w="3559" w:type="dxa"/>
            <w:tcBorders>
              <w:top w:val="single" w:sz="4" w:space="0" w:color="auto"/>
              <w:left w:val="nil"/>
              <w:bottom w:val="single" w:sz="4" w:space="0" w:color="auto"/>
              <w:right w:val="single" w:sz="4" w:space="0" w:color="auto"/>
            </w:tcBorders>
            <w:vAlign w:val="bottom"/>
          </w:tcPr>
          <w:p w14:paraId="703D6649" w14:textId="77777777" w:rsidR="004736E3" w:rsidRDefault="004736E3">
            <w:r>
              <w:t>Válvula de accionamiento manual colisante 3/2</w:t>
            </w:r>
          </w:p>
          <w:p w14:paraId="7E8A046A" w14:textId="77777777" w:rsidR="004736E3" w:rsidRDefault="004736E3">
            <w:r>
              <w:t>+ Acople adaptador 6mm a 1/8</w:t>
            </w:r>
          </w:p>
          <w:p w14:paraId="0FD84721" w14:textId="77777777" w:rsidR="004736E3" w:rsidRDefault="004736E3">
            <w:pPr>
              <w:rPr>
                <w:lang w:val="es-ES_tradnl"/>
              </w:rPr>
            </w:pPr>
            <w:r>
              <w:t>+ Distribuidor con 4 salidas</w:t>
            </w:r>
          </w:p>
        </w:tc>
      </w:tr>
      <w:tr w:rsidR="004736E3" w14:paraId="1E1D321C" w14:textId="77777777">
        <w:trPr>
          <w:jc w:val="center"/>
        </w:trPr>
        <w:tc>
          <w:tcPr>
            <w:tcW w:w="3232" w:type="dxa"/>
            <w:tcBorders>
              <w:right w:val="single" w:sz="4" w:space="0" w:color="auto"/>
            </w:tcBorders>
            <w:vAlign w:val="center"/>
          </w:tcPr>
          <w:p w14:paraId="254BD663" w14:textId="77777777" w:rsidR="004736E3" w:rsidRDefault="00F87207">
            <w:pPr>
              <w:jc w:val="center"/>
              <w:rPr>
                <w:lang w:val="es-ES_tradnl"/>
              </w:rPr>
            </w:pPr>
            <w:r>
              <w:rPr>
                <w:noProof/>
              </w:rPr>
              <w:drawing>
                <wp:inline distT="0" distB="0" distL="0" distR="0" wp14:anchorId="4AC98F6A" wp14:editId="318FAEAC">
                  <wp:extent cx="781050" cy="495300"/>
                  <wp:effectExtent l="0" t="0" r="0" b="0"/>
                  <wp:docPr id="26" name="Imagen 26" descr="NeumValvula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eumValvulaR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81050" cy="495300"/>
                          </a:xfrm>
                          <a:prstGeom prst="rect">
                            <a:avLst/>
                          </a:prstGeom>
                          <a:noFill/>
                          <a:ln>
                            <a:noFill/>
                          </a:ln>
                        </pic:spPr>
                      </pic:pic>
                    </a:graphicData>
                  </a:graphic>
                </wp:inline>
              </w:drawing>
            </w:r>
          </w:p>
        </w:tc>
        <w:tc>
          <w:tcPr>
            <w:tcW w:w="3130" w:type="dxa"/>
            <w:tcBorders>
              <w:top w:val="single" w:sz="4" w:space="0" w:color="auto"/>
              <w:left w:val="single" w:sz="4" w:space="0" w:color="auto"/>
              <w:bottom w:val="single" w:sz="4" w:space="0" w:color="auto"/>
              <w:right w:val="nil"/>
            </w:tcBorders>
            <w:vAlign w:val="center"/>
          </w:tcPr>
          <w:p w14:paraId="696C5D05" w14:textId="77777777" w:rsidR="004736E3" w:rsidRDefault="00F87207">
            <w:r>
              <w:rPr>
                <w:noProof/>
              </w:rPr>
              <w:drawing>
                <wp:inline distT="0" distB="0" distL="0" distR="0" wp14:anchorId="702CDC2A" wp14:editId="040735BE">
                  <wp:extent cx="1457325" cy="990600"/>
                  <wp:effectExtent l="0" t="0" r="0" b="0"/>
                  <wp:docPr id="27" name="Imagen 27" descr="NeumRFU4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eumRFU482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57325" cy="990600"/>
                          </a:xfrm>
                          <a:prstGeom prst="rect">
                            <a:avLst/>
                          </a:prstGeom>
                          <a:noFill/>
                          <a:ln>
                            <a:noFill/>
                          </a:ln>
                        </pic:spPr>
                      </pic:pic>
                    </a:graphicData>
                  </a:graphic>
                </wp:inline>
              </w:drawing>
            </w:r>
            <w:r w:rsidR="004736E3">
              <w:t xml:space="preserve"> </w:t>
            </w:r>
          </w:p>
        </w:tc>
        <w:tc>
          <w:tcPr>
            <w:tcW w:w="3559" w:type="dxa"/>
            <w:tcBorders>
              <w:top w:val="single" w:sz="4" w:space="0" w:color="auto"/>
              <w:left w:val="nil"/>
              <w:bottom w:val="single" w:sz="4" w:space="0" w:color="auto"/>
              <w:right w:val="single" w:sz="4" w:space="0" w:color="auto"/>
            </w:tcBorders>
            <w:vAlign w:val="bottom"/>
          </w:tcPr>
          <w:p w14:paraId="7D396679" w14:textId="77777777" w:rsidR="004736E3" w:rsidRDefault="004736E3">
            <w:r>
              <w:t>Válvula unidireccional reguladora de caudal</w:t>
            </w:r>
          </w:p>
        </w:tc>
      </w:tr>
      <w:tr w:rsidR="004736E3" w14:paraId="553C7B32" w14:textId="77777777">
        <w:trPr>
          <w:jc w:val="center"/>
        </w:trPr>
        <w:tc>
          <w:tcPr>
            <w:tcW w:w="3232" w:type="dxa"/>
            <w:tcBorders>
              <w:right w:val="single" w:sz="4" w:space="0" w:color="auto"/>
            </w:tcBorders>
            <w:vAlign w:val="center"/>
          </w:tcPr>
          <w:p w14:paraId="61182347" w14:textId="77777777" w:rsidR="004736E3" w:rsidRDefault="00F87207">
            <w:pPr>
              <w:jc w:val="center"/>
            </w:pPr>
            <w:r>
              <w:rPr>
                <w:noProof/>
              </w:rPr>
              <w:drawing>
                <wp:inline distT="0" distB="0" distL="0" distR="0" wp14:anchorId="23A55E84" wp14:editId="1A27B30A">
                  <wp:extent cx="1133475" cy="638175"/>
                  <wp:effectExtent l="0" t="0" r="0" b="0"/>
                  <wp:docPr id="28" name="Imagen 28" descr="NeumReguladorFiltroPur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eumReguladorFiltroPurg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33475" cy="638175"/>
                          </a:xfrm>
                          <a:prstGeom prst="rect">
                            <a:avLst/>
                          </a:prstGeom>
                          <a:noFill/>
                          <a:ln>
                            <a:noFill/>
                          </a:ln>
                        </pic:spPr>
                      </pic:pic>
                    </a:graphicData>
                  </a:graphic>
                </wp:inline>
              </w:drawing>
            </w:r>
          </w:p>
          <w:p w14:paraId="760E4317" w14:textId="77777777" w:rsidR="004736E3" w:rsidRDefault="004736E3">
            <w:pPr>
              <w:jc w:val="center"/>
            </w:pPr>
          </w:p>
          <w:p w14:paraId="1C30C391" w14:textId="77777777" w:rsidR="004736E3" w:rsidRDefault="004736E3">
            <w:pPr>
              <w:jc w:val="both"/>
              <w:rPr>
                <w:lang w:val="es-ES_tradnl"/>
              </w:rPr>
            </w:pPr>
          </w:p>
        </w:tc>
        <w:tc>
          <w:tcPr>
            <w:tcW w:w="3130" w:type="dxa"/>
            <w:tcBorders>
              <w:top w:val="single" w:sz="4" w:space="0" w:color="auto"/>
              <w:left w:val="single" w:sz="4" w:space="0" w:color="auto"/>
              <w:bottom w:val="single" w:sz="4" w:space="0" w:color="auto"/>
              <w:right w:val="nil"/>
            </w:tcBorders>
            <w:vAlign w:val="center"/>
          </w:tcPr>
          <w:p w14:paraId="15CB4F0C" w14:textId="77777777" w:rsidR="004736E3" w:rsidRDefault="00F87207">
            <w:pPr>
              <w:rPr>
                <w:color w:val="800000"/>
                <w:sz w:val="18"/>
                <w:lang w:val="es-ES_tradnl"/>
              </w:rPr>
            </w:pPr>
            <w:r>
              <w:rPr>
                <w:noProof/>
              </w:rPr>
              <w:drawing>
                <wp:inline distT="0" distB="0" distL="0" distR="0" wp14:anchorId="000C4C3F" wp14:editId="72D5B68B">
                  <wp:extent cx="1171575" cy="1495425"/>
                  <wp:effectExtent l="0" t="0" r="0" b="0"/>
                  <wp:docPr id="29" name="Imagen 29" descr="NeumEPN51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umEPN51306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71575" cy="1495425"/>
                          </a:xfrm>
                          <a:prstGeom prst="rect">
                            <a:avLst/>
                          </a:prstGeom>
                          <a:noFill/>
                          <a:ln>
                            <a:noFill/>
                          </a:ln>
                        </pic:spPr>
                      </pic:pic>
                    </a:graphicData>
                  </a:graphic>
                </wp:inline>
              </w:drawing>
            </w:r>
          </w:p>
        </w:tc>
        <w:tc>
          <w:tcPr>
            <w:tcW w:w="3559" w:type="dxa"/>
            <w:tcBorders>
              <w:top w:val="single" w:sz="4" w:space="0" w:color="auto"/>
              <w:left w:val="nil"/>
              <w:bottom w:val="single" w:sz="4" w:space="0" w:color="auto"/>
              <w:right w:val="single" w:sz="4" w:space="0" w:color="auto"/>
            </w:tcBorders>
            <w:vAlign w:val="bottom"/>
          </w:tcPr>
          <w:p w14:paraId="33A429C5" w14:textId="77777777" w:rsidR="004736E3" w:rsidRDefault="004736E3">
            <w:pPr>
              <w:rPr>
                <w:color w:val="800000"/>
                <w:sz w:val="18"/>
              </w:rPr>
            </w:pPr>
            <w:r>
              <w:rPr>
                <w:color w:val="800000"/>
                <w:sz w:val="18"/>
              </w:rPr>
              <w:t>En este conjunto didáctico se recomienda usar los elementos sin agregar aceite ya que los componentes están pre-lubricados.</w:t>
            </w:r>
          </w:p>
          <w:p w14:paraId="3BE33D10" w14:textId="77777777" w:rsidR="004736E3" w:rsidRDefault="004736E3">
            <w:pPr>
              <w:rPr>
                <w:color w:val="800000"/>
                <w:sz w:val="18"/>
              </w:rPr>
            </w:pPr>
          </w:p>
          <w:p w14:paraId="17AA6821" w14:textId="77777777" w:rsidR="004736E3" w:rsidRDefault="004736E3">
            <w:pPr>
              <w:rPr>
                <w:color w:val="800000"/>
                <w:sz w:val="18"/>
              </w:rPr>
            </w:pPr>
          </w:p>
          <w:p w14:paraId="7F69813E" w14:textId="77777777" w:rsidR="004736E3" w:rsidRDefault="004736E3">
            <w:pPr>
              <w:rPr>
                <w:color w:val="800000"/>
                <w:sz w:val="18"/>
              </w:rPr>
            </w:pPr>
          </w:p>
          <w:p w14:paraId="0D901DC4" w14:textId="77777777" w:rsidR="004736E3" w:rsidRDefault="004736E3">
            <w:pPr>
              <w:rPr>
                <w:color w:val="800000"/>
                <w:sz w:val="18"/>
              </w:rPr>
            </w:pPr>
          </w:p>
          <w:p w14:paraId="6CD28D97" w14:textId="77777777" w:rsidR="004736E3" w:rsidRDefault="004736E3">
            <w:pPr>
              <w:rPr>
                <w:color w:val="800000"/>
                <w:sz w:val="18"/>
              </w:rPr>
            </w:pPr>
            <w:r>
              <w:t>Filtro de aire y regulador</w:t>
            </w:r>
            <w:r>
              <w:rPr>
                <w:color w:val="800000"/>
                <w:sz w:val="18"/>
              </w:rPr>
              <w:t xml:space="preserve"> </w:t>
            </w:r>
          </w:p>
          <w:p w14:paraId="648ECC32" w14:textId="77777777" w:rsidR="004736E3" w:rsidRDefault="004736E3">
            <w:pPr>
              <w:jc w:val="both"/>
              <w:rPr>
                <w:color w:val="800000"/>
                <w:sz w:val="18"/>
                <w:lang w:val="es-ES_tradnl"/>
              </w:rPr>
            </w:pPr>
          </w:p>
        </w:tc>
      </w:tr>
    </w:tbl>
    <w:p w14:paraId="0C4F0FA0" w14:textId="77777777" w:rsidR="004736E3" w:rsidRDefault="004736E3"/>
    <w:p w14:paraId="50171429" w14:textId="77777777" w:rsidR="004736E3" w:rsidRDefault="004736E3">
      <w:pPr>
        <w:pStyle w:val="Ttulo1"/>
      </w:pPr>
      <w:r>
        <w:lastRenderedPageBreak/>
        <w:t>TP01: Cilindro de simple acción sin regulación</w:t>
      </w:r>
    </w:p>
    <w:p w14:paraId="206D5B16" w14:textId="77777777" w:rsidR="004736E3" w:rsidRDefault="004736E3">
      <w:pPr>
        <w:pStyle w:val="Ttulo2"/>
        <w:spacing w:line="360" w:lineRule="auto"/>
        <w:rPr>
          <w:lang w:val="es-ES_tradnl"/>
        </w:rPr>
      </w:pPr>
      <w:r>
        <w:rPr>
          <w:lang w:val="es-ES_tradnl"/>
        </w:rPr>
        <w:t>Diagrama</w:t>
      </w:r>
    </w:p>
    <w:p w14:paraId="1E4C2DF1" w14:textId="77777777" w:rsidR="004736E3" w:rsidRDefault="00F87207">
      <w:pPr>
        <w:spacing w:line="360" w:lineRule="auto"/>
        <w:jc w:val="center"/>
        <w:rPr>
          <w:lang w:val="es-ES_tradnl"/>
        </w:rPr>
      </w:pPr>
      <w:r>
        <w:rPr>
          <w:noProof/>
          <w:lang w:val="es-ES_tradnl"/>
        </w:rPr>
        <w:drawing>
          <wp:inline distT="0" distB="0" distL="0" distR="0" wp14:anchorId="0BC8F267" wp14:editId="37081CEE">
            <wp:extent cx="1895475" cy="2505075"/>
            <wp:effectExtent l="0" t="0" r="0" b="0"/>
            <wp:docPr id="30" name="Imagen 30" descr="TP01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P01diagram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5475" cy="2505075"/>
                    </a:xfrm>
                    <a:prstGeom prst="rect">
                      <a:avLst/>
                    </a:prstGeom>
                    <a:noFill/>
                    <a:ln>
                      <a:noFill/>
                    </a:ln>
                  </pic:spPr>
                </pic:pic>
              </a:graphicData>
            </a:graphic>
          </wp:inline>
        </w:drawing>
      </w:r>
    </w:p>
    <w:p w14:paraId="6B8B2CF2" w14:textId="77777777" w:rsidR="004736E3" w:rsidRDefault="004736E3">
      <w:pPr>
        <w:pStyle w:val="Ttulo2"/>
        <w:spacing w:line="360" w:lineRule="auto"/>
        <w:rPr>
          <w:lang w:val="es-ES_tradnl"/>
        </w:rPr>
      </w:pPr>
      <w:r>
        <w:rPr>
          <w:lang w:val="es-ES_tradnl"/>
        </w:rPr>
        <w:t>Montaje</w:t>
      </w:r>
    </w:p>
    <w:p w14:paraId="55483B2C" w14:textId="77777777" w:rsidR="004736E3" w:rsidRDefault="00F87207">
      <w:pPr>
        <w:widowControl w:val="0"/>
        <w:spacing w:line="360" w:lineRule="auto"/>
        <w:jc w:val="center"/>
        <w:rPr>
          <w:lang w:val="es-ES_tradnl"/>
        </w:rPr>
      </w:pPr>
      <w:r>
        <w:rPr>
          <w:noProof/>
          <w:lang w:val="es-ES_tradnl"/>
        </w:rPr>
        <w:drawing>
          <wp:inline distT="0" distB="0" distL="0" distR="0" wp14:anchorId="4D4AA330" wp14:editId="43634247">
            <wp:extent cx="1971675" cy="1562100"/>
            <wp:effectExtent l="19050" t="19050" r="9525" b="0"/>
            <wp:docPr id="31" name="Imagen 31" descr="TP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P0101"/>
                    <pic:cNvPicPr>
                      <a:picLocks noChangeAspect="1" noChangeArrowheads="1"/>
                    </pic:cNvPicPr>
                  </pic:nvPicPr>
                  <pic:blipFill>
                    <a:blip r:embed="rId45">
                      <a:extLst>
                        <a:ext uri="{28A0092B-C50C-407E-A947-70E740481C1C}">
                          <a14:useLocalDpi xmlns:a14="http://schemas.microsoft.com/office/drawing/2010/main" val="0"/>
                        </a:ext>
                      </a:extLst>
                    </a:blip>
                    <a:srcRect l="23622" t="7874" r="11810" b="23622"/>
                    <a:stretch>
                      <a:fillRect/>
                    </a:stretch>
                  </pic:blipFill>
                  <pic:spPr bwMode="auto">
                    <a:xfrm>
                      <a:off x="0" y="0"/>
                      <a:ext cx="1971675" cy="156210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1F26F77" wp14:editId="5CAB019E">
            <wp:extent cx="1971675" cy="1571625"/>
            <wp:effectExtent l="19050" t="19050" r="9525" b="9525"/>
            <wp:docPr id="32" name="Imagen 32" descr="TP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P0102"/>
                    <pic:cNvPicPr>
                      <a:picLocks noChangeAspect="1" noChangeArrowheads="1"/>
                    </pic:cNvPicPr>
                  </pic:nvPicPr>
                  <pic:blipFill>
                    <a:blip r:embed="rId46">
                      <a:extLst>
                        <a:ext uri="{28A0092B-C50C-407E-A947-70E740481C1C}">
                          <a14:useLocalDpi xmlns:a14="http://schemas.microsoft.com/office/drawing/2010/main" val="0"/>
                        </a:ext>
                      </a:extLst>
                    </a:blip>
                    <a:srcRect l="23622" t="15749" r="11810" b="15749"/>
                    <a:stretch>
                      <a:fillRect/>
                    </a:stretch>
                  </pic:blipFill>
                  <pic:spPr bwMode="auto">
                    <a:xfrm>
                      <a:off x="0" y="0"/>
                      <a:ext cx="1971675" cy="15716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69FEFD" wp14:editId="2867FBAA">
            <wp:extent cx="1971675" cy="1571625"/>
            <wp:effectExtent l="19050" t="19050" r="9525" b="9525"/>
            <wp:docPr id="33" name="Imagen 33" descr="TP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P0103"/>
                    <pic:cNvPicPr>
                      <a:picLocks noChangeAspect="1" noChangeArrowheads="1"/>
                    </pic:cNvPicPr>
                  </pic:nvPicPr>
                  <pic:blipFill>
                    <a:blip r:embed="rId47">
                      <a:extLst>
                        <a:ext uri="{28A0092B-C50C-407E-A947-70E740481C1C}">
                          <a14:useLocalDpi xmlns:a14="http://schemas.microsoft.com/office/drawing/2010/main" val="0"/>
                        </a:ext>
                      </a:extLst>
                    </a:blip>
                    <a:srcRect l="17717" t="15749" r="17717" b="15749"/>
                    <a:stretch>
                      <a:fillRect/>
                    </a:stretch>
                  </pic:blipFill>
                  <pic:spPr bwMode="auto">
                    <a:xfrm>
                      <a:off x="0" y="0"/>
                      <a:ext cx="1971675" cy="15716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82E74BC" wp14:editId="6941312D">
            <wp:extent cx="1971675" cy="1571625"/>
            <wp:effectExtent l="19050" t="19050" r="9525" b="9525"/>
            <wp:docPr id="34" name="Imagen 34" descr="TP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P0104"/>
                    <pic:cNvPicPr>
                      <a:picLocks noChangeAspect="1" noChangeArrowheads="1"/>
                    </pic:cNvPicPr>
                  </pic:nvPicPr>
                  <pic:blipFill>
                    <a:blip r:embed="rId48">
                      <a:extLst>
                        <a:ext uri="{28A0092B-C50C-407E-A947-70E740481C1C}">
                          <a14:useLocalDpi xmlns:a14="http://schemas.microsoft.com/office/drawing/2010/main" val="0"/>
                        </a:ext>
                      </a:extLst>
                    </a:blip>
                    <a:srcRect l="17717" t="15749" r="17717" b="15749"/>
                    <a:stretch>
                      <a:fillRect/>
                    </a:stretch>
                  </pic:blipFill>
                  <pic:spPr bwMode="auto">
                    <a:xfrm>
                      <a:off x="0" y="0"/>
                      <a:ext cx="1971675" cy="15716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508863C" wp14:editId="33125B14">
            <wp:extent cx="1981200" cy="1581150"/>
            <wp:effectExtent l="19050" t="19050" r="0" b="0"/>
            <wp:docPr id="35" name="Imagen 35" descr="TP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P0105"/>
                    <pic:cNvPicPr>
                      <a:picLocks noChangeAspect="1" noChangeArrowheads="1"/>
                    </pic:cNvPicPr>
                  </pic:nvPicPr>
                  <pic:blipFill>
                    <a:blip r:embed="rId49">
                      <a:extLst>
                        <a:ext uri="{28A0092B-C50C-407E-A947-70E740481C1C}">
                          <a14:useLocalDpi xmlns:a14="http://schemas.microsoft.com/office/drawing/2010/main" val="0"/>
                        </a:ext>
                      </a:extLst>
                    </a:blip>
                    <a:srcRect l="17717" t="15749" r="17717" b="15749"/>
                    <a:stretch>
                      <a:fillRect/>
                    </a:stretch>
                  </pic:blipFill>
                  <pic:spPr bwMode="auto">
                    <a:xfrm>
                      <a:off x="0" y="0"/>
                      <a:ext cx="1981200" cy="15811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23CD958" wp14:editId="536ADEF5">
            <wp:extent cx="1981200" cy="1581150"/>
            <wp:effectExtent l="19050" t="19050" r="0" b="0"/>
            <wp:docPr id="36" name="Imagen 36" descr="TP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P0106"/>
                    <pic:cNvPicPr>
                      <a:picLocks noChangeAspect="1" noChangeArrowheads="1"/>
                    </pic:cNvPicPr>
                  </pic:nvPicPr>
                  <pic:blipFill>
                    <a:blip r:embed="rId50">
                      <a:extLst>
                        <a:ext uri="{28A0092B-C50C-407E-A947-70E740481C1C}">
                          <a14:useLocalDpi xmlns:a14="http://schemas.microsoft.com/office/drawing/2010/main" val="0"/>
                        </a:ext>
                      </a:extLst>
                    </a:blip>
                    <a:srcRect l="17717" t="15749" r="17717" b="15749"/>
                    <a:stretch>
                      <a:fillRect/>
                    </a:stretch>
                  </pic:blipFill>
                  <pic:spPr bwMode="auto">
                    <a:xfrm>
                      <a:off x="0" y="0"/>
                      <a:ext cx="1981200" cy="15811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45F83C9D" wp14:editId="5F3A242E">
            <wp:extent cx="1971675" cy="1571625"/>
            <wp:effectExtent l="19050" t="19050" r="9525" b="9525"/>
            <wp:docPr id="37" name="Imagen 37" descr="TP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P0107"/>
                    <pic:cNvPicPr>
                      <a:picLocks noChangeAspect="1" noChangeArrowheads="1"/>
                    </pic:cNvPicPr>
                  </pic:nvPicPr>
                  <pic:blipFill>
                    <a:blip r:embed="rId51">
                      <a:extLst>
                        <a:ext uri="{28A0092B-C50C-407E-A947-70E740481C1C}">
                          <a14:useLocalDpi xmlns:a14="http://schemas.microsoft.com/office/drawing/2010/main" val="0"/>
                        </a:ext>
                      </a:extLst>
                    </a:blip>
                    <a:srcRect l="17717" t="15749" r="17717" b="15749"/>
                    <a:stretch>
                      <a:fillRect/>
                    </a:stretch>
                  </pic:blipFill>
                  <pic:spPr bwMode="auto">
                    <a:xfrm>
                      <a:off x="0" y="0"/>
                      <a:ext cx="1971675" cy="15716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48AEE0C" wp14:editId="70DB2D6E">
            <wp:extent cx="1971675" cy="1571625"/>
            <wp:effectExtent l="19050" t="19050" r="9525" b="9525"/>
            <wp:docPr id="38" name="Imagen 38" descr="TP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P0108"/>
                    <pic:cNvPicPr>
                      <a:picLocks noChangeAspect="1" noChangeArrowheads="1"/>
                    </pic:cNvPicPr>
                  </pic:nvPicPr>
                  <pic:blipFill>
                    <a:blip r:embed="rId52">
                      <a:extLst>
                        <a:ext uri="{28A0092B-C50C-407E-A947-70E740481C1C}">
                          <a14:useLocalDpi xmlns:a14="http://schemas.microsoft.com/office/drawing/2010/main" val="0"/>
                        </a:ext>
                      </a:extLst>
                    </a:blip>
                    <a:srcRect l="17717" t="15749" r="17717" b="15749"/>
                    <a:stretch>
                      <a:fillRect/>
                    </a:stretch>
                  </pic:blipFill>
                  <pic:spPr bwMode="auto">
                    <a:xfrm>
                      <a:off x="0" y="0"/>
                      <a:ext cx="1971675" cy="15716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36AC475" wp14:editId="51FF7AC5">
            <wp:extent cx="1971675" cy="1562100"/>
            <wp:effectExtent l="19050" t="19050" r="9525" b="0"/>
            <wp:docPr id="39" name="Imagen 39" descr="TP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P0109"/>
                    <pic:cNvPicPr>
                      <a:picLocks noChangeAspect="1" noChangeArrowheads="1"/>
                    </pic:cNvPicPr>
                  </pic:nvPicPr>
                  <pic:blipFill>
                    <a:blip r:embed="rId53">
                      <a:extLst>
                        <a:ext uri="{28A0092B-C50C-407E-A947-70E740481C1C}">
                          <a14:useLocalDpi xmlns:a14="http://schemas.microsoft.com/office/drawing/2010/main" val="0"/>
                        </a:ext>
                      </a:extLst>
                    </a:blip>
                    <a:srcRect l="23622" r="11810" b="31496"/>
                    <a:stretch>
                      <a:fillRect/>
                    </a:stretch>
                  </pic:blipFill>
                  <pic:spPr bwMode="auto">
                    <a:xfrm>
                      <a:off x="0" y="0"/>
                      <a:ext cx="1971675" cy="1562100"/>
                    </a:xfrm>
                    <a:prstGeom prst="rect">
                      <a:avLst/>
                    </a:prstGeom>
                    <a:noFill/>
                    <a:ln w="6350" cmpd="sng">
                      <a:solidFill>
                        <a:srgbClr val="000000"/>
                      </a:solidFill>
                      <a:miter lim="800000"/>
                      <a:headEnd/>
                      <a:tailEnd/>
                    </a:ln>
                    <a:effectLst/>
                  </pic:spPr>
                </pic:pic>
              </a:graphicData>
            </a:graphic>
          </wp:inline>
        </w:drawing>
      </w:r>
    </w:p>
    <w:p w14:paraId="4F12D92E" w14:textId="77777777" w:rsidR="004736E3" w:rsidRDefault="004736E3">
      <w:pPr>
        <w:pStyle w:val="Ttulo2"/>
        <w:spacing w:line="360" w:lineRule="auto"/>
        <w:rPr>
          <w:lang w:val="es-ES_tradnl"/>
        </w:rPr>
      </w:pPr>
      <w:r>
        <w:rPr>
          <w:lang w:val="es-ES_tradnl"/>
        </w:rPr>
        <w:t>Ejemplo de aplicación</w:t>
      </w:r>
    </w:p>
    <w:p w14:paraId="21229D85" w14:textId="77777777" w:rsidR="004736E3" w:rsidRDefault="004736E3">
      <w:pPr>
        <w:pStyle w:val="Puntos"/>
      </w:pPr>
      <w:r>
        <w:t>Actuación sobre un balancín de armado o sellado, en el que no se requiere controlar la velocidad de actuación y en el que el esfuerzo grande se hace en un solo sentido.</w:t>
      </w:r>
    </w:p>
    <w:p w14:paraId="4801A8B2" w14:textId="77777777" w:rsidR="004736E3" w:rsidRDefault="004736E3">
      <w:pPr>
        <w:numPr>
          <w:ilvl w:val="0"/>
          <w:numId w:val="1"/>
        </w:numPr>
        <w:spacing w:before="180"/>
        <w:ind w:left="714" w:hanging="357"/>
        <w:rPr>
          <w:lang w:val="es-ES_tradnl"/>
        </w:rPr>
      </w:pPr>
      <w:r>
        <w:rPr>
          <w:lang w:val="es-ES_tradnl"/>
        </w:rPr>
        <w:t>El cilindro actúa tanto tiempo como se tenga oprimido el pulsador.</w:t>
      </w:r>
    </w:p>
    <w:p w14:paraId="02B1830B" w14:textId="77777777" w:rsidR="004736E3" w:rsidRDefault="004736E3">
      <w:pPr>
        <w:pStyle w:val="Encabezado"/>
        <w:tabs>
          <w:tab w:val="clear" w:pos="4252"/>
          <w:tab w:val="clear" w:pos="8504"/>
        </w:tabs>
        <w:spacing w:before="180"/>
        <w:rPr>
          <w:lang w:val="es-ES_tradnl"/>
        </w:rPr>
      </w:pPr>
    </w:p>
    <w:p w14:paraId="6EFCF052" w14:textId="77777777" w:rsidR="004736E3" w:rsidRDefault="004736E3">
      <w:pPr>
        <w:pStyle w:val="Ttulo2"/>
        <w:spacing w:line="360" w:lineRule="auto"/>
        <w:rPr>
          <w:lang w:val="es-ES_tradnl"/>
        </w:rPr>
      </w:pPr>
      <w:r>
        <w:rPr>
          <w:lang w:val="es-ES_tradnl"/>
        </w:rPr>
        <w:t>Funcionamiento esperado</w:t>
      </w:r>
    </w:p>
    <w:p w14:paraId="789C63E3" w14:textId="77777777" w:rsidR="004736E3" w:rsidRDefault="00F87207">
      <w:pPr>
        <w:spacing w:line="360" w:lineRule="auto"/>
        <w:rPr>
          <w:lang w:val="es-ES_tradnl"/>
        </w:rPr>
      </w:pPr>
      <w:r>
        <w:rPr>
          <w:noProof/>
          <w:lang w:val="es-ES_tradnl"/>
        </w:rPr>
        <w:drawing>
          <wp:inline distT="0" distB="0" distL="0" distR="0" wp14:anchorId="5115AF3B" wp14:editId="47F05834">
            <wp:extent cx="2009775" cy="1504950"/>
            <wp:effectExtent l="19050" t="19050" r="9525" b="0"/>
            <wp:docPr id="40" name="Imagen 40" descr="TP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P01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A74A0B3" wp14:editId="1745DCC1">
            <wp:extent cx="2009775" cy="1504950"/>
            <wp:effectExtent l="19050" t="19050" r="9525" b="0"/>
            <wp:docPr id="41" name="Imagen 41" descr="TP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P01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3296E7" wp14:editId="25D3FE00">
            <wp:extent cx="2009775" cy="1504950"/>
            <wp:effectExtent l="19050" t="19050" r="9525" b="0"/>
            <wp:docPr id="42" name="Imagen 42" descr="TP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P01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0C416FF" wp14:editId="0DB31C0B">
            <wp:extent cx="2009775" cy="1504950"/>
            <wp:effectExtent l="19050" t="19050" r="9525" b="0"/>
            <wp:docPr id="43" name="Imagen 43" descr="TP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P01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B477896" wp14:editId="6FE9DADF">
            <wp:extent cx="2009775" cy="1504950"/>
            <wp:effectExtent l="19050" t="19050" r="9525" b="0"/>
            <wp:docPr id="44" name="Imagen 44" descr="TP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P01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97E88AE" wp14:editId="064E7C2B">
            <wp:extent cx="2009775" cy="1504950"/>
            <wp:effectExtent l="19050" t="19050" r="9525" b="0"/>
            <wp:docPr id="45" name="Imagen 45" descr="TP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P01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BFE21F7" wp14:editId="2F69B7E1">
            <wp:extent cx="2009775" cy="1504950"/>
            <wp:effectExtent l="19050" t="19050" r="9525" b="0"/>
            <wp:docPr id="46" name="Imagen 46" descr="TP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P01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22B0F42D" w14:textId="77777777" w:rsidR="004736E3" w:rsidRDefault="004736E3">
      <w:pPr>
        <w:pStyle w:val="Ttulo1"/>
      </w:pPr>
      <w:r>
        <w:lastRenderedPageBreak/>
        <w:t>TP02: Cilindro de simple acción con regulación de velocidad</w:t>
      </w:r>
    </w:p>
    <w:p w14:paraId="79942DCC" w14:textId="77777777" w:rsidR="004736E3" w:rsidRDefault="004736E3">
      <w:pPr>
        <w:pStyle w:val="Ttulo2"/>
        <w:spacing w:line="360" w:lineRule="auto"/>
        <w:rPr>
          <w:lang w:val="es-ES_tradnl"/>
        </w:rPr>
      </w:pPr>
      <w:r>
        <w:rPr>
          <w:lang w:val="es-ES_tradnl"/>
        </w:rPr>
        <w:t>Diagrama</w:t>
      </w:r>
    </w:p>
    <w:p w14:paraId="44ADE7F1" w14:textId="77777777" w:rsidR="004736E3" w:rsidRDefault="00F87207">
      <w:pPr>
        <w:spacing w:line="360" w:lineRule="auto"/>
        <w:jc w:val="center"/>
        <w:rPr>
          <w:lang w:val="es-ES_tradnl"/>
        </w:rPr>
      </w:pPr>
      <w:r>
        <w:rPr>
          <w:noProof/>
          <w:lang w:val="es-ES_tradnl"/>
        </w:rPr>
        <w:drawing>
          <wp:inline distT="0" distB="0" distL="0" distR="0" wp14:anchorId="05C00098" wp14:editId="31E37021">
            <wp:extent cx="1733550" cy="2295525"/>
            <wp:effectExtent l="0" t="0" r="0" b="0"/>
            <wp:docPr id="47" name="Imagen 47" descr="TP02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P02diagram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33550" cy="2295525"/>
                    </a:xfrm>
                    <a:prstGeom prst="rect">
                      <a:avLst/>
                    </a:prstGeom>
                    <a:noFill/>
                    <a:ln>
                      <a:noFill/>
                    </a:ln>
                  </pic:spPr>
                </pic:pic>
              </a:graphicData>
            </a:graphic>
          </wp:inline>
        </w:drawing>
      </w:r>
    </w:p>
    <w:p w14:paraId="5EA7D3B4" w14:textId="77777777" w:rsidR="004736E3" w:rsidRDefault="004736E3">
      <w:pPr>
        <w:pStyle w:val="Ttulo2"/>
        <w:spacing w:line="360" w:lineRule="auto"/>
        <w:rPr>
          <w:lang w:val="es-ES_tradnl"/>
        </w:rPr>
      </w:pPr>
      <w:r>
        <w:rPr>
          <w:lang w:val="es-ES_tradnl"/>
        </w:rPr>
        <w:t>Montaje</w:t>
      </w:r>
    </w:p>
    <w:p w14:paraId="67718159" w14:textId="77777777" w:rsidR="004736E3" w:rsidRDefault="00F87207">
      <w:pPr>
        <w:spacing w:line="360" w:lineRule="auto"/>
        <w:rPr>
          <w:lang w:val="es-ES_tradnl"/>
        </w:rPr>
      </w:pPr>
      <w:r>
        <w:rPr>
          <w:noProof/>
          <w:lang w:val="es-ES_tradnl"/>
        </w:rPr>
        <w:drawing>
          <wp:inline distT="0" distB="0" distL="0" distR="0" wp14:anchorId="7D518291" wp14:editId="3B0AFA0C">
            <wp:extent cx="2009775" cy="1504950"/>
            <wp:effectExtent l="19050" t="19050" r="9525" b="0"/>
            <wp:docPr id="48" name="Imagen 48"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F27847D" wp14:editId="1A1278FE">
            <wp:extent cx="2009775" cy="1504950"/>
            <wp:effectExtent l="19050" t="19050" r="9525" b="0"/>
            <wp:docPr id="49" name="Imagen 49"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1B869FC" wp14:editId="2AC6CDDA">
            <wp:extent cx="2009775" cy="1504950"/>
            <wp:effectExtent l="19050" t="19050" r="9525" b="0"/>
            <wp:docPr id="50" name="Imagen 50"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D3EDDA" wp14:editId="08588CE1">
            <wp:extent cx="2009775" cy="1504950"/>
            <wp:effectExtent l="19050" t="19050" r="9525" b="0"/>
            <wp:docPr id="51" name="Imagen 51" descr="TP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P020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8214E8F" wp14:editId="40CF8DFB">
            <wp:extent cx="2009775" cy="1504950"/>
            <wp:effectExtent l="19050" t="19050" r="9525" b="0"/>
            <wp:docPr id="52" name="Imagen 52" descr="TP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P020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5869B57" wp14:editId="48024B8C">
            <wp:extent cx="2009775" cy="1504950"/>
            <wp:effectExtent l="19050" t="19050" r="9525" b="0"/>
            <wp:docPr id="53" name="Imagen 53" descr="TP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P020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B1905EA" wp14:editId="2A04A37F">
            <wp:extent cx="2009775" cy="1504950"/>
            <wp:effectExtent l="19050" t="19050" r="9525" b="0"/>
            <wp:docPr id="54" name="Imagen 54" descr="TP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P020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F010F8A" wp14:editId="36BDD0CA">
            <wp:extent cx="2009775" cy="1504950"/>
            <wp:effectExtent l="19050" t="19050" r="9525" b="0"/>
            <wp:docPr id="55" name="Imagen 55" descr="TP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P02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AFF9CF1" wp14:editId="2B348EF0">
            <wp:extent cx="2009775" cy="1504950"/>
            <wp:effectExtent l="19050" t="19050" r="9525" b="0"/>
            <wp:docPr id="56" name="Imagen 56" descr="TP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P020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1A5C484F" wp14:editId="614EBE3D">
            <wp:extent cx="2009775" cy="1504950"/>
            <wp:effectExtent l="19050" t="19050" r="9525" b="0"/>
            <wp:docPr id="57" name="Imagen 57" descr="TP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P02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4E50533" wp14:editId="0105439B">
            <wp:extent cx="2009775" cy="1504950"/>
            <wp:effectExtent l="19050" t="19050" r="9525" b="0"/>
            <wp:docPr id="58" name="Imagen 58" descr="TP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P02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1FF4F20" wp14:editId="7A8B52D8">
            <wp:extent cx="2009775" cy="1504950"/>
            <wp:effectExtent l="19050" t="19050" r="9525" b="0"/>
            <wp:docPr id="59" name="Imagen 59" descr="TP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P02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DF61411" wp14:editId="746CA3B8">
            <wp:extent cx="2009775" cy="1504950"/>
            <wp:effectExtent l="19050" t="19050" r="9525" b="0"/>
            <wp:docPr id="60" name="Imagen 60" descr="TP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P02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6D1B7FE" wp14:editId="368C3F59">
            <wp:extent cx="2009775" cy="1504950"/>
            <wp:effectExtent l="19050" t="19050" r="9525" b="0"/>
            <wp:docPr id="61" name="Imagen 61" descr="TP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P02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D671C63" wp14:editId="37B8E0C0">
            <wp:extent cx="2009775" cy="1504950"/>
            <wp:effectExtent l="19050" t="19050" r="9525" b="0"/>
            <wp:docPr id="62" name="Imagen 62" descr="TP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P02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A92F6F9" wp14:editId="03198467">
            <wp:extent cx="2009775" cy="1504950"/>
            <wp:effectExtent l="19050" t="19050" r="9525" b="0"/>
            <wp:docPr id="63" name="Imagen 63" descr="TP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P02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4F92403" wp14:editId="64E72A3B">
            <wp:extent cx="2009775" cy="1504950"/>
            <wp:effectExtent l="19050" t="19050" r="9525" b="0"/>
            <wp:docPr id="64" name="Imagen 64" descr="TP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P02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34C118A" wp14:editId="684985D7">
            <wp:extent cx="2009775" cy="1504950"/>
            <wp:effectExtent l="19050" t="19050" r="9525" b="0"/>
            <wp:docPr id="65" name="Imagen 65" descr="TP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P02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7A07779" wp14:editId="12144C27">
            <wp:extent cx="2009775" cy="1504950"/>
            <wp:effectExtent l="19050" t="19050" r="9525" b="0"/>
            <wp:docPr id="66" name="Imagen 66" descr="TP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P02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FBA3CED" wp14:editId="16C011E3">
            <wp:extent cx="2009775" cy="1504950"/>
            <wp:effectExtent l="19050" t="19050" r="9525" b="0"/>
            <wp:docPr id="67" name="Imagen 67" descr="TP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P02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087C0ED3" w14:textId="77777777" w:rsidR="004736E3" w:rsidRDefault="004736E3">
      <w:pPr>
        <w:pStyle w:val="Ttulo2"/>
        <w:spacing w:line="360" w:lineRule="auto"/>
        <w:rPr>
          <w:lang w:val="es-ES_tradnl"/>
        </w:rPr>
      </w:pPr>
      <w:r>
        <w:rPr>
          <w:lang w:val="es-ES_tradnl"/>
        </w:rPr>
        <w:t>Ejemplo de aplicación</w:t>
      </w:r>
    </w:p>
    <w:p w14:paraId="1A515FD0" w14:textId="77777777" w:rsidR="004736E3" w:rsidRDefault="004736E3">
      <w:pPr>
        <w:pStyle w:val="Puntos"/>
      </w:pPr>
      <w:r>
        <w:t>Actuación sobre una prensa de plegado, en la que se requiere controlar la velocidad de actuación y en el que el esfuerzo grande se hace en un solo sentido.</w:t>
      </w:r>
    </w:p>
    <w:p w14:paraId="3ED57A04" w14:textId="77777777" w:rsidR="004736E3" w:rsidRDefault="004736E3">
      <w:pPr>
        <w:numPr>
          <w:ilvl w:val="0"/>
          <w:numId w:val="1"/>
        </w:numPr>
        <w:spacing w:before="180"/>
        <w:ind w:left="714" w:hanging="357"/>
        <w:rPr>
          <w:lang w:val="es-ES_tradnl"/>
        </w:rPr>
      </w:pPr>
      <w:r>
        <w:rPr>
          <w:lang w:val="es-ES_tradnl"/>
        </w:rPr>
        <w:t>El cilindro actúa tanto tiempo como se tenga oprimido el pulsador.</w:t>
      </w:r>
    </w:p>
    <w:p w14:paraId="1EB6C1EC"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643A45BC" w14:textId="77777777" w:rsidR="004736E3" w:rsidRDefault="00F87207">
      <w:pPr>
        <w:spacing w:line="360" w:lineRule="auto"/>
        <w:rPr>
          <w:lang w:val="es-ES_tradnl"/>
        </w:rPr>
      </w:pPr>
      <w:r>
        <w:rPr>
          <w:noProof/>
          <w:lang w:val="es-ES_tradnl"/>
        </w:rPr>
        <w:drawing>
          <wp:inline distT="0" distB="0" distL="0" distR="0" wp14:anchorId="617AF75F" wp14:editId="4570E369">
            <wp:extent cx="2009775" cy="1504950"/>
            <wp:effectExtent l="19050" t="19050" r="9525" b="0"/>
            <wp:docPr id="68" name="Imagen 68" descr="TP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P01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6D0FC34" wp14:editId="6A680E2F">
            <wp:extent cx="2009775" cy="1504950"/>
            <wp:effectExtent l="19050" t="19050" r="9525" b="0"/>
            <wp:docPr id="69" name="Imagen 69" descr="TP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P01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4F5233A" wp14:editId="3B552F1A">
            <wp:extent cx="2009775" cy="1504950"/>
            <wp:effectExtent l="19050" t="19050" r="9525" b="0"/>
            <wp:docPr id="70" name="Imagen 70" descr="TP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P01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DFCD9C7" wp14:editId="783B7F41">
            <wp:extent cx="2009775" cy="1504950"/>
            <wp:effectExtent l="19050" t="19050" r="9525" b="0"/>
            <wp:docPr id="71" name="Imagen 71" descr="TP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P01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D8DEA42" wp14:editId="6860B360">
            <wp:extent cx="2009775" cy="1504950"/>
            <wp:effectExtent l="19050" t="19050" r="9525" b="0"/>
            <wp:docPr id="72" name="Imagen 72" descr="TP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P01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0CE5C10" wp14:editId="67AECB1F">
            <wp:extent cx="2009775" cy="1504950"/>
            <wp:effectExtent l="19050" t="19050" r="9525" b="0"/>
            <wp:docPr id="73" name="Imagen 73" descr="TP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P01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7B34106" wp14:editId="72D25812">
            <wp:extent cx="2009775" cy="1504950"/>
            <wp:effectExtent l="19050" t="19050" r="9525" b="0"/>
            <wp:docPr id="74" name="Imagen 74" descr="TP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P01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2A9236AF" w14:textId="77777777" w:rsidR="004736E3" w:rsidRDefault="004736E3">
      <w:pPr>
        <w:pStyle w:val="Ttulo1"/>
      </w:pPr>
      <w:r>
        <w:br w:type="page"/>
      </w:r>
      <w:r>
        <w:lastRenderedPageBreak/>
        <w:t>TP03: Cilindro de simple acción y compuerta Or</w:t>
      </w:r>
    </w:p>
    <w:p w14:paraId="464894F1" w14:textId="77777777" w:rsidR="004736E3" w:rsidRDefault="004736E3">
      <w:pPr>
        <w:pStyle w:val="Ttulo2"/>
        <w:spacing w:line="360" w:lineRule="auto"/>
        <w:rPr>
          <w:lang w:val="es-ES_tradnl"/>
        </w:rPr>
      </w:pPr>
      <w:r>
        <w:rPr>
          <w:lang w:val="es-ES_tradnl"/>
        </w:rPr>
        <w:t>Diagrama</w:t>
      </w:r>
    </w:p>
    <w:p w14:paraId="6986B252" w14:textId="77777777" w:rsidR="004736E3" w:rsidRDefault="00F87207">
      <w:pPr>
        <w:spacing w:line="360" w:lineRule="auto"/>
        <w:jc w:val="center"/>
        <w:rPr>
          <w:lang w:val="es-ES_tradnl"/>
        </w:rPr>
      </w:pPr>
      <w:r>
        <w:rPr>
          <w:noProof/>
          <w:lang w:val="es-ES_tradnl"/>
        </w:rPr>
        <w:drawing>
          <wp:inline distT="0" distB="0" distL="0" distR="0" wp14:anchorId="0A89A307" wp14:editId="5D3FFA04">
            <wp:extent cx="3409950" cy="2314575"/>
            <wp:effectExtent l="0" t="0" r="0" b="0"/>
            <wp:docPr id="75" name="Imagen 75" descr="TP03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P03diagram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09950" cy="2314575"/>
                    </a:xfrm>
                    <a:prstGeom prst="rect">
                      <a:avLst/>
                    </a:prstGeom>
                    <a:noFill/>
                    <a:ln>
                      <a:noFill/>
                    </a:ln>
                  </pic:spPr>
                </pic:pic>
              </a:graphicData>
            </a:graphic>
          </wp:inline>
        </w:drawing>
      </w:r>
    </w:p>
    <w:p w14:paraId="6F73ECA5" w14:textId="77777777" w:rsidR="004736E3" w:rsidRDefault="004736E3">
      <w:pPr>
        <w:pStyle w:val="Ttulo2"/>
        <w:spacing w:line="360" w:lineRule="auto"/>
        <w:rPr>
          <w:lang w:val="es-ES_tradnl"/>
        </w:rPr>
      </w:pPr>
      <w:r>
        <w:rPr>
          <w:lang w:val="es-ES_tradnl"/>
        </w:rPr>
        <w:t>Montaje</w:t>
      </w:r>
    </w:p>
    <w:p w14:paraId="4D4A759E" w14:textId="77777777" w:rsidR="004736E3" w:rsidRDefault="00F87207">
      <w:pPr>
        <w:widowControl w:val="0"/>
        <w:spacing w:line="360" w:lineRule="auto"/>
        <w:rPr>
          <w:lang w:val="es-ES_tradnl"/>
        </w:rPr>
      </w:pPr>
      <w:r>
        <w:rPr>
          <w:noProof/>
          <w:lang w:val="es-ES_tradnl"/>
        </w:rPr>
        <w:drawing>
          <wp:inline distT="0" distB="0" distL="0" distR="0" wp14:anchorId="7A674750" wp14:editId="6727BC6D">
            <wp:extent cx="2009775" cy="1504950"/>
            <wp:effectExtent l="19050" t="19050" r="9525" b="0"/>
            <wp:docPr id="76" name="Imagen 76"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A747EE1" wp14:editId="62348369">
            <wp:extent cx="2009775" cy="1504950"/>
            <wp:effectExtent l="19050" t="19050" r="9525" b="0"/>
            <wp:docPr id="77" name="Imagen 77"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3A22EC9" wp14:editId="4FE98E1D">
            <wp:extent cx="2009775" cy="1504950"/>
            <wp:effectExtent l="19050" t="19050" r="9525" b="0"/>
            <wp:docPr id="78" name="Imagen 78"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DFDD81C" wp14:editId="1E588164">
            <wp:extent cx="2009775" cy="1504950"/>
            <wp:effectExtent l="19050" t="19050" r="9525" b="0"/>
            <wp:docPr id="79" name="Imagen 79" descr="TP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P030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4689D4A" wp14:editId="7C66F00D">
            <wp:extent cx="2009775" cy="1504950"/>
            <wp:effectExtent l="19050" t="19050" r="9525" b="0"/>
            <wp:docPr id="80" name="Imagen 80" descr="TP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P030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4143091" wp14:editId="6597D84E">
            <wp:extent cx="2009775" cy="1504950"/>
            <wp:effectExtent l="19050" t="19050" r="9525" b="0"/>
            <wp:docPr id="81" name="Imagen 81" descr="TP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P030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D5219EE" wp14:editId="21B98106">
            <wp:extent cx="2009775" cy="1504950"/>
            <wp:effectExtent l="19050" t="19050" r="9525" b="0"/>
            <wp:docPr id="82" name="Imagen 82" descr="TP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P030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4979A8B" wp14:editId="2710BEC2">
            <wp:extent cx="2009775" cy="1504950"/>
            <wp:effectExtent l="19050" t="19050" r="9525" b="0"/>
            <wp:docPr id="83" name="Imagen 83" descr="TP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P03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872E068" wp14:editId="7A17DE01">
            <wp:extent cx="2009775" cy="1504950"/>
            <wp:effectExtent l="19050" t="19050" r="9525" b="0"/>
            <wp:docPr id="84" name="Imagen 84" descr="TP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P03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00ACBF9B" wp14:editId="7E3F5EDE">
            <wp:extent cx="1971675" cy="1571625"/>
            <wp:effectExtent l="19050" t="19050" r="9525" b="9525"/>
            <wp:docPr id="85" name="Imagen 85" descr="TP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P0310"/>
                    <pic:cNvPicPr>
                      <a:picLocks noChangeAspect="1" noChangeArrowheads="1"/>
                    </pic:cNvPicPr>
                  </pic:nvPicPr>
                  <pic:blipFill>
                    <a:blip r:embed="rId72">
                      <a:extLst>
                        <a:ext uri="{28A0092B-C50C-407E-A947-70E740481C1C}">
                          <a14:useLocalDpi xmlns:a14="http://schemas.microsoft.com/office/drawing/2010/main" val="0"/>
                        </a:ext>
                      </a:extLst>
                    </a:blip>
                    <a:srcRect l="17717" t="15749" r="17717" b="15749"/>
                    <a:stretch>
                      <a:fillRect/>
                    </a:stretch>
                  </pic:blipFill>
                  <pic:spPr bwMode="auto">
                    <a:xfrm>
                      <a:off x="0" y="0"/>
                      <a:ext cx="1971675" cy="15716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0276861" wp14:editId="62DC2EAC">
            <wp:extent cx="1981200" cy="1581150"/>
            <wp:effectExtent l="19050" t="19050" r="0" b="0"/>
            <wp:docPr id="86" name="Imagen 86" descr="TP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P0311"/>
                    <pic:cNvPicPr>
                      <a:picLocks noChangeAspect="1" noChangeArrowheads="1"/>
                    </pic:cNvPicPr>
                  </pic:nvPicPr>
                  <pic:blipFill>
                    <a:blip r:embed="rId73">
                      <a:extLst>
                        <a:ext uri="{28A0092B-C50C-407E-A947-70E740481C1C}">
                          <a14:useLocalDpi xmlns:a14="http://schemas.microsoft.com/office/drawing/2010/main" val="0"/>
                        </a:ext>
                      </a:extLst>
                    </a:blip>
                    <a:srcRect l="17717" t="15749" r="17717" b="15749"/>
                    <a:stretch>
                      <a:fillRect/>
                    </a:stretch>
                  </pic:blipFill>
                  <pic:spPr bwMode="auto">
                    <a:xfrm>
                      <a:off x="0" y="0"/>
                      <a:ext cx="1981200" cy="15811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3F769BB" wp14:editId="359FFE54">
            <wp:extent cx="1971675" cy="1581150"/>
            <wp:effectExtent l="19050" t="19050" r="9525" b="0"/>
            <wp:docPr id="87" name="Imagen 87" descr="TP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P0312"/>
                    <pic:cNvPicPr>
                      <a:picLocks noChangeAspect="1" noChangeArrowheads="1"/>
                    </pic:cNvPicPr>
                  </pic:nvPicPr>
                  <pic:blipFill>
                    <a:blip r:embed="rId74">
                      <a:extLst>
                        <a:ext uri="{28A0092B-C50C-407E-A947-70E740481C1C}">
                          <a14:useLocalDpi xmlns:a14="http://schemas.microsoft.com/office/drawing/2010/main" val="0"/>
                        </a:ext>
                      </a:extLst>
                    </a:blip>
                    <a:srcRect l="20670" t="15749" r="14764" b="15749"/>
                    <a:stretch>
                      <a:fillRect/>
                    </a:stretch>
                  </pic:blipFill>
                  <pic:spPr bwMode="auto">
                    <a:xfrm>
                      <a:off x="0" y="0"/>
                      <a:ext cx="1971675" cy="15811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5ECBCB9" wp14:editId="7610E7BC">
            <wp:extent cx="1971675" cy="1562100"/>
            <wp:effectExtent l="19050" t="19050" r="9525" b="0"/>
            <wp:docPr id="88" name="Imagen 88" descr="TP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P0313"/>
                    <pic:cNvPicPr>
                      <a:picLocks noChangeAspect="1" noChangeArrowheads="1"/>
                    </pic:cNvPicPr>
                  </pic:nvPicPr>
                  <pic:blipFill>
                    <a:blip r:embed="rId75">
                      <a:extLst>
                        <a:ext uri="{28A0092B-C50C-407E-A947-70E740481C1C}">
                          <a14:useLocalDpi xmlns:a14="http://schemas.microsoft.com/office/drawing/2010/main" val="0"/>
                        </a:ext>
                      </a:extLst>
                    </a:blip>
                    <a:srcRect l="20670" t="19685" r="14764" b="11810"/>
                    <a:stretch>
                      <a:fillRect/>
                    </a:stretch>
                  </pic:blipFill>
                  <pic:spPr bwMode="auto">
                    <a:xfrm>
                      <a:off x="0" y="0"/>
                      <a:ext cx="1971675" cy="156210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1971209" wp14:editId="1B9B84C4">
            <wp:extent cx="1971675" cy="1571625"/>
            <wp:effectExtent l="19050" t="19050" r="9525" b="9525"/>
            <wp:docPr id="89" name="Imagen 89" descr="TP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P0314"/>
                    <pic:cNvPicPr>
                      <a:picLocks noChangeAspect="1" noChangeArrowheads="1"/>
                    </pic:cNvPicPr>
                  </pic:nvPicPr>
                  <pic:blipFill>
                    <a:blip r:embed="rId76">
                      <a:extLst>
                        <a:ext uri="{28A0092B-C50C-407E-A947-70E740481C1C}">
                          <a14:useLocalDpi xmlns:a14="http://schemas.microsoft.com/office/drawing/2010/main" val="0"/>
                        </a:ext>
                      </a:extLst>
                    </a:blip>
                    <a:srcRect l="20670" t="19685" r="14764" b="11810"/>
                    <a:stretch>
                      <a:fillRect/>
                    </a:stretch>
                  </pic:blipFill>
                  <pic:spPr bwMode="auto">
                    <a:xfrm>
                      <a:off x="0" y="0"/>
                      <a:ext cx="1971675" cy="15716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8410E19" wp14:editId="32C6B195">
            <wp:extent cx="1981200" cy="1581150"/>
            <wp:effectExtent l="19050" t="19050" r="0" b="0"/>
            <wp:docPr id="90" name="Imagen 90" descr="TP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P0315"/>
                    <pic:cNvPicPr>
                      <a:picLocks noChangeAspect="1" noChangeArrowheads="1"/>
                    </pic:cNvPicPr>
                  </pic:nvPicPr>
                  <pic:blipFill>
                    <a:blip r:embed="rId77">
                      <a:extLst>
                        <a:ext uri="{28A0092B-C50C-407E-A947-70E740481C1C}">
                          <a14:useLocalDpi xmlns:a14="http://schemas.microsoft.com/office/drawing/2010/main" val="0"/>
                        </a:ext>
                      </a:extLst>
                    </a:blip>
                    <a:srcRect l="17717" t="15749" r="17717" b="15749"/>
                    <a:stretch>
                      <a:fillRect/>
                    </a:stretch>
                  </pic:blipFill>
                  <pic:spPr bwMode="auto">
                    <a:xfrm>
                      <a:off x="0" y="0"/>
                      <a:ext cx="1981200" cy="1581150"/>
                    </a:xfrm>
                    <a:prstGeom prst="rect">
                      <a:avLst/>
                    </a:prstGeom>
                    <a:noFill/>
                    <a:ln w="6350" cmpd="sng">
                      <a:solidFill>
                        <a:srgbClr val="000000"/>
                      </a:solidFill>
                      <a:miter lim="800000"/>
                      <a:headEnd/>
                      <a:tailEnd/>
                    </a:ln>
                    <a:effectLst/>
                  </pic:spPr>
                </pic:pic>
              </a:graphicData>
            </a:graphic>
          </wp:inline>
        </w:drawing>
      </w:r>
    </w:p>
    <w:p w14:paraId="3C8F1C05" w14:textId="77777777" w:rsidR="004736E3" w:rsidRDefault="004736E3">
      <w:pPr>
        <w:pStyle w:val="Ttulo2"/>
        <w:spacing w:line="360" w:lineRule="auto"/>
        <w:rPr>
          <w:lang w:val="es-ES_tradnl"/>
        </w:rPr>
      </w:pPr>
      <w:r>
        <w:rPr>
          <w:lang w:val="es-ES_tradnl"/>
        </w:rPr>
        <w:t>Ejemplo de aplicación</w:t>
      </w:r>
    </w:p>
    <w:p w14:paraId="5932BBB0" w14:textId="77777777" w:rsidR="004736E3" w:rsidRDefault="004736E3">
      <w:pPr>
        <w:pStyle w:val="Puntos"/>
      </w:pPr>
      <w:r>
        <w:t>Expulsión de piezas de un molde, en la que no se requiere controlar la velocidad de actuación, el esfuerzo grande se hace en un solo sentido y el control puede venir tanto de un pulsador como de otro.</w:t>
      </w:r>
    </w:p>
    <w:p w14:paraId="0A5740E8" w14:textId="77777777" w:rsidR="004736E3" w:rsidRDefault="004736E3">
      <w:pPr>
        <w:pStyle w:val="Puntos"/>
      </w:pPr>
      <w:r>
        <w:t>Clasificación de piezas, en la que pueden existir múltiples motivos de descarte</w:t>
      </w:r>
    </w:p>
    <w:p w14:paraId="5061C252" w14:textId="77777777" w:rsidR="004736E3" w:rsidRDefault="004736E3">
      <w:pPr>
        <w:pStyle w:val="Ttulo2"/>
      </w:pPr>
      <w:r>
        <w:br w:type="page"/>
      </w:r>
      <w:r>
        <w:lastRenderedPageBreak/>
        <w:t>Funcionamiento esperado</w:t>
      </w:r>
    </w:p>
    <w:p w14:paraId="5168ACEA" w14:textId="77777777" w:rsidR="004736E3" w:rsidRDefault="00F87207">
      <w:pPr>
        <w:spacing w:line="360" w:lineRule="auto"/>
        <w:rPr>
          <w:lang w:val="es-ES_tradnl"/>
        </w:rPr>
      </w:pPr>
      <w:r>
        <w:rPr>
          <w:noProof/>
          <w:lang w:val="es-ES_tradnl"/>
        </w:rPr>
        <w:drawing>
          <wp:inline distT="0" distB="0" distL="0" distR="0" wp14:anchorId="0B9770DB" wp14:editId="4BD13F39">
            <wp:extent cx="2009775" cy="1504950"/>
            <wp:effectExtent l="19050" t="19050" r="9525" b="0"/>
            <wp:docPr id="91" name="Imagen 91"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5735A5B" wp14:editId="255E1713">
            <wp:extent cx="2009775" cy="1504950"/>
            <wp:effectExtent l="19050" t="19050" r="9525" b="0"/>
            <wp:docPr id="92" name="Imagen 92" descr="TP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P03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5A7E85B" wp14:editId="3589A43B">
            <wp:extent cx="2009775" cy="1504950"/>
            <wp:effectExtent l="19050" t="19050" r="9525" b="0"/>
            <wp:docPr id="93" name="Imagen 93" descr="TP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P03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C6E359C" wp14:editId="2B0B9B22">
            <wp:extent cx="2009775" cy="1504950"/>
            <wp:effectExtent l="19050" t="19050" r="9525" b="0"/>
            <wp:docPr id="94" name="Imagen 94" descr="TP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P03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74B2BC2" wp14:editId="19DAAB76">
            <wp:extent cx="2009775" cy="1504950"/>
            <wp:effectExtent l="19050" t="19050" r="9525" b="0"/>
            <wp:docPr id="95" name="Imagen 95" descr="TP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P03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4F09C9D" wp14:editId="4DB52F91">
            <wp:extent cx="2009775" cy="1504950"/>
            <wp:effectExtent l="19050" t="19050" r="9525" b="0"/>
            <wp:docPr id="96" name="Imagen 96" descr="TP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P03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AEEA352" wp14:editId="6FFC4BDD">
            <wp:extent cx="2009775" cy="1504950"/>
            <wp:effectExtent l="19050" t="19050" r="9525" b="0"/>
            <wp:docPr id="97" name="Imagen 97" descr="TP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P03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CF75DA3" wp14:editId="78D015E5">
            <wp:extent cx="2009775" cy="1504950"/>
            <wp:effectExtent l="19050" t="19050" r="9525" b="0"/>
            <wp:docPr id="98" name="Imagen 98" descr="TP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P03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1E4F0AB" wp14:editId="26F1C157">
            <wp:extent cx="2009775" cy="1504950"/>
            <wp:effectExtent l="19050" t="19050" r="9525" b="0"/>
            <wp:docPr id="99" name="Imagen 99" descr="TP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P03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392EBB1" wp14:editId="5668AAE8">
            <wp:extent cx="2009775" cy="1504950"/>
            <wp:effectExtent l="19050" t="19050" r="9525" b="0"/>
            <wp:docPr id="100" name="Imagen 100" descr="TP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P03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8717CAC" wp14:editId="04C885AA">
            <wp:extent cx="2009775" cy="1504950"/>
            <wp:effectExtent l="19050" t="19050" r="9525" b="0"/>
            <wp:docPr id="101" name="Imagen 101" descr="TP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P03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37BE60C7" w14:textId="77777777" w:rsidR="004736E3" w:rsidRDefault="004736E3">
      <w:pPr>
        <w:pStyle w:val="Ttulo1"/>
      </w:pPr>
      <w:r>
        <w:lastRenderedPageBreak/>
        <w:t>TP04: Cilindro de simple acción y compuerta And</w:t>
      </w:r>
    </w:p>
    <w:p w14:paraId="1D938EFB" w14:textId="77777777" w:rsidR="004736E3" w:rsidRDefault="004736E3">
      <w:pPr>
        <w:pStyle w:val="Ttulo2"/>
        <w:spacing w:line="360" w:lineRule="auto"/>
        <w:rPr>
          <w:lang w:val="es-ES_tradnl"/>
        </w:rPr>
      </w:pPr>
      <w:r>
        <w:rPr>
          <w:lang w:val="es-ES_tradnl"/>
        </w:rPr>
        <w:t>Diagrama</w:t>
      </w:r>
    </w:p>
    <w:p w14:paraId="40E1011C" w14:textId="77777777" w:rsidR="004736E3" w:rsidRDefault="00F87207">
      <w:pPr>
        <w:spacing w:line="360" w:lineRule="auto"/>
        <w:jc w:val="center"/>
        <w:rPr>
          <w:lang w:val="es-ES_tradnl"/>
        </w:rPr>
      </w:pPr>
      <w:r>
        <w:rPr>
          <w:noProof/>
          <w:lang w:val="es-ES_tradnl"/>
        </w:rPr>
        <w:drawing>
          <wp:inline distT="0" distB="0" distL="0" distR="0" wp14:anchorId="1BBC808F" wp14:editId="299CB176">
            <wp:extent cx="3429000" cy="2314575"/>
            <wp:effectExtent l="0" t="0" r="0" b="0"/>
            <wp:docPr id="102" name="Imagen 102" descr="TP04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P04diagram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29000" cy="2314575"/>
                    </a:xfrm>
                    <a:prstGeom prst="rect">
                      <a:avLst/>
                    </a:prstGeom>
                    <a:noFill/>
                    <a:ln>
                      <a:noFill/>
                    </a:ln>
                  </pic:spPr>
                </pic:pic>
              </a:graphicData>
            </a:graphic>
          </wp:inline>
        </w:drawing>
      </w:r>
    </w:p>
    <w:p w14:paraId="12F4656B" w14:textId="77777777" w:rsidR="004736E3" w:rsidRDefault="004736E3">
      <w:pPr>
        <w:pStyle w:val="Ttulo2"/>
        <w:spacing w:line="360" w:lineRule="auto"/>
        <w:rPr>
          <w:lang w:val="es-ES_tradnl"/>
        </w:rPr>
      </w:pPr>
      <w:r>
        <w:rPr>
          <w:lang w:val="es-ES_tradnl"/>
        </w:rPr>
        <w:t>Montaje</w:t>
      </w:r>
    </w:p>
    <w:p w14:paraId="44E36FF8" w14:textId="77777777" w:rsidR="004736E3" w:rsidRDefault="00F87207">
      <w:pPr>
        <w:widowControl w:val="0"/>
        <w:spacing w:line="360" w:lineRule="auto"/>
        <w:rPr>
          <w:lang w:val="es-ES_tradnl"/>
        </w:rPr>
      </w:pPr>
      <w:r>
        <w:rPr>
          <w:noProof/>
          <w:lang w:val="es-ES_tradnl"/>
        </w:rPr>
        <w:drawing>
          <wp:inline distT="0" distB="0" distL="0" distR="0" wp14:anchorId="7B50C897" wp14:editId="652C490E">
            <wp:extent cx="2009775" cy="1504950"/>
            <wp:effectExtent l="19050" t="19050" r="9525" b="0"/>
            <wp:docPr id="103" name="Imagen 103"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FB9632" wp14:editId="44BDDC86">
            <wp:extent cx="2009775" cy="1504950"/>
            <wp:effectExtent l="19050" t="19050" r="9525" b="0"/>
            <wp:docPr id="104" name="Imagen 104"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2C1CAEF" wp14:editId="1F930CE4">
            <wp:extent cx="2009775" cy="1504950"/>
            <wp:effectExtent l="19050" t="19050" r="9525" b="0"/>
            <wp:docPr id="105" name="Imagen 105"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762470A" wp14:editId="404C3E06">
            <wp:extent cx="2009775" cy="1504950"/>
            <wp:effectExtent l="19050" t="19050" r="9525" b="0"/>
            <wp:docPr id="106" name="Imagen 106" descr="TP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P030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7F43B87" wp14:editId="7F9C9197">
            <wp:extent cx="2009775" cy="1504950"/>
            <wp:effectExtent l="19050" t="19050" r="9525" b="0"/>
            <wp:docPr id="107" name="Imagen 107" descr="TP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P030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48A4F1C" wp14:editId="3909A563">
            <wp:extent cx="2009775" cy="1504950"/>
            <wp:effectExtent l="19050" t="19050" r="9525" b="0"/>
            <wp:docPr id="108" name="Imagen 108" descr="TP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P030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21A93FE" wp14:editId="10AC46A0">
            <wp:extent cx="2009775" cy="1504950"/>
            <wp:effectExtent l="19050" t="19050" r="9525" b="0"/>
            <wp:docPr id="109" name="Imagen 109" descr="TP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P030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C1E2950" wp14:editId="6C23BCF3">
            <wp:extent cx="2009775" cy="1504950"/>
            <wp:effectExtent l="19050" t="19050" r="9525" b="0"/>
            <wp:docPr id="110" name="Imagen 110" descr="TP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P03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2149CC8" wp14:editId="5BCF6AB6">
            <wp:extent cx="2009775" cy="1504950"/>
            <wp:effectExtent l="19050" t="19050" r="9525" b="0"/>
            <wp:docPr id="111" name="Imagen 111" descr="TP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P03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3F3DC1F3" wp14:editId="3F466E74">
            <wp:extent cx="2009775" cy="1504950"/>
            <wp:effectExtent l="19050" t="19050" r="9525" b="0"/>
            <wp:docPr id="112" name="Imagen 112" descr="TP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TP03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C08368E" wp14:editId="322193F8">
            <wp:extent cx="2009775" cy="1504950"/>
            <wp:effectExtent l="19050" t="19050" r="9525" b="0"/>
            <wp:docPr id="113" name="Imagen 113" descr="TP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P03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D365547" wp14:editId="387269DF">
            <wp:extent cx="2009775" cy="1504950"/>
            <wp:effectExtent l="19050" t="19050" r="9525" b="0"/>
            <wp:docPr id="114" name="Imagen 114" descr="TP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P04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644B5C7A" w14:textId="77777777" w:rsidR="004736E3" w:rsidRDefault="00F87207">
      <w:pPr>
        <w:widowControl w:val="0"/>
        <w:spacing w:line="360" w:lineRule="auto"/>
        <w:rPr>
          <w:lang w:val="es-ES_tradnl"/>
        </w:rPr>
      </w:pPr>
      <w:r>
        <w:rPr>
          <w:noProof/>
          <w:lang w:val="es-ES_tradnl"/>
        </w:rPr>
        <w:drawing>
          <wp:inline distT="0" distB="0" distL="0" distR="0" wp14:anchorId="18546B21" wp14:editId="799E7FAA">
            <wp:extent cx="2009775" cy="1504950"/>
            <wp:effectExtent l="19050" t="19050" r="9525" b="0"/>
            <wp:docPr id="115" name="Imagen 115" descr="TP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P04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094A32E" wp14:editId="7144F074">
            <wp:extent cx="2009775" cy="1504950"/>
            <wp:effectExtent l="19050" t="19050" r="9525" b="0"/>
            <wp:docPr id="116" name="Imagen 116" descr="TP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TP041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CC97CAF" wp14:editId="58C1512A">
            <wp:extent cx="2009775" cy="1504950"/>
            <wp:effectExtent l="19050" t="19050" r="9525" b="0"/>
            <wp:docPr id="117" name="Imagen 117" descr="TP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P04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3A2796ED" w14:textId="77777777" w:rsidR="004736E3" w:rsidRDefault="004736E3">
      <w:pPr>
        <w:pStyle w:val="Ttulo2"/>
        <w:spacing w:line="360" w:lineRule="auto"/>
        <w:rPr>
          <w:lang w:val="es-ES_tradnl"/>
        </w:rPr>
      </w:pPr>
      <w:r>
        <w:rPr>
          <w:lang w:val="es-ES_tradnl"/>
        </w:rPr>
        <w:t>Ejemplo de aplicación</w:t>
      </w:r>
    </w:p>
    <w:p w14:paraId="1BD5DD70" w14:textId="77777777" w:rsidR="004736E3" w:rsidRDefault="004736E3">
      <w:pPr>
        <w:pStyle w:val="Puntos"/>
        <w:jc w:val="both"/>
      </w:pPr>
      <w:r>
        <w:t>Separación de una línea transporte cuando se cumplen  dos condiciones simultáneamente, en la que no se requiere controlar la velocidad de actuación, el esfuerzo grande se hace en un solo sentido.</w:t>
      </w:r>
    </w:p>
    <w:p w14:paraId="769CD545"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79AEB21F" w14:textId="77777777" w:rsidR="004736E3" w:rsidRDefault="00F87207">
      <w:pPr>
        <w:spacing w:line="360" w:lineRule="auto"/>
        <w:rPr>
          <w:lang w:val="es-ES_tradnl"/>
        </w:rPr>
      </w:pPr>
      <w:r>
        <w:rPr>
          <w:noProof/>
          <w:lang w:val="es-ES_tradnl"/>
        </w:rPr>
        <w:drawing>
          <wp:inline distT="0" distB="0" distL="0" distR="0" wp14:anchorId="0B53A163" wp14:editId="22630060">
            <wp:extent cx="2009775" cy="1504950"/>
            <wp:effectExtent l="19050" t="19050" r="9525" b="0"/>
            <wp:docPr id="118" name="Imagen 118"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B121933" wp14:editId="105D8775">
            <wp:extent cx="2009775" cy="1504950"/>
            <wp:effectExtent l="19050" t="19050" r="9525" b="0"/>
            <wp:docPr id="119" name="Imagen 119" descr="TP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P03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F224361" wp14:editId="107FE311">
            <wp:extent cx="2009775" cy="1504950"/>
            <wp:effectExtent l="19050" t="19050" r="9525" b="0"/>
            <wp:docPr id="120" name="Imagen 120" descr="TP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TP03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536BC59" wp14:editId="6FE46C82">
            <wp:extent cx="2009775" cy="1504950"/>
            <wp:effectExtent l="19050" t="19050" r="9525" b="0"/>
            <wp:docPr id="121" name="Imagen 121" descr="TP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P03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923B0B0" wp14:editId="593E1459">
            <wp:extent cx="2009775" cy="1504950"/>
            <wp:effectExtent l="19050" t="19050" r="9525" b="0"/>
            <wp:docPr id="122" name="Imagen 122" descr="TP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TP03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D9F6DF4" wp14:editId="2849F864">
            <wp:extent cx="2009775" cy="1504950"/>
            <wp:effectExtent l="19050" t="19050" r="9525" b="0"/>
            <wp:docPr id="123" name="Imagen 123" descr="TP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TP03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8CAEA7F" wp14:editId="5B92DFA1">
            <wp:extent cx="2009775" cy="1504950"/>
            <wp:effectExtent l="19050" t="19050" r="9525" b="0"/>
            <wp:docPr id="124" name="Imagen 124" descr="TP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P03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C9A06FF" wp14:editId="2C0B2082">
            <wp:extent cx="2009775" cy="1504950"/>
            <wp:effectExtent l="19050" t="19050" r="9525" b="0"/>
            <wp:docPr id="125" name="Imagen 125" descr="TP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P04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1EAD3B9" wp14:editId="68C93865">
            <wp:extent cx="2009775" cy="1504950"/>
            <wp:effectExtent l="19050" t="19050" r="9525" b="0"/>
            <wp:docPr id="126" name="Imagen 126" descr="TP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P03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A8572E1" wp14:editId="3C94E2B4">
            <wp:extent cx="2009775" cy="1504950"/>
            <wp:effectExtent l="19050" t="19050" r="9525" b="0"/>
            <wp:docPr id="127" name="Imagen 127" descr="TP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P03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3DF44B6B" w14:textId="77777777" w:rsidR="004736E3" w:rsidRDefault="004736E3">
      <w:pPr>
        <w:pStyle w:val="Ttulo1"/>
      </w:pPr>
      <w:r>
        <w:lastRenderedPageBreak/>
        <w:t>TP05: Cilindro de simple acción y compuerta Yes</w:t>
      </w:r>
    </w:p>
    <w:p w14:paraId="5FFE20F6" w14:textId="77777777" w:rsidR="004736E3" w:rsidRDefault="004736E3">
      <w:pPr>
        <w:pStyle w:val="Ttulo2"/>
        <w:spacing w:line="360" w:lineRule="auto"/>
        <w:rPr>
          <w:lang w:val="es-ES_tradnl"/>
        </w:rPr>
      </w:pPr>
      <w:r>
        <w:rPr>
          <w:lang w:val="es-ES_tradnl"/>
        </w:rPr>
        <w:t>Diagrama</w:t>
      </w:r>
    </w:p>
    <w:p w14:paraId="33435615" w14:textId="77777777" w:rsidR="004736E3" w:rsidRDefault="00F87207">
      <w:pPr>
        <w:jc w:val="center"/>
        <w:rPr>
          <w:lang w:val="es-ES_tradnl"/>
        </w:rPr>
      </w:pPr>
      <w:r>
        <w:rPr>
          <w:noProof/>
          <w:lang w:val="es-ES_tradnl"/>
        </w:rPr>
        <w:drawing>
          <wp:inline distT="0" distB="0" distL="0" distR="0" wp14:anchorId="36C9D960" wp14:editId="78A50460">
            <wp:extent cx="2819400" cy="2305050"/>
            <wp:effectExtent l="0" t="0" r="0" b="0"/>
            <wp:docPr id="128" name="Imagen 128" descr="TP05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P05diagram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19400" cy="2305050"/>
                    </a:xfrm>
                    <a:prstGeom prst="rect">
                      <a:avLst/>
                    </a:prstGeom>
                    <a:noFill/>
                    <a:ln>
                      <a:noFill/>
                    </a:ln>
                  </pic:spPr>
                </pic:pic>
              </a:graphicData>
            </a:graphic>
          </wp:inline>
        </w:drawing>
      </w:r>
    </w:p>
    <w:p w14:paraId="394A3FDE" w14:textId="77777777" w:rsidR="004736E3" w:rsidRDefault="004736E3">
      <w:pPr>
        <w:pStyle w:val="Ttulo2"/>
        <w:spacing w:line="360" w:lineRule="auto"/>
        <w:rPr>
          <w:lang w:val="es-ES_tradnl"/>
        </w:rPr>
      </w:pPr>
      <w:r>
        <w:rPr>
          <w:lang w:val="es-ES_tradnl"/>
        </w:rPr>
        <w:t>Montaje</w:t>
      </w:r>
    </w:p>
    <w:p w14:paraId="7080F220" w14:textId="77777777" w:rsidR="004736E3" w:rsidRDefault="00F87207">
      <w:pPr>
        <w:widowControl w:val="0"/>
        <w:spacing w:line="360" w:lineRule="auto"/>
        <w:rPr>
          <w:lang w:val="es-ES_tradnl"/>
        </w:rPr>
      </w:pPr>
      <w:r>
        <w:rPr>
          <w:noProof/>
          <w:lang w:val="es-ES_tradnl"/>
        </w:rPr>
        <w:drawing>
          <wp:inline distT="0" distB="0" distL="0" distR="0" wp14:anchorId="6DA5C22B" wp14:editId="0B16F006">
            <wp:extent cx="2009775" cy="1504950"/>
            <wp:effectExtent l="19050" t="19050" r="9525" b="0"/>
            <wp:docPr id="129" name="Imagen 129"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A02C829" wp14:editId="27C5864B">
            <wp:extent cx="2009775" cy="1504950"/>
            <wp:effectExtent l="19050" t="19050" r="9525" b="0"/>
            <wp:docPr id="130" name="Imagen 130"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FBDA3F7" wp14:editId="094827D4">
            <wp:extent cx="2009775" cy="1504950"/>
            <wp:effectExtent l="19050" t="19050" r="9525" b="0"/>
            <wp:docPr id="131" name="Imagen 131"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02CB57A" wp14:editId="3E3ACB68">
            <wp:extent cx="2009775" cy="1504950"/>
            <wp:effectExtent l="19050" t="19050" r="9525" b="0"/>
            <wp:docPr id="132" name="Imagen 132" descr="TP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TP030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09A368F" wp14:editId="672C0DB9">
            <wp:extent cx="2009775" cy="1504950"/>
            <wp:effectExtent l="19050" t="19050" r="9525" b="0"/>
            <wp:docPr id="133" name="Imagen 133" descr="TP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TP030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0176320" wp14:editId="3C429233">
            <wp:extent cx="2009775" cy="1504950"/>
            <wp:effectExtent l="19050" t="19050" r="9525" b="0"/>
            <wp:docPr id="134" name="Imagen 134" descr="TP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P030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0EF849E" wp14:editId="5FBF9649">
            <wp:extent cx="2009775" cy="1504950"/>
            <wp:effectExtent l="19050" t="19050" r="9525" b="0"/>
            <wp:docPr id="135" name="Imagen 135" descr="TP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TP030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3F55625" wp14:editId="05F6AB4D">
            <wp:extent cx="2009775" cy="1504950"/>
            <wp:effectExtent l="19050" t="19050" r="9525" b="0"/>
            <wp:docPr id="136" name="Imagen 136" descr="TP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TP03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1664FD" wp14:editId="6D2D2AB4">
            <wp:extent cx="2009775" cy="1504950"/>
            <wp:effectExtent l="19050" t="19050" r="9525" b="0"/>
            <wp:docPr id="137" name="Imagen 137" descr="TP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TP03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78CC31B3" wp14:editId="4C9B9909">
            <wp:extent cx="2009775" cy="1504950"/>
            <wp:effectExtent l="19050" t="19050" r="9525" b="0"/>
            <wp:docPr id="138" name="Imagen 138" descr="TP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TP03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84AD599" wp14:editId="39F11491">
            <wp:extent cx="2009775" cy="1504950"/>
            <wp:effectExtent l="19050" t="19050" r="9525" b="0"/>
            <wp:docPr id="139" name="Imagen 139" descr="TP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TP03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0AECB2D" wp14:editId="7CB568A4">
            <wp:extent cx="2009775" cy="1504950"/>
            <wp:effectExtent l="19050" t="19050" r="9525" b="0"/>
            <wp:docPr id="140" name="Imagen 140" descr="TP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TP05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67C5FFA" wp14:editId="7C7AD228">
            <wp:extent cx="2009775" cy="1504950"/>
            <wp:effectExtent l="19050" t="19050" r="9525" b="0"/>
            <wp:docPr id="141" name="Imagen 141" descr="TP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P05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EDD4EA8" wp14:editId="5B1F3BE7">
            <wp:extent cx="2009775" cy="1504950"/>
            <wp:effectExtent l="19050" t="19050" r="9525" b="0"/>
            <wp:docPr id="142" name="Imagen 142" descr="TP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TP05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849E196" wp14:editId="25601B13">
            <wp:extent cx="2009775" cy="1504950"/>
            <wp:effectExtent l="19050" t="19050" r="9525" b="0"/>
            <wp:docPr id="143" name="Imagen 143" descr="TP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TP05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2FB6ABC" wp14:editId="323AAF66">
            <wp:extent cx="2009775" cy="1504950"/>
            <wp:effectExtent l="19050" t="19050" r="9525" b="0"/>
            <wp:docPr id="144" name="Imagen 144" descr="TP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P05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067B4B3" wp14:editId="758BE5EE">
            <wp:extent cx="2009775" cy="1504950"/>
            <wp:effectExtent l="19050" t="19050" r="9525" b="0"/>
            <wp:docPr id="145" name="Imagen 145" descr="TP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P05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1DD5A499" w14:textId="77777777" w:rsidR="004736E3" w:rsidRDefault="004736E3">
      <w:pPr>
        <w:pStyle w:val="Ttulo2"/>
        <w:spacing w:line="360" w:lineRule="auto"/>
        <w:rPr>
          <w:lang w:val="es-ES_tradnl"/>
        </w:rPr>
      </w:pPr>
      <w:r>
        <w:rPr>
          <w:lang w:val="es-ES_tradnl"/>
        </w:rPr>
        <w:t>Ejemplo de aplicación</w:t>
      </w:r>
    </w:p>
    <w:p w14:paraId="28183582" w14:textId="77777777" w:rsidR="004736E3" w:rsidRDefault="004736E3">
      <w:pPr>
        <w:pStyle w:val="Puntos"/>
        <w:jc w:val="both"/>
      </w:pPr>
      <w:r>
        <w:t>Prensa de marcado, en la que el pistón  actúa con el botón de marcar solamente si se satisface una condición previa (p. ej. presencia de la pieza a marcar). No se requiere controlar la velocidad de actuación, el esfuerzo grande se hace en un solo sentido.</w:t>
      </w:r>
    </w:p>
    <w:p w14:paraId="43C99158" w14:textId="77777777" w:rsidR="004736E3" w:rsidRDefault="004736E3">
      <w:pPr>
        <w:pStyle w:val="Puntos"/>
        <w:jc w:val="both"/>
      </w:pPr>
      <w:r>
        <w:t>Sierra de corte: solamente actúa la sierra cuando está presionado el tablón (p. ej. Con otro cilindro).</w:t>
      </w:r>
    </w:p>
    <w:p w14:paraId="26D9C3FF" w14:textId="77777777" w:rsidR="004736E3" w:rsidRDefault="004736E3">
      <w:pPr>
        <w:pStyle w:val="Ttulo2"/>
        <w:spacing w:line="360" w:lineRule="auto"/>
        <w:rPr>
          <w:lang w:val="es-ES_tradnl"/>
        </w:rPr>
      </w:pPr>
      <w:r>
        <w:rPr>
          <w:lang w:val="es-ES_tradnl"/>
        </w:rPr>
        <w:t>Funcionamiento esperado</w:t>
      </w:r>
    </w:p>
    <w:p w14:paraId="0B40DE1D" w14:textId="77777777" w:rsidR="004736E3" w:rsidRDefault="00F87207">
      <w:pPr>
        <w:widowControl w:val="0"/>
        <w:spacing w:line="360" w:lineRule="auto"/>
        <w:rPr>
          <w:lang w:val="es-ES_tradnl"/>
        </w:rPr>
      </w:pPr>
      <w:r>
        <w:rPr>
          <w:noProof/>
          <w:lang w:val="es-ES_tradnl"/>
        </w:rPr>
        <w:drawing>
          <wp:inline distT="0" distB="0" distL="0" distR="0" wp14:anchorId="1300D06D" wp14:editId="2148ADE8">
            <wp:extent cx="2009775" cy="1504950"/>
            <wp:effectExtent l="19050" t="19050" r="9525" b="0"/>
            <wp:docPr id="146" name="Imagen 146"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C445B9E" wp14:editId="657BC165">
            <wp:extent cx="2009775" cy="1504950"/>
            <wp:effectExtent l="19050" t="19050" r="9525" b="0"/>
            <wp:docPr id="147" name="Imagen 147" descr="TP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P051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7B7296A" wp14:editId="28BCACAA">
            <wp:extent cx="2009775" cy="1504950"/>
            <wp:effectExtent l="19050" t="19050" r="9525" b="0"/>
            <wp:docPr id="148" name="Imagen 148" descr="TP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TP05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6938B179" wp14:editId="3EFD663E">
            <wp:extent cx="2009775" cy="1504950"/>
            <wp:effectExtent l="19050" t="19050" r="9525" b="0"/>
            <wp:docPr id="149" name="Imagen 149" descr="TP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P05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A4838F5" wp14:editId="5FBDE013">
            <wp:extent cx="2009775" cy="1504950"/>
            <wp:effectExtent l="19050" t="19050" r="9525" b="0"/>
            <wp:docPr id="150" name="Imagen 150" descr="TP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TP052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24A2746" wp14:editId="41D17143">
            <wp:extent cx="2009775" cy="1504950"/>
            <wp:effectExtent l="19050" t="19050" r="9525" b="0"/>
            <wp:docPr id="151" name="Imagen 151" descr="TP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P052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AF2E019" wp14:editId="728BE0DE">
            <wp:extent cx="2009775" cy="1504950"/>
            <wp:effectExtent l="19050" t="19050" r="9525" b="0"/>
            <wp:docPr id="152" name="Imagen 152" descr="TP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P052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B3E90EB" wp14:editId="2A4A7358">
            <wp:extent cx="2009775" cy="1504950"/>
            <wp:effectExtent l="19050" t="19050" r="9525" b="0"/>
            <wp:docPr id="153" name="Imagen 153" descr="TP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TP052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537C712" wp14:editId="47DCB7AF">
            <wp:extent cx="2009775" cy="1504950"/>
            <wp:effectExtent l="19050" t="19050" r="9525" b="0"/>
            <wp:docPr id="154" name="Imagen 154" descr="TP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P052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97F8C9D" wp14:editId="2D424D49">
            <wp:extent cx="2009775" cy="1504950"/>
            <wp:effectExtent l="19050" t="19050" r="9525" b="0"/>
            <wp:docPr id="155" name="Imagen 155" descr="TP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TP052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5295B528" w14:textId="77777777" w:rsidR="004736E3" w:rsidRDefault="004736E3">
      <w:pPr>
        <w:pStyle w:val="Ttulo1"/>
      </w:pPr>
      <w:r>
        <w:br w:type="page"/>
      </w:r>
      <w:r>
        <w:lastRenderedPageBreak/>
        <w:t>TP06: Cilindro de simple acción y compuerta Not</w:t>
      </w:r>
    </w:p>
    <w:p w14:paraId="5453A954" w14:textId="77777777" w:rsidR="004736E3" w:rsidRDefault="004736E3">
      <w:pPr>
        <w:pStyle w:val="Ttulo2"/>
        <w:spacing w:line="360" w:lineRule="auto"/>
        <w:rPr>
          <w:lang w:val="es-ES_tradnl"/>
        </w:rPr>
      </w:pPr>
      <w:r>
        <w:rPr>
          <w:lang w:val="es-ES_tradnl"/>
        </w:rPr>
        <w:t>Diagrama</w:t>
      </w:r>
    </w:p>
    <w:p w14:paraId="2893E7A4" w14:textId="77777777" w:rsidR="004736E3" w:rsidRDefault="00F87207">
      <w:pPr>
        <w:jc w:val="center"/>
        <w:rPr>
          <w:lang w:val="es-ES_tradnl"/>
        </w:rPr>
      </w:pPr>
      <w:r>
        <w:rPr>
          <w:noProof/>
          <w:lang w:val="es-ES_tradnl"/>
        </w:rPr>
        <w:drawing>
          <wp:inline distT="0" distB="0" distL="0" distR="0" wp14:anchorId="639BB2DF" wp14:editId="672A0E8B">
            <wp:extent cx="3400425" cy="2305050"/>
            <wp:effectExtent l="0" t="0" r="0" b="0"/>
            <wp:docPr id="156" name="Imagen 156" descr="TP06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TP06diagrama"/>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00425" cy="2305050"/>
                    </a:xfrm>
                    <a:prstGeom prst="rect">
                      <a:avLst/>
                    </a:prstGeom>
                    <a:noFill/>
                    <a:ln>
                      <a:noFill/>
                    </a:ln>
                  </pic:spPr>
                </pic:pic>
              </a:graphicData>
            </a:graphic>
          </wp:inline>
        </w:drawing>
      </w:r>
    </w:p>
    <w:p w14:paraId="4D2A362D" w14:textId="77777777" w:rsidR="004736E3" w:rsidRDefault="004736E3">
      <w:pPr>
        <w:pStyle w:val="Ttulo2"/>
        <w:spacing w:line="360" w:lineRule="auto"/>
        <w:rPr>
          <w:lang w:val="es-ES_tradnl"/>
        </w:rPr>
      </w:pPr>
      <w:r>
        <w:rPr>
          <w:lang w:val="es-ES_tradnl"/>
        </w:rPr>
        <w:t>Montaje</w:t>
      </w:r>
    </w:p>
    <w:p w14:paraId="676D2DA5" w14:textId="77777777" w:rsidR="004736E3" w:rsidRDefault="00F87207">
      <w:pPr>
        <w:widowControl w:val="0"/>
        <w:spacing w:line="360" w:lineRule="auto"/>
        <w:rPr>
          <w:lang w:val="es-ES_tradnl"/>
        </w:rPr>
      </w:pPr>
      <w:r>
        <w:rPr>
          <w:noProof/>
          <w:lang w:val="es-ES_tradnl"/>
        </w:rPr>
        <w:drawing>
          <wp:inline distT="0" distB="0" distL="0" distR="0" wp14:anchorId="537CDC29" wp14:editId="7816FFC9">
            <wp:extent cx="2009775" cy="1504950"/>
            <wp:effectExtent l="19050" t="19050" r="9525" b="0"/>
            <wp:docPr id="157" name="Imagen 157"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55FBBA1" wp14:editId="64ADE1D5">
            <wp:extent cx="2009775" cy="1504950"/>
            <wp:effectExtent l="19050" t="19050" r="9525" b="0"/>
            <wp:docPr id="158" name="Imagen 158"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DBD9A1E" wp14:editId="6DCE66C2">
            <wp:extent cx="2009775" cy="1504950"/>
            <wp:effectExtent l="19050" t="19050" r="9525" b="0"/>
            <wp:docPr id="159" name="Imagen 159"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249160B" wp14:editId="68DF5752">
            <wp:extent cx="2009775" cy="1504950"/>
            <wp:effectExtent l="19050" t="19050" r="9525" b="0"/>
            <wp:docPr id="160" name="Imagen 160" descr="TP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P030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B25CEE3" wp14:editId="547EBC18">
            <wp:extent cx="2009775" cy="1504950"/>
            <wp:effectExtent l="19050" t="19050" r="9525" b="0"/>
            <wp:docPr id="161" name="Imagen 161" descr="TP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P030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D02D88F" wp14:editId="113AB8C0">
            <wp:extent cx="2009775" cy="1504950"/>
            <wp:effectExtent l="19050" t="19050" r="9525" b="0"/>
            <wp:docPr id="162" name="Imagen 162" descr="TP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TP030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4CE4637" wp14:editId="486862C1">
            <wp:extent cx="2009775" cy="1504950"/>
            <wp:effectExtent l="19050" t="19050" r="9525" b="0"/>
            <wp:docPr id="163" name="Imagen 163" descr="TP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TP030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7A1577C" wp14:editId="33A613ED">
            <wp:extent cx="2009775" cy="1504950"/>
            <wp:effectExtent l="19050" t="19050" r="9525" b="0"/>
            <wp:docPr id="164" name="Imagen 164" descr="TP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TP03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55749D0" wp14:editId="00B75475">
            <wp:extent cx="2009775" cy="1504950"/>
            <wp:effectExtent l="19050" t="19050" r="9525" b="0"/>
            <wp:docPr id="165" name="Imagen 165" descr="TP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TP03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142FC035" wp14:editId="06ED7179">
            <wp:extent cx="2009775" cy="1504950"/>
            <wp:effectExtent l="19050" t="19050" r="9525" b="0"/>
            <wp:docPr id="166" name="Imagen 166" descr="TP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TP03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E26E11F" wp14:editId="14974043">
            <wp:extent cx="2009775" cy="1504950"/>
            <wp:effectExtent l="19050" t="19050" r="9525" b="0"/>
            <wp:docPr id="167" name="Imagen 167" descr="TP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TP03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9890BFB" wp14:editId="699D5427">
            <wp:extent cx="2009775" cy="1504950"/>
            <wp:effectExtent l="19050" t="19050" r="9525" b="0"/>
            <wp:docPr id="168" name="Imagen 168" descr="TP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TP06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3B2504E" wp14:editId="7ABFAF00">
            <wp:extent cx="2009775" cy="1504950"/>
            <wp:effectExtent l="19050" t="19050" r="9525" b="0"/>
            <wp:docPr id="169" name="Imagen 169" descr="TP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TP061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6A99E12" wp14:editId="5421D0CF">
            <wp:extent cx="2009775" cy="1504950"/>
            <wp:effectExtent l="19050" t="19050" r="9525" b="0"/>
            <wp:docPr id="170" name="Imagen 170" descr="TP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TP06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0547ED9" wp14:editId="34932905">
            <wp:extent cx="2009775" cy="1504950"/>
            <wp:effectExtent l="19050" t="19050" r="9525" b="0"/>
            <wp:docPr id="171" name="Imagen 171" descr="TP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TP061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627CEFDA" w14:textId="77777777" w:rsidR="004736E3" w:rsidRDefault="004736E3">
      <w:pPr>
        <w:pStyle w:val="Ttulo2"/>
        <w:spacing w:line="360" w:lineRule="auto"/>
        <w:rPr>
          <w:lang w:val="es-ES_tradnl"/>
        </w:rPr>
      </w:pPr>
      <w:r>
        <w:rPr>
          <w:lang w:val="es-ES_tradnl"/>
        </w:rPr>
        <w:t>Ejemplo de aplicación</w:t>
      </w:r>
    </w:p>
    <w:p w14:paraId="6E0A6106" w14:textId="77777777" w:rsidR="004736E3" w:rsidRDefault="004736E3">
      <w:pPr>
        <w:pStyle w:val="Puntos"/>
        <w:jc w:val="both"/>
      </w:pPr>
      <w:r>
        <w:t>Frenar el llenado cuando se ha llegado al nivel determinado</w:t>
      </w:r>
    </w:p>
    <w:p w14:paraId="1F39136D" w14:textId="77777777" w:rsidR="004736E3" w:rsidRDefault="004736E3">
      <w:pPr>
        <w:pStyle w:val="Puntos"/>
        <w:jc w:val="both"/>
      </w:pPr>
      <w:r>
        <w:t xml:space="preserve">Separar para descarte los envases que fueron llenados incorrectamente en una línea. Para que el cilindro actúe, debe cumplirse la condición de que simultáneamente se haya detectado presencia de un envase y que este </w:t>
      </w:r>
      <w:r>
        <w:rPr>
          <w:u w:val="single"/>
        </w:rPr>
        <w:t>no</w:t>
      </w:r>
      <w:r>
        <w:t xml:space="preserve"> alcanzó el nivel correspondiente.</w:t>
      </w:r>
    </w:p>
    <w:p w14:paraId="6BAAF3F8"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185E53DA" w14:textId="77777777" w:rsidR="004736E3" w:rsidRDefault="00F87207">
      <w:pPr>
        <w:widowControl w:val="0"/>
        <w:spacing w:line="360" w:lineRule="auto"/>
        <w:rPr>
          <w:lang w:val="es-ES_tradnl"/>
        </w:rPr>
      </w:pPr>
      <w:r>
        <w:rPr>
          <w:noProof/>
          <w:lang w:val="es-ES_tradnl"/>
        </w:rPr>
        <w:drawing>
          <wp:inline distT="0" distB="0" distL="0" distR="0" wp14:anchorId="0C9964A9" wp14:editId="73B75194">
            <wp:extent cx="2009775" cy="1504950"/>
            <wp:effectExtent l="19050" t="19050" r="9525" b="0"/>
            <wp:docPr id="172" name="Imagen 172"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AC17EB8" wp14:editId="4C273EAC">
            <wp:extent cx="2009775" cy="1504950"/>
            <wp:effectExtent l="19050" t="19050" r="9525" b="0"/>
            <wp:docPr id="173" name="Imagen 173" descr="TP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P061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89C208F" wp14:editId="3899B9C8">
            <wp:extent cx="2009775" cy="1504950"/>
            <wp:effectExtent l="19050" t="19050" r="9525" b="0"/>
            <wp:docPr id="174" name="Imagen 174" descr="TP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TP061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C791175" wp14:editId="4B9FB39C">
            <wp:extent cx="2009775" cy="1504950"/>
            <wp:effectExtent l="19050" t="19050" r="9525" b="0"/>
            <wp:docPr id="175" name="Imagen 175" descr="TP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TP062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8BA361F" wp14:editId="2ABB23EC">
            <wp:extent cx="2009775" cy="1504950"/>
            <wp:effectExtent l="19050" t="19050" r="9525" b="0"/>
            <wp:docPr id="176" name="Imagen 176" descr="TP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TP061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85DD459" wp14:editId="72A83C56">
            <wp:extent cx="2009775" cy="1504950"/>
            <wp:effectExtent l="19050" t="19050" r="9525" b="0"/>
            <wp:docPr id="177" name="Imagen 177" descr="TP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P062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B1F9F8F" wp14:editId="47391594">
            <wp:extent cx="2009775" cy="1504950"/>
            <wp:effectExtent l="19050" t="19050" r="9525" b="0"/>
            <wp:docPr id="178" name="Imagen 178" descr="TP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TP062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3FDA66E" wp14:editId="64E6B7BB">
            <wp:extent cx="2009775" cy="1504950"/>
            <wp:effectExtent l="19050" t="19050" r="9525" b="0"/>
            <wp:docPr id="179" name="Imagen 179" descr="TP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P062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2235ED3" wp14:editId="21F9689F">
            <wp:extent cx="2009775" cy="1504950"/>
            <wp:effectExtent l="19050" t="19050" r="9525" b="0"/>
            <wp:docPr id="180" name="Imagen 180" descr="TP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P062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82F566E" wp14:editId="4B13B36B">
            <wp:extent cx="2009775" cy="1504950"/>
            <wp:effectExtent l="19050" t="19050" r="9525" b="0"/>
            <wp:docPr id="181" name="Imagen 181" descr="TP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TP062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75C39541" w14:textId="77777777" w:rsidR="004736E3" w:rsidRDefault="004736E3">
      <w:pPr>
        <w:pStyle w:val="Ttulo1"/>
      </w:pPr>
      <w:r>
        <w:lastRenderedPageBreak/>
        <w:t>TP07: Cilindro de doble acción sin regulación de velocidad</w:t>
      </w:r>
    </w:p>
    <w:p w14:paraId="6B41CE41" w14:textId="77777777" w:rsidR="004736E3" w:rsidRDefault="004736E3">
      <w:pPr>
        <w:pStyle w:val="Ttulo2"/>
        <w:spacing w:line="360" w:lineRule="auto"/>
        <w:rPr>
          <w:lang w:val="es-ES_tradnl"/>
        </w:rPr>
      </w:pPr>
      <w:r>
        <w:rPr>
          <w:lang w:val="es-ES_tradnl"/>
        </w:rPr>
        <w:t>Diagrama</w:t>
      </w:r>
    </w:p>
    <w:p w14:paraId="56928654" w14:textId="77777777" w:rsidR="004736E3" w:rsidRDefault="00F87207">
      <w:pPr>
        <w:jc w:val="center"/>
        <w:rPr>
          <w:lang w:val="es-ES_tradnl"/>
        </w:rPr>
      </w:pPr>
      <w:r>
        <w:rPr>
          <w:noProof/>
          <w:lang w:val="es-ES_tradnl"/>
        </w:rPr>
        <w:drawing>
          <wp:inline distT="0" distB="0" distL="0" distR="0" wp14:anchorId="4DD6FAA5" wp14:editId="4B5A5F90">
            <wp:extent cx="3400425" cy="2047875"/>
            <wp:effectExtent l="0" t="0" r="0" b="0"/>
            <wp:docPr id="182" name="Imagen 182" descr="TP07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TP07diagrama"/>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00425" cy="2047875"/>
                    </a:xfrm>
                    <a:prstGeom prst="rect">
                      <a:avLst/>
                    </a:prstGeom>
                    <a:noFill/>
                    <a:ln>
                      <a:noFill/>
                    </a:ln>
                  </pic:spPr>
                </pic:pic>
              </a:graphicData>
            </a:graphic>
          </wp:inline>
        </w:drawing>
      </w:r>
    </w:p>
    <w:p w14:paraId="4E3821F3" w14:textId="77777777" w:rsidR="004736E3" w:rsidRDefault="004736E3">
      <w:pPr>
        <w:pStyle w:val="Ttulo2"/>
        <w:spacing w:line="360" w:lineRule="auto"/>
        <w:rPr>
          <w:lang w:val="es-ES_tradnl"/>
        </w:rPr>
      </w:pPr>
      <w:r>
        <w:rPr>
          <w:lang w:val="es-ES_tradnl"/>
        </w:rPr>
        <w:t>Montaje</w:t>
      </w:r>
    </w:p>
    <w:p w14:paraId="5A7B5486" w14:textId="77777777" w:rsidR="004736E3" w:rsidRDefault="00F87207">
      <w:pPr>
        <w:widowControl w:val="0"/>
        <w:spacing w:line="360" w:lineRule="auto"/>
        <w:rPr>
          <w:lang w:val="es-ES_tradnl"/>
        </w:rPr>
      </w:pPr>
      <w:r>
        <w:rPr>
          <w:noProof/>
          <w:lang w:val="es-ES_tradnl"/>
        </w:rPr>
        <w:drawing>
          <wp:inline distT="0" distB="0" distL="0" distR="0" wp14:anchorId="6510E60F" wp14:editId="5456C9FB">
            <wp:extent cx="2009775" cy="1504950"/>
            <wp:effectExtent l="19050" t="19050" r="9525" b="0"/>
            <wp:docPr id="183" name="Imagen 183"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08F77AE" wp14:editId="3AEF0B5A">
            <wp:extent cx="2009775" cy="1504950"/>
            <wp:effectExtent l="19050" t="19050" r="9525" b="0"/>
            <wp:docPr id="184" name="Imagen 184"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F935DEC" wp14:editId="53872BF5">
            <wp:extent cx="2009775" cy="1504950"/>
            <wp:effectExtent l="19050" t="19050" r="9525" b="0"/>
            <wp:docPr id="185" name="Imagen 185"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3AE2E59" wp14:editId="4C34C5BA">
            <wp:extent cx="2009775" cy="1504950"/>
            <wp:effectExtent l="19050" t="19050" r="9525" b="0"/>
            <wp:docPr id="186" name="Imagen 186" descr="TP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TP030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F924FA8" wp14:editId="4B06A6C3">
            <wp:extent cx="2009775" cy="1504950"/>
            <wp:effectExtent l="19050" t="19050" r="9525" b="0"/>
            <wp:docPr id="187" name="Imagen 187" descr="TP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TP030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93872A9" wp14:editId="6593A5D8">
            <wp:extent cx="2009775" cy="1504950"/>
            <wp:effectExtent l="19050" t="19050" r="9525" b="0"/>
            <wp:docPr id="188" name="Imagen 188" descr="TP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TP030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C4E313F" wp14:editId="0EC43FAA">
            <wp:extent cx="2009775" cy="1504950"/>
            <wp:effectExtent l="19050" t="19050" r="9525" b="0"/>
            <wp:docPr id="189" name="Imagen 189" descr="TP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TP030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9CB2750" wp14:editId="21AFF7A3">
            <wp:extent cx="2009775" cy="1504950"/>
            <wp:effectExtent l="19050" t="19050" r="9525" b="0"/>
            <wp:docPr id="190" name="Imagen 190" descr="TP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TP03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6BBFE4E" wp14:editId="2517EB3A">
            <wp:extent cx="2009775" cy="1504950"/>
            <wp:effectExtent l="19050" t="19050" r="9525" b="0"/>
            <wp:docPr id="191" name="Imagen 191" descr="TP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TP03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21A7D156" wp14:editId="3E168BBC">
            <wp:extent cx="2009775" cy="1504950"/>
            <wp:effectExtent l="19050" t="19050" r="9525" b="0"/>
            <wp:docPr id="192" name="Imagen 192" descr="TP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TP03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1FB8DAF" wp14:editId="2A7712A5">
            <wp:extent cx="2009775" cy="1504950"/>
            <wp:effectExtent l="19050" t="19050" r="9525" b="0"/>
            <wp:docPr id="193" name="Imagen 193" descr="TP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TP03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51313E5" wp14:editId="37EEFB67">
            <wp:extent cx="2009775" cy="1504950"/>
            <wp:effectExtent l="19050" t="19050" r="9525" b="0"/>
            <wp:docPr id="194" name="Imagen 194" descr="TP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TP07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62F75A2" wp14:editId="45C0B22D">
            <wp:extent cx="2009775" cy="1504950"/>
            <wp:effectExtent l="19050" t="19050" r="9525" b="0"/>
            <wp:docPr id="195" name="Imagen 195" descr="TP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TP07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48666C13" w14:textId="77777777" w:rsidR="004736E3" w:rsidRDefault="004736E3">
      <w:pPr>
        <w:pStyle w:val="Ttulo2"/>
        <w:spacing w:line="360" w:lineRule="auto"/>
        <w:rPr>
          <w:lang w:val="es-ES_tradnl"/>
        </w:rPr>
      </w:pPr>
      <w:r>
        <w:rPr>
          <w:lang w:val="es-ES_tradnl"/>
        </w:rPr>
        <w:t>Ejemplo de aplicación</w:t>
      </w:r>
    </w:p>
    <w:p w14:paraId="1C4CF51D" w14:textId="77777777" w:rsidR="004736E3" w:rsidRDefault="004736E3">
      <w:pPr>
        <w:pStyle w:val="Puntos"/>
        <w:jc w:val="both"/>
      </w:pPr>
      <w:r>
        <w:t>Estampado de sellos a través de un balancín con tiempos de actuación determinados por el operario. Con un botón se aplica el sello, con el otro se lo retira.</w:t>
      </w:r>
    </w:p>
    <w:p w14:paraId="4F6415B4" w14:textId="77777777" w:rsidR="004736E3" w:rsidRDefault="004736E3">
      <w:pPr>
        <w:pStyle w:val="Puntos"/>
        <w:jc w:val="both"/>
      </w:pPr>
      <w:r>
        <w:t>Colocar un localizador en una pieza y después retirarlo. En un paso posterior de una línea automatizada otra etapa sujetaría  la pieza con una mordaza.</w:t>
      </w:r>
    </w:p>
    <w:p w14:paraId="4DA16EC2" w14:textId="77777777" w:rsidR="004736E3" w:rsidRDefault="004736E3">
      <w:pPr>
        <w:pStyle w:val="Puntos"/>
        <w:jc w:val="both"/>
      </w:pPr>
      <w:r>
        <w:t xml:space="preserve">Nota: el cilindro hace un esfuerzo solo cuando el operador mantiene apretado el pulsador. En la mayor parte de las aplicaciones este comportamiento es una desventaja, por lo que se recurre a soluciones más sofisticadas. </w:t>
      </w:r>
    </w:p>
    <w:p w14:paraId="4522F68C"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69592C2D" w14:textId="77777777" w:rsidR="004736E3" w:rsidRDefault="00F87207">
      <w:pPr>
        <w:widowControl w:val="0"/>
        <w:spacing w:line="360" w:lineRule="auto"/>
        <w:rPr>
          <w:lang w:val="es-ES_tradnl"/>
        </w:rPr>
      </w:pPr>
      <w:r>
        <w:rPr>
          <w:noProof/>
          <w:lang w:val="es-ES_tradnl"/>
        </w:rPr>
        <w:drawing>
          <wp:inline distT="0" distB="0" distL="0" distR="0" wp14:anchorId="0C803886" wp14:editId="2E052DCB">
            <wp:extent cx="2009775" cy="1504950"/>
            <wp:effectExtent l="19050" t="19050" r="9525" b="0"/>
            <wp:docPr id="196" name="Imagen 196"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7BA98AB" wp14:editId="6C7F9C61">
            <wp:extent cx="2009775" cy="1504950"/>
            <wp:effectExtent l="19050" t="19050" r="9525" b="0"/>
            <wp:docPr id="197" name="Imagen 197" descr="TP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TP07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69F2148" wp14:editId="51CCC4A9">
            <wp:extent cx="2009775" cy="1504950"/>
            <wp:effectExtent l="19050" t="19050" r="9525" b="0"/>
            <wp:docPr id="198" name="Imagen 198" descr="TP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TP071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7A16AD3" wp14:editId="468BFBEA">
            <wp:extent cx="2009775" cy="1504950"/>
            <wp:effectExtent l="19050" t="19050" r="9525" b="0"/>
            <wp:docPr id="199" name="Imagen 199" descr="TP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TP071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34C22FE" wp14:editId="1AE71BBB">
            <wp:extent cx="2009775" cy="1504950"/>
            <wp:effectExtent l="19050" t="19050" r="9525" b="0"/>
            <wp:docPr id="200" name="Imagen 200" descr="TP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TP071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F1F83EB" wp14:editId="67149494">
            <wp:extent cx="2009775" cy="1504950"/>
            <wp:effectExtent l="19050" t="19050" r="9525" b="0"/>
            <wp:docPr id="201" name="Imagen 201" descr="TP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TP071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B94D32D" wp14:editId="37761DEB">
            <wp:extent cx="2009775" cy="1504950"/>
            <wp:effectExtent l="19050" t="19050" r="9525" b="0"/>
            <wp:docPr id="202" name="Imagen 202" descr="TP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TP072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9669F88" wp14:editId="0102F21C">
            <wp:extent cx="2009775" cy="1504950"/>
            <wp:effectExtent l="19050" t="19050" r="9525" b="0"/>
            <wp:docPr id="203" name="Imagen 203" descr="TP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TP072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90EDD82" wp14:editId="7A54AD0D">
            <wp:extent cx="2009775" cy="1504950"/>
            <wp:effectExtent l="19050" t="19050" r="9525" b="0"/>
            <wp:docPr id="204" name="Imagen 204" descr="TP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TP072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D7FB573" wp14:editId="4760BBA4">
            <wp:extent cx="2009775" cy="1504950"/>
            <wp:effectExtent l="19050" t="19050" r="9525" b="0"/>
            <wp:docPr id="205" name="Imagen 205" descr="TP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TP072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1D00B9F4" w14:textId="77777777" w:rsidR="004736E3" w:rsidRDefault="004736E3">
      <w:pPr>
        <w:pStyle w:val="Ttulo1"/>
      </w:pPr>
      <w:r>
        <w:lastRenderedPageBreak/>
        <w:t>TP08: Cilindro de doble acción con velocidad de extensión regulada</w:t>
      </w:r>
    </w:p>
    <w:p w14:paraId="3FEA85EE" w14:textId="77777777" w:rsidR="004736E3" w:rsidRDefault="004736E3">
      <w:pPr>
        <w:pStyle w:val="Ttulo2"/>
        <w:spacing w:line="360" w:lineRule="auto"/>
        <w:rPr>
          <w:lang w:val="es-ES_tradnl"/>
        </w:rPr>
      </w:pPr>
      <w:r>
        <w:rPr>
          <w:lang w:val="es-ES_tradnl"/>
        </w:rPr>
        <w:t>Diagrama</w:t>
      </w:r>
    </w:p>
    <w:p w14:paraId="2320CF75" w14:textId="77777777" w:rsidR="004736E3" w:rsidRDefault="00F87207">
      <w:pPr>
        <w:jc w:val="center"/>
        <w:rPr>
          <w:lang w:val="es-ES_tradnl"/>
        </w:rPr>
      </w:pPr>
      <w:r>
        <w:rPr>
          <w:noProof/>
          <w:lang w:val="es-ES_tradnl"/>
        </w:rPr>
        <w:drawing>
          <wp:inline distT="0" distB="0" distL="0" distR="0" wp14:anchorId="650B6BA0" wp14:editId="022CCC4B">
            <wp:extent cx="3705225" cy="2752725"/>
            <wp:effectExtent l="0" t="0" r="0" b="0"/>
            <wp:docPr id="206" name="Imagen 206" descr="TP08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TP08diagram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05225" cy="2752725"/>
                    </a:xfrm>
                    <a:prstGeom prst="rect">
                      <a:avLst/>
                    </a:prstGeom>
                    <a:noFill/>
                    <a:ln>
                      <a:noFill/>
                    </a:ln>
                  </pic:spPr>
                </pic:pic>
              </a:graphicData>
            </a:graphic>
          </wp:inline>
        </w:drawing>
      </w:r>
    </w:p>
    <w:p w14:paraId="3CC386BC" w14:textId="77777777" w:rsidR="004736E3" w:rsidRDefault="004736E3">
      <w:pPr>
        <w:pStyle w:val="Ttulo2"/>
        <w:spacing w:line="360" w:lineRule="auto"/>
        <w:rPr>
          <w:lang w:val="es-ES_tradnl"/>
        </w:rPr>
      </w:pPr>
      <w:r>
        <w:rPr>
          <w:lang w:val="es-ES_tradnl"/>
        </w:rPr>
        <w:t>Montaje</w:t>
      </w:r>
    </w:p>
    <w:p w14:paraId="34149BDC" w14:textId="77777777" w:rsidR="004736E3" w:rsidRDefault="00F87207">
      <w:pPr>
        <w:widowControl w:val="0"/>
        <w:spacing w:line="360" w:lineRule="auto"/>
        <w:rPr>
          <w:lang w:val="es-ES_tradnl"/>
        </w:rPr>
      </w:pPr>
      <w:r>
        <w:rPr>
          <w:noProof/>
          <w:lang w:val="es-ES_tradnl"/>
        </w:rPr>
        <w:drawing>
          <wp:inline distT="0" distB="0" distL="0" distR="0" wp14:anchorId="0BA613B2" wp14:editId="7D4E3ADA">
            <wp:extent cx="2009775" cy="1504950"/>
            <wp:effectExtent l="19050" t="19050" r="9525" b="0"/>
            <wp:docPr id="207" name="Imagen 207"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D34ADF4" wp14:editId="2902426F">
            <wp:extent cx="2009775" cy="1504950"/>
            <wp:effectExtent l="19050" t="19050" r="9525" b="0"/>
            <wp:docPr id="208" name="Imagen 208"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6BB592A" wp14:editId="6C588CFA">
            <wp:extent cx="2009775" cy="1504950"/>
            <wp:effectExtent l="19050" t="19050" r="9525" b="0"/>
            <wp:docPr id="209" name="Imagen 209"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C25422B" wp14:editId="5C681C19">
            <wp:extent cx="2009775" cy="1504950"/>
            <wp:effectExtent l="19050" t="19050" r="9525" b="0"/>
            <wp:docPr id="210" name="Imagen 210" descr="TP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TP030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10AD8EE" wp14:editId="3830E0E1">
            <wp:extent cx="2009775" cy="1504950"/>
            <wp:effectExtent l="19050" t="19050" r="9525" b="0"/>
            <wp:docPr id="211" name="Imagen 211" descr="TP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TP030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62FD6FA" wp14:editId="34571A59">
            <wp:extent cx="2009775" cy="1504950"/>
            <wp:effectExtent l="19050" t="19050" r="9525" b="0"/>
            <wp:docPr id="212" name="Imagen 212" descr="TP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TP030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0C9AA6E5" wp14:editId="24015B83">
            <wp:extent cx="2009775" cy="1504950"/>
            <wp:effectExtent l="19050" t="19050" r="9525" b="0"/>
            <wp:docPr id="213" name="Imagen 213" descr="TP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TP030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206C88" wp14:editId="6DF0833B">
            <wp:extent cx="2009775" cy="1504950"/>
            <wp:effectExtent l="19050" t="19050" r="9525" b="0"/>
            <wp:docPr id="214" name="Imagen 214" descr="TP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P03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EE768DE" wp14:editId="4EAEDEFE">
            <wp:extent cx="2009775" cy="1504950"/>
            <wp:effectExtent l="19050" t="19050" r="9525" b="0"/>
            <wp:docPr id="215" name="Imagen 215" descr="TP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TP03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5ADA804" wp14:editId="121370F5">
            <wp:extent cx="2009775" cy="1504950"/>
            <wp:effectExtent l="19050" t="19050" r="9525" b="0"/>
            <wp:docPr id="216" name="Imagen 216" descr="TP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TP03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EE10FC5" wp14:editId="6B26A4D9">
            <wp:extent cx="2009775" cy="1504950"/>
            <wp:effectExtent l="19050" t="19050" r="9525" b="0"/>
            <wp:docPr id="217" name="Imagen 217" descr="TP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TP03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48F0015" wp14:editId="3D030B28">
            <wp:extent cx="2009775" cy="1504950"/>
            <wp:effectExtent l="19050" t="19050" r="9525" b="0"/>
            <wp:docPr id="218" name="Imagen 218" descr="TP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TP07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8CFDC17" wp14:editId="193B410A">
            <wp:extent cx="2009775" cy="1504950"/>
            <wp:effectExtent l="19050" t="19050" r="9525" b="0"/>
            <wp:docPr id="219" name="Imagen 219" descr="TP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TP081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13AD894" wp14:editId="1993653C">
            <wp:extent cx="2009775" cy="1504950"/>
            <wp:effectExtent l="19050" t="19050" r="9525" b="0"/>
            <wp:docPr id="220" name="Imagen 220" descr="TP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TP081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69F5C81" wp14:editId="6AAC930F">
            <wp:extent cx="2009775" cy="1504950"/>
            <wp:effectExtent l="19050" t="19050" r="9525" b="0"/>
            <wp:docPr id="221" name="Imagen 221" descr="TP0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TP081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15AC1E4B" w14:textId="77777777" w:rsidR="004736E3" w:rsidRDefault="004736E3">
      <w:pPr>
        <w:pStyle w:val="Ttulo2"/>
        <w:spacing w:line="360" w:lineRule="auto"/>
        <w:rPr>
          <w:lang w:val="es-ES_tradnl"/>
        </w:rPr>
      </w:pPr>
      <w:r>
        <w:rPr>
          <w:lang w:val="es-ES_tradnl"/>
        </w:rPr>
        <w:t>Ejemplo de aplicación</w:t>
      </w:r>
    </w:p>
    <w:p w14:paraId="0712CEC9" w14:textId="77777777" w:rsidR="004736E3" w:rsidRDefault="004736E3">
      <w:pPr>
        <w:pStyle w:val="Puntos"/>
        <w:jc w:val="both"/>
      </w:pPr>
      <w:r>
        <w:t>Control de vuelco de una tolva. Se requiere un vuelco lento y una recuperación rápida una vez que se ha vaciado la misma.</w:t>
      </w:r>
    </w:p>
    <w:p w14:paraId="77939696" w14:textId="77777777" w:rsidR="004736E3" w:rsidRDefault="004736E3">
      <w:pPr>
        <w:pStyle w:val="Puntos"/>
        <w:jc w:val="both"/>
      </w:pPr>
      <w:r>
        <w:t>Avance de perforadora, con retracción rápida</w:t>
      </w:r>
    </w:p>
    <w:p w14:paraId="7404E0B7" w14:textId="77777777" w:rsidR="004736E3" w:rsidRDefault="004736E3">
      <w:pPr>
        <w:pStyle w:val="Puntos"/>
        <w:jc w:val="both"/>
      </w:pPr>
      <w:r>
        <w:t>Nota: explicar la conveniencia de regular sobre la salida. Generar una experiencia opcional.</w:t>
      </w:r>
    </w:p>
    <w:p w14:paraId="7A2DBFCB"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4823BD91" w14:textId="77777777" w:rsidR="004736E3" w:rsidRDefault="00F87207">
      <w:pPr>
        <w:widowControl w:val="0"/>
        <w:spacing w:line="360" w:lineRule="auto"/>
        <w:rPr>
          <w:lang w:val="es-ES_tradnl"/>
        </w:rPr>
      </w:pPr>
      <w:r>
        <w:rPr>
          <w:noProof/>
          <w:lang w:val="es-ES_tradnl"/>
        </w:rPr>
        <w:drawing>
          <wp:inline distT="0" distB="0" distL="0" distR="0" wp14:anchorId="79928A40" wp14:editId="05CEB75C">
            <wp:extent cx="2009775" cy="1504950"/>
            <wp:effectExtent l="19050" t="19050" r="9525" b="0"/>
            <wp:docPr id="222" name="Imagen 222"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65CEC82" wp14:editId="15EA17E3">
            <wp:extent cx="2009775" cy="1504950"/>
            <wp:effectExtent l="19050" t="19050" r="9525" b="0"/>
            <wp:docPr id="223" name="Imagen 223" descr="TP0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TP081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0A31F14" wp14:editId="1CEC2446">
            <wp:extent cx="2009775" cy="1504950"/>
            <wp:effectExtent l="19050" t="19050" r="9525" b="0"/>
            <wp:docPr id="224" name="Imagen 224" descr="TP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TP081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A385B63" wp14:editId="4F16A328">
            <wp:extent cx="2009775" cy="1504950"/>
            <wp:effectExtent l="19050" t="19050" r="9525" b="0"/>
            <wp:docPr id="225" name="Imagen 225" descr="TP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TP081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27E063B" wp14:editId="27C1D0F7">
            <wp:extent cx="2009775" cy="1504950"/>
            <wp:effectExtent l="19050" t="19050" r="9525" b="0"/>
            <wp:docPr id="226" name="Imagen 226" descr="TP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TP082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17A4ACD" wp14:editId="5B9487B7">
            <wp:extent cx="2009775" cy="1504950"/>
            <wp:effectExtent l="19050" t="19050" r="9525" b="0"/>
            <wp:docPr id="227" name="Imagen 227" descr="TP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TP082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C27713D" wp14:editId="4030115E">
            <wp:extent cx="2009775" cy="1504950"/>
            <wp:effectExtent l="19050" t="19050" r="9525" b="0"/>
            <wp:docPr id="228" name="Imagen 228" descr="TP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TP082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F1725AF" wp14:editId="060D5896">
            <wp:extent cx="2009775" cy="1504950"/>
            <wp:effectExtent l="19050" t="19050" r="9525" b="0"/>
            <wp:docPr id="229" name="Imagen 229" descr="TP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TP082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90C13D6" wp14:editId="6F61CC0F">
            <wp:extent cx="2009775" cy="1504950"/>
            <wp:effectExtent l="19050" t="19050" r="9525" b="0"/>
            <wp:docPr id="230" name="Imagen 230" descr="TP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TP082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5DE5B0E" wp14:editId="0E57E874">
            <wp:extent cx="2009775" cy="1504950"/>
            <wp:effectExtent l="19050" t="19050" r="9525" b="0"/>
            <wp:docPr id="231" name="Imagen 231" descr="TP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TP082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1E2C3008" w14:textId="77777777" w:rsidR="004736E3" w:rsidRDefault="004736E3">
      <w:pPr>
        <w:widowControl w:val="0"/>
        <w:spacing w:line="360" w:lineRule="auto"/>
        <w:rPr>
          <w:lang w:val="es-ES_tradnl"/>
        </w:rPr>
      </w:pPr>
    </w:p>
    <w:p w14:paraId="203B59E8" w14:textId="77777777" w:rsidR="004736E3" w:rsidRDefault="004736E3">
      <w:pPr>
        <w:pStyle w:val="Ttulo1"/>
      </w:pPr>
      <w:r>
        <w:lastRenderedPageBreak/>
        <w:t>TP09: Cilindro de doble acción con velocidad de retracción regulada</w:t>
      </w:r>
    </w:p>
    <w:p w14:paraId="1FF4D933" w14:textId="77777777" w:rsidR="004736E3" w:rsidRDefault="004736E3">
      <w:pPr>
        <w:pStyle w:val="Ttulo2"/>
        <w:spacing w:line="360" w:lineRule="auto"/>
        <w:rPr>
          <w:lang w:val="es-ES_tradnl"/>
        </w:rPr>
      </w:pPr>
      <w:r>
        <w:rPr>
          <w:lang w:val="es-ES_tradnl"/>
        </w:rPr>
        <w:t>Diagrama</w:t>
      </w:r>
    </w:p>
    <w:p w14:paraId="0F3D2AAF" w14:textId="77777777" w:rsidR="004736E3" w:rsidRDefault="00F87207">
      <w:pPr>
        <w:jc w:val="center"/>
        <w:rPr>
          <w:lang w:val="es-ES_tradnl"/>
        </w:rPr>
      </w:pPr>
      <w:r>
        <w:rPr>
          <w:noProof/>
          <w:lang w:val="es-ES_tradnl"/>
        </w:rPr>
        <w:drawing>
          <wp:inline distT="0" distB="0" distL="0" distR="0" wp14:anchorId="5D7D5EBD" wp14:editId="2DA86622">
            <wp:extent cx="3086100" cy="2286000"/>
            <wp:effectExtent l="0" t="0" r="0" b="0"/>
            <wp:docPr id="232" name="Imagen 232" descr="TP09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TP09diagrama"/>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86100" cy="2286000"/>
                    </a:xfrm>
                    <a:prstGeom prst="rect">
                      <a:avLst/>
                    </a:prstGeom>
                    <a:noFill/>
                    <a:ln>
                      <a:noFill/>
                    </a:ln>
                  </pic:spPr>
                </pic:pic>
              </a:graphicData>
            </a:graphic>
          </wp:inline>
        </w:drawing>
      </w:r>
    </w:p>
    <w:p w14:paraId="389B350C" w14:textId="77777777" w:rsidR="004736E3" w:rsidRDefault="004736E3">
      <w:pPr>
        <w:pStyle w:val="Ttulo2"/>
        <w:spacing w:line="360" w:lineRule="auto"/>
        <w:rPr>
          <w:lang w:val="es-ES_tradnl"/>
        </w:rPr>
      </w:pPr>
      <w:r>
        <w:rPr>
          <w:lang w:val="es-ES_tradnl"/>
        </w:rPr>
        <w:t>Montaje</w:t>
      </w:r>
    </w:p>
    <w:p w14:paraId="354ECD0D" w14:textId="77777777" w:rsidR="004736E3" w:rsidRDefault="00F87207">
      <w:pPr>
        <w:widowControl w:val="0"/>
        <w:spacing w:line="360" w:lineRule="auto"/>
        <w:rPr>
          <w:lang w:val="es-ES_tradnl"/>
        </w:rPr>
      </w:pPr>
      <w:r>
        <w:rPr>
          <w:noProof/>
          <w:lang w:val="es-ES_tradnl"/>
        </w:rPr>
        <w:drawing>
          <wp:inline distT="0" distB="0" distL="0" distR="0" wp14:anchorId="3062E84A" wp14:editId="5D7632BA">
            <wp:extent cx="2009775" cy="1504950"/>
            <wp:effectExtent l="19050" t="19050" r="9525" b="0"/>
            <wp:docPr id="920" name="Imagen 920"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A84ED3A" wp14:editId="788D93DF">
            <wp:extent cx="2009775" cy="1504950"/>
            <wp:effectExtent l="19050" t="19050" r="9525" b="0"/>
            <wp:docPr id="921" name="Imagen 921"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A6ECEFD" wp14:editId="3807BF37">
            <wp:extent cx="2009775" cy="1504950"/>
            <wp:effectExtent l="19050" t="19050" r="9525" b="0"/>
            <wp:docPr id="922" name="Imagen 922"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C3F6BC3" wp14:editId="4815D5F5">
            <wp:extent cx="2009775" cy="1504950"/>
            <wp:effectExtent l="19050" t="19050" r="9525" b="0"/>
            <wp:docPr id="923" name="Imagen 923" descr="TP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TP030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8BDE1BD" wp14:editId="7789B8F1">
            <wp:extent cx="2009775" cy="1504950"/>
            <wp:effectExtent l="19050" t="19050" r="9525" b="0"/>
            <wp:docPr id="924" name="Imagen 924" descr="TP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TP030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988F8F9" wp14:editId="16C45960">
            <wp:extent cx="2009775" cy="1504950"/>
            <wp:effectExtent l="19050" t="19050" r="9525" b="0"/>
            <wp:docPr id="925" name="Imagen 925" descr="TP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TP030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5A58787" wp14:editId="3A4CFCBE">
            <wp:extent cx="2009775" cy="1504950"/>
            <wp:effectExtent l="19050" t="19050" r="9525" b="0"/>
            <wp:docPr id="926" name="Imagen 926" descr="TP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TP030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688CF6E" wp14:editId="398A7099">
            <wp:extent cx="2009775" cy="1504950"/>
            <wp:effectExtent l="19050" t="19050" r="9525" b="0"/>
            <wp:docPr id="927" name="Imagen 927" descr="TP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TP03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F0E7BEC" wp14:editId="39B4B426">
            <wp:extent cx="2009775" cy="1504950"/>
            <wp:effectExtent l="19050" t="19050" r="9525" b="0"/>
            <wp:docPr id="928" name="Imagen 928" descr="TP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TP03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646FDE1C" wp14:editId="32A8BCE0">
            <wp:extent cx="2009775" cy="1504950"/>
            <wp:effectExtent l="19050" t="19050" r="9525" b="0"/>
            <wp:docPr id="929" name="Imagen 929" descr="TP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TP03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E62BC03" wp14:editId="7CD3825F">
            <wp:extent cx="2009775" cy="1504950"/>
            <wp:effectExtent l="19050" t="19050" r="9525" b="0"/>
            <wp:docPr id="930" name="Imagen 930" descr="TP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TP03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93D7B0F" wp14:editId="26A6D4BA">
            <wp:extent cx="2009775" cy="1504950"/>
            <wp:effectExtent l="19050" t="19050" r="9525" b="0"/>
            <wp:docPr id="931" name="Imagen 931" descr="TP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TP09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93BBB16" wp14:editId="33851AD4">
            <wp:extent cx="2009775" cy="1504950"/>
            <wp:effectExtent l="19050" t="19050" r="9525" b="0"/>
            <wp:docPr id="932" name="Imagen 932" descr="TP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TP091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462F6B5" wp14:editId="339F405E">
            <wp:extent cx="2009775" cy="1504950"/>
            <wp:effectExtent l="19050" t="19050" r="9525" b="0"/>
            <wp:docPr id="933" name="Imagen 933" descr="TP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TP091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F751BFA" wp14:editId="4ABF511D">
            <wp:extent cx="2009775" cy="1504950"/>
            <wp:effectExtent l="19050" t="19050" r="9525" b="0"/>
            <wp:docPr id="934" name="Imagen 934" descr="TP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TP091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2B1D2E56" w14:textId="77777777" w:rsidR="004736E3" w:rsidRDefault="004736E3">
      <w:pPr>
        <w:pStyle w:val="Ttulo2"/>
        <w:spacing w:line="360" w:lineRule="auto"/>
        <w:rPr>
          <w:lang w:val="es-ES_tradnl"/>
        </w:rPr>
      </w:pPr>
      <w:r>
        <w:rPr>
          <w:lang w:val="es-ES_tradnl"/>
        </w:rPr>
        <w:t>Ejemplo de aplicación</w:t>
      </w:r>
    </w:p>
    <w:p w14:paraId="19875F14" w14:textId="77777777" w:rsidR="004736E3" w:rsidRDefault="004736E3">
      <w:pPr>
        <w:pStyle w:val="Puntos"/>
        <w:jc w:val="both"/>
      </w:pPr>
      <w:r>
        <w:t>Apertura y cierre de una puerta de colectivo. La apertura debe ser lenta para no tomar desprevenidos a los pasajeros, el cierre debe ser lo más veloz posible para no retener el vehículo en la parada más de lo necesario.</w:t>
      </w:r>
    </w:p>
    <w:p w14:paraId="795740D4" w14:textId="77777777" w:rsidR="004736E3" w:rsidRDefault="004736E3">
      <w:pPr>
        <w:pStyle w:val="Puntos"/>
        <w:jc w:val="both"/>
      </w:pPr>
      <w:r>
        <w:t>Compactadora de desperdicios. El avance debe ser rápido para aprovechar la inercia del cabezal acoplado al cilindro. La retracción debe ser suave por una cuestión de seguridad, ya que podrían arrojarse virutas o partículas peligrosas.</w:t>
      </w:r>
    </w:p>
    <w:p w14:paraId="235EF88F" w14:textId="77777777" w:rsidR="004736E3" w:rsidRDefault="004736E3">
      <w:pPr>
        <w:pStyle w:val="Puntos"/>
        <w:jc w:val="both"/>
      </w:pPr>
      <w:r>
        <w:t>Cierre y apertura de carlinga de un avión.</w:t>
      </w:r>
    </w:p>
    <w:p w14:paraId="0D723D06" w14:textId="77777777" w:rsidR="004736E3" w:rsidRDefault="004736E3">
      <w:pPr>
        <w:pStyle w:val="Puntos"/>
        <w:numPr>
          <w:ilvl w:val="0"/>
          <w:numId w:val="0"/>
        </w:numPr>
        <w:ind w:left="714" w:hanging="357"/>
        <w:jc w:val="both"/>
      </w:pPr>
    </w:p>
    <w:p w14:paraId="729BD60F"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5F6FF735" w14:textId="77777777" w:rsidR="004736E3" w:rsidRDefault="00F87207">
      <w:pPr>
        <w:widowControl w:val="0"/>
        <w:spacing w:line="360" w:lineRule="auto"/>
        <w:rPr>
          <w:lang w:val="es-ES_tradnl"/>
        </w:rPr>
      </w:pPr>
      <w:r>
        <w:rPr>
          <w:noProof/>
          <w:lang w:val="es-ES_tradnl"/>
        </w:rPr>
        <w:drawing>
          <wp:inline distT="0" distB="0" distL="0" distR="0" wp14:anchorId="289792CA" wp14:editId="59E70D46">
            <wp:extent cx="2009775" cy="1504950"/>
            <wp:effectExtent l="19050" t="19050" r="9525" b="0"/>
            <wp:docPr id="233" name="Imagen 233"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FF5119F" wp14:editId="47B1B669">
            <wp:extent cx="2009775" cy="1504950"/>
            <wp:effectExtent l="19050" t="19050" r="9525" b="0"/>
            <wp:docPr id="234" name="Imagen 234" descr="TP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TP091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AFB616" wp14:editId="7AE91898">
            <wp:extent cx="2009775" cy="1504950"/>
            <wp:effectExtent l="19050" t="19050" r="9525" b="0"/>
            <wp:docPr id="235" name="Imagen 235" descr="TP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TP091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B617EAC" wp14:editId="46456546">
            <wp:extent cx="2009775" cy="1504950"/>
            <wp:effectExtent l="19050" t="19050" r="9525" b="0"/>
            <wp:docPr id="236" name="Imagen 236" descr="TP0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TP091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F4B11A2" wp14:editId="2DF06093">
            <wp:extent cx="2009775" cy="1504950"/>
            <wp:effectExtent l="19050" t="19050" r="9525" b="0"/>
            <wp:docPr id="237" name="Imagen 237" descr="TP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TP092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9B5B074" wp14:editId="4A3F562A">
            <wp:extent cx="2009775" cy="1504950"/>
            <wp:effectExtent l="19050" t="19050" r="9525" b="0"/>
            <wp:docPr id="238" name="Imagen 238" descr="TP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TP092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AD96531" wp14:editId="010C0423">
            <wp:extent cx="2009775" cy="1504950"/>
            <wp:effectExtent l="19050" t="19050" r="9525" b="0"/>
            <wp:docPr id="239" name="Imagen 239" descr="TP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TP092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5076597" wp14:editId="47D13882">
            <wp:extent cx="2009775" cy="1504950"/>
            <wp:effectExtent l="19050" t="19050" r="9525" b="0"/>
            <wp:docPr id="240" name="Imagen 240" descr="TP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TP09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071B2AF" wp14:editId="64E0CD25">
            <wp:extent cx="2009775" cy="1504950"/>
            <wp:effectExtent l="19050" t="19050" r="9525" b="0"/>
            <wp:docPr id="241" name="Imagen 241" descr="TP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TP092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F2B0206" wp14:editId="4FF96424">
            <wp:extent cx="2009775" cy="1504950"/>
            <wp:effectExtent l="19050" t="19050" r="9525" b="0"/>
            <wp:docPr id="242" name="Imagen 242" descr="TP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TP092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D838941" wp14:editId="2A3543BA">
            <wp:extent cx="2009775" cy="1504950"/>
            <wp:effectExtent l="19050" t="19050" r="9525" b="0"/>
            <wp:docPr id="243" name="Imagen 243" descr="TP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TP092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656B8C89" w14:textId="77777777" w:rsidR="004736E3" w:rsidRDefault="004736E3">
      <w:pPr>
        <w:pStyle w:val="Ttulo1"/>
      </w:pPr>
      <w:r>
        <w:lastRenderedPageBreak/>
        <w:t>TP10: Cilindro de doble acción con velocidades de extensión de retracción reguladas</w:t>
      </w:r>
    </w:p>
    <w:p w14:paraId="69FB4D44" w14:textId="77777777" w:rsidR="004736E3" w:rsidRDefault="004736E3">
      <w:pPr>
        <w:pStyle w:val="Ttulo2"/>
        <w:spacing w:line="360" w:lineRule="auto"/>
        <w:rPr>
          <w:lang w:val="es-ES_tradnl"/>
        </w:rPr>
      </w:pPr>
      <w:r>
        <w:rPr>
          <w:lang w:val="es-ES_tradnl"/>
        </w:rPr>
        <w:t>Diagrama</w:t>
      </w:r>
    </w:p>
    <w:p w14:paraId="68D02050" w14:textId="77777777" w:rsidR="004736E3" w:rsidRDefault="00F87207">
      <w:pPr>
        <w:jc w:val="center"/>
        <w:rPr>
          <w:lang w:val="es-ES_tradnl"/>
        </w:rPr>
      </w:pPr>
      <w:r>
        <w:rPr>
          <w:noProof/>
          <w:lang w:val="es-ES_tradnl"/>
        </w:rPr>
        <w:drawing>
          <wp:inline distT="0" distB="0" distL="0" distR="0" wp14:anchorId="58740A7D" wp14:editId="76C34808">
            <wp:extent cx="3086100" cy="2286000"/>
            <wp:effectExtent l="0" t="0" r="0" b="0"/>
            <wp:docPr id="244" name="Imagen 244" descr="TP10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TP10diagrama"/>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86100" cy="2286000"/>
                    </a:xfrm>
                    <a:prstGeom prst="rect">
                      <a:avLst/>
                    </a:prstGeom>
                    <a:noFill/>
                    <a:ln>
                      <a:noFill/>
                    </a:ln>
                  </pic:spPr>
                </pic:pic>
              </a:graphicData>
            </a:graphic>
          </wp:inline>
        </w:drawing>
      </w:r>
    </w:p>
    <w:p w14:paraId="13748B83" w14:textId="77777777" w:rsidR="004736E3" w:rsidRDefault="004736E3">
      <w:pPr>
        <w:pStyle w:val="Ttulo2"/>
        <w:spacing w:line="360" w:lineRule="auto"/>
        <w:rPr>
          <w:lang w:val="es-ES_tradnl"/>
        </w:rPr>
      </w:pPr>
      <w:r>
        <w:rPr>
          <w:lang w:val="es-ES_tradnl"/>
        </w:rPr>
        <w:t>Montaje</w:t>
      </w:r>
    </w:p>
    <w:p w14:paraId="7918CA06" w14:textId="77777777" w:rsidR="004736E3" w:rsidRDefault="00F87207">
      <w:pPr>
        <w:widowControl w:val="0"/>
        <w:spacing w:line="360" w:lineRule="auto"/>
        <w:rPr>
          <w:lang w:val="es-ES_tradnl"/>
        </w:rPr>
      </w:pPr>
      <w:r>
        <w:rPr>
          <w:noProof/>
          <w:lang w:val="es-ES_tradnl"/>
        </w:rPr>
        <w:drawing>
          <wp:inline distT="0" distB="0" distL="0" distR="0" wp14:anchorId="3CAF46F4" wp14:editId="2B41D5C9">
            <wp:extent cx="2009775" cy="1504950"/>
            <wp:effectExtent l="19050" t="19050" r="9525" b="0"/>
            <wp:docPr id="245" name="Imagen 245"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7B33D04" wp14:editId="52387062">
            <wp:extent cx="2009775" cy="1504950"/>
            <wp:effectExtent l="19050" t="19050" r="9525" b="0"/>
            <wp:docPr id="246" name="Imagen 246"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A3C46B4" wp14:editId="55713ED5">
            <wp:extent cx="2009775" cy="1504950"/>
            <wp:effectExtent l="19050" t="19050" r="9525" b="0"/>
            <wp:docPr id="247" name="Imagen 247"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4844A3E" wp14:editId="122116B3">
            <wp:extent cx="2009775" cy="1504950"/>
            <wp:effectExtent l="19050" t="19050" r="9525" b="0"/>
            <wp:docPr id="248" name="Imagen 248" descr="TP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TP030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A709357" wp14:editId="6BD140ED">
            <wp:extent cx="2009775" cy="1504950"/>
            <wp:effectExtent l="19050" t="19050" r="9525" b="0"/>
            <wp:docPr id="249" name="Imagen 249" descr="TP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TP030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5B4B982" wp14:editId="113DA258">
            <wp:extent cx="2009775" cy="1504950"/>
            <wp:effectExtent l="19050" t="19050" r="9525" b="0"/>
            <wp:docPr id="250" name="Imagen 250" descr="TP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TP030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489D5F3" wp14:editId="36E185CC">
            <wp:extent cx="2009775" cy="1504950"/>
            <wp:effectExtent l="19050" t="19050" r="9525" b="0"/>
            <wp:docPr id="251" name="Imagen 251" descr="TP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TP030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4D6B7A2" wp14:editId="3C4F7122">
            <wp:extent cx="2009775" cy="1504950"/>
            <wp:effectExtent l="19050" t="19050" r="9525" b="0"/>
            <wp:docPr id="252" name="Imagen 252" descr="TP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TP03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EB3F06E" wp14:editId="681B85F3">
            <wp:extent cx="2009775" cy="1504950"/>
            <wp:effectExtent l="19050" t="19050" r="9525" b="0"/>
            <wp:docPr id="253" name="Imagen 253" descr="TP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TP03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02EE9AE4" wp14:editId="16B8C79D">
            <wp:extent cx="2009775" cy="1504950"/>
            <wp:effectExtent l="19050" t="19050" r="9525" b="0"/>
            <wp:docPr id="254" name="Imagen 254" descr="TP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TP03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9CEA103" wp14:editId="1703CBCE">
            <wp:extent cx="2009775" cy="1504950"/>
            <wp:effectExtent l="19050" t="19050" r="9525" b="0"/>
            <wp:docPr id="255" name="Imagen 255" descr="TP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TP03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AE5DE7" wp14:editId="47552602">
            <wp:extent cx="2009775" cy="1504950"/>
            <wp:effectExtent l="19050" t="19050" r="9525" b="0"/>
            <wp:docPr id="256" name="Imagen 256" descr="TP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TP101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89FF252" wp14:editId="1B1FF43B">
            <wp:extent cx="2009775" cy="1504950"/>
            <wp:effectExtent l="19050" t="19050" r="9525" b="0"/>
            <wp:docPr id="257" name="Imagen 257" descr="TP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TP101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3E93701" wp14:editId="14EFE45A">
            <wp:extent cx="2009775" cy="1504950"/>
            <wp:effectExtent l="19050" t="19050" r="9525" b="0"/>
            <wp:docPr id="258" name="Imagen 258" descr="TP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TP10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2181302" wp14:editId="009E040E">
            <wp:extent cx="2009775" cy="1504950"/>
            <wp:effectExtent l="19050" t="19050" r="9525" b="0"/>
            <wp:docPr id="259" name="Imagen 259" descr="TP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TP101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90E35C6" wp14:editId="4131B89C">
            <wp:extent cx="2009775" cy="1504950"/>
            <wp:effectExtent l="19050" t="19050" r="9525" b="0"/>
            <wp:docPr id="260" name="Imagen 260" descr="TP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TP101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B840925" wp14:editId="035FAD6E">
            <wp:extent cx="2009775" cy="1504950"/>
            <wp:effectExtent l="19050" t="19050" r="9525" b="0"/>
            <wp:docPr id="261" name="Imagen 261" descr="TP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P101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470B332D" w14:textId="77777777" w:rsidR="004736E3" w:rsidRDefault="004736E3">
      <w:pPr>
        <w:pStyle w:val="Ttulo2"/>
        <w:spacing w:line="360" w:lineRule="auto"/>
        <w:rPr>
          <w:lang w:val="es-ES_tradnl"/>
        </w:rPr>
      </w:pPr>
      <w:r>
        <w:rPr>
          <w:lang w:val="es-ES_tradnl"/>
        </w:rPr>
        <w:t>Ejemplo de aplicación</w:t>
      </w:r>
    </w:p>
    <w:p w14:paraId="13B72DE0" w14:textId="77777777" w:rsidR="004736E3" w:rsidRDefault="004736E3">
      <w:pPr>
        <w:pStyle w:val="Puntos"/>
      </w:pPr>
      <w:r>
        <w:t xml:space="preserve">Apertura y cierre de una puerta de una cámara de frío. Ambos movimientos deben ser lentos. </w:t>
      </w:r>
    </w:p>
    <w:p w14:paraId="7567ACC2" w14:textId="77777777" w:rsidR="004736E3" w:rsidRDefault="004736E3">
      <w:pPr>
        <w:pStyle w:val="Puntos"/>
      </w:pPr>
      <w:r>
        <w:t>Apertura y cierre de la puerta de una máquina de CNC. Ambos movimientos deben ser controlados y relativamente lentos, pero la apertura no necesita ser tan lenta como el cierre.</w:t>
      </w:r>
    </w:p>
    <w:p w14:paraId="255B8C22" w14:textId="77777777" w:rsidR="004736E3" w:rsidRDefault="004736E3">
      <w:pPr>
        <w:pStyle w:val="Puntos"/>
      </w:pPr>
      <w:r>
        <w:t>Apertura y cierre de un horno.</w:t>
      </w:r>
    </w:p>
    <w:p w14:paraId="441BBF5B" w14:textId="77777777" w:rsidR="004736E3" w:rsidRDefault="004736E3">
      <w:pPr>
        <w:pStyle w:val="Puntos"/>
      </w:pPr>
      <w:r>
        <w:t>Control de avance del cabezal de una alesadora.</w:t>
      </w:r>
    </w:p>
    <w:p w14:paraId="7788D913" w14:textId="77777777" w:rsidR="004736E3" w:rsidRDefault="004736E3">
      <w:pPr>
        <w:pStyle w:val="Puntos"/>
      </w:pPr>
      <w:r>
        <w:t>Temple y baños de tratamiento químico de piezas (decapado, sodado, etc), evitando las salpicaduras.</w:t>
      </w:r>
    </w:p>
    <w:p w14:paraId="57FCB7FE" w14:textId="77777777" w:rsidR="004736E3" w:rsidRDefault="004736E3">
      <w:pPr>
        <w:pStyle w:val="Ttulo2"/>
      </w:pPr>
      <w:r>
        <w:br w:type="page"/>
      </w:r>
      <w:r>
        <w:lastRenderedPageBreak/>
        <w:t>Funcionamiento esperado</w:t>
      </w:r>
    </w:p>
    <w:p w14:paraId="152B827D" w14:textId="77777777" w:rsidR="004736E3" w:rsidRDefault="00F87207">
      <w:pPr>
        <w:widowControl w:val="0"/>
        <w:spacing w:line="360" w:lineRule="auto"/>
        <w:rPr>
          <w:lang w:val="es-ES_tradnl"/>
        </w:rPr>
      </w:pPr>
      <w:r>
        <w:rPr>
          <w:noProof/>
          <w:lang w:val="es-ES_tradnl"/>
        </w:rPr>
        <w:drawing>
          <wp:inline distT="0" distB="0" distL="0" distR="0" wp14:anchorId="088D1866" wp14:editId="27EDC6D1">
            <wp:extent cx="2009775" cy="1504950"/>
            <wp:effectExtent l="19050" t="19050" r="9525" b="0"/>
            <wp:docPr id="262" name="Imagen 262"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7F0F785" wp14:editId="2254A0FB">
            <wp:extent cx="2009775" cy="1504950"/>
            <wp:effectExtent l="19050" t="19050" r="9525" b="0"/>
            <wp:docPr id="263" name="Imagen 263" descr="TP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TP101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3B073BC" wp14:editId="4354AFC4">
            <wp:extent cx="2009775" cy="1504950"/>
            <wp:effectExtent l="19050" t="19050" r="9525" b="0"/>
            <wp:docPr id="264" name="Imagen 264" descr="TP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TP102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2E7BC16" wp14:editId="2F274F37">
            <wp:extent cx="2009775" cy="1504950"/>
            <wp:effectExtent l="19050" t="19050" r="9525" b="0"/>
            <wp:docPr id="265" name="Imagen 265" descr="TP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TP102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216C5CD" wp14:editId="0EAF14A1">
            <wp:extent cx="2009775" cy="1504950"/>
            <wp:effectExtent l="19050" t="19050" r="9525" b="0"/>
            <wp:docPr id="266" name="Imagen 266" descr="TP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P102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DB71F14" wp14:editId="2530441E">
            <wp:extent cx="2009775" cy="1504950"/>
            <wp:effectExtent l="19050" t="19050" r="9525" b="0"/>
            <wp:docPr id="267" name="Imagen 267" descr="TP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TP10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7B2047F" wp14:editId="13634E90">
            <wp:extent cx="2009775" cy="1504950"/>
            <wp:effectExtent l="19050" t="19050" r="9525" b="0"/>
            <wp:docPr id="268" name="Imagen 268" descr="TP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TP102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C9964B" wp14:editId="4797ACFD">
            <wp:extent cx="2009775" cy="1504950"/>
            <wp:effectExtent l="19050" t="19050" r="9525" b="0"/>
            <wp:docPr id="269" name="Imagen 269" descr="TP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TP102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0D43569" wp14:editId="0811CC46">
            <wp:extent cx="2009775" cy="1504950"/>
            <wp:effectExtent l="19050" t="19050" r="9525" b="0"/>
            <wp:docPr id="270" name="Imagen 270" descr="TP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TP102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DD645B7" wp14:editId="103D3E5F">
            <wp:extent cx="2009775" cy="1504950"/>
            <wp:effectExtent l="19050" t="19050" r="9525" b="0"/>
            <wp:docPr id="271" name="Imagen 271" descr="TP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TP102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88E8187" wp14:editId="2E0BE8AB">
            <wp:extent cx="2009775" cy="1504950"/>
            <wp:effectExtent l="19050" t="19050" r="9525" b="0"/>
            <wp:docPr id="272" name="Imagen 272" descr="TP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TP102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9E9ACAF" wp14:editId="349270C5">
            <wp:extent cx="2009775" cy="1504950"/>
            <wp:effectExtent l="19050" t="19050" r="9525" b="0"/>
            <wp:docPr id="273" name="Imagen 273" descr="TP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TP102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4139A883" w14:textId="77777777" w:rsidR="004736E3" w:rsidRDefault="004736E3">
      <w:pPr>
        <w:pStyle w:val="Ttulo1"/>
        <w:spacing w:before="180"/>
      </w:pPr>
      <w:r>
        <w:lastRenderedPageBreak/>
        <w:t>TP11: Cilindro de doble acción con válvula 5/2, sin control de velocidad</w:t>
      </w:r>
    </w:p>
    <w:p w14:paraId="5C027EC8" w14:textId="77777777" w:rsidR="004736E3" w:rsidRDefault="004736E3">
      <w:pPr>
        <w:pStyle w:val="Ttulo2"/>
        <w:spacing w:line="360" w:lineRule="auto"/>
        <w:rPr>
          <w:lang w:val="es-ES_tradnl"/>
        </w:rPr>
      </w:pPr>
      <w:r>
        <w:rPr>
          <w:lang w:val="es-ES_tradnl"/>
        </w:rPr>
        <w:t>Diagrama</w:t>
      </w:r>
    </w:p>
    <w:p w14:paraId="66C6ACA6" w14:textId="77777777" w:rsidR="004736E3" w:rsidRDefault="00F87207">
      <w:pPr>
        <w:jc w:val="center"/>
        <w:rPr>
          <w:lang w:val="es-ES_tradnl"/>
        </w:rPr>
      </w:pPr>
      <w:r>
        <w:rPr>
          <w:noProof/>
          <w:lang w:val="es-ES_tradnl"/>
        </w:rPr>
        <w:drawing>
          <wp:inline distT="0" distB="0" distL="0" distR="0" wp14:anchorId="70FCFC12" wp14:editId="345F3BD2">
            <wp:extent cx="3705225" cy="2752725"/>
            <wp:effectExtent l="0" t="0" r="0" b="0"/>
            <wp:docPr id="274" name="Imagen 274" descr="TP11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TP11diagrama"/>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05225" cy="2752725"/>
                    </a:xfrm>
                    <a:prstGeom prst="rect">
                      <a:avLst/>
                    </a:prstGeom>
                    <a:noFill/>
                    <a:ln>
                      <a:noFill/>
                    </a:ln>
                  </pic:spPr>
                </pic:pic>
              </a:graphicData>
            </a:graphic>
          </wp:inline>
        </w:drawing>
      </w:r>
    </w:p>
    <w:p w14:paraId="6EDA4F04" w14:textId="77777777" w:rsidR="004736E3" w:rsidRDefault="004736E3">
      <w:pPr>
        <w:pStyle w:val="Ttulo2"/>
        <w:spacing w:line="360" w:lineRule="auto"/>
        <w:rPr>
          <w:lang w:val="es-ES_tradnl"/>
        </w:rPr>
      </w:pPr>
    </w:p>
    <w:p w14:paraId="4816502D" w14:textId="77777777" w:rsidR="004736E3" w:rsidRDefault="004736E3">
      <w:pPr>
        <w:pStyle w:val="Ttulo2"/>
        <w:spacing w:line="360" w:lineRule="auto"/>
        <w:rPr>
          <w:lang w:val="es-ES_tradnl"/>
        </w:rPr>
      </w:pPr>
      <w:r>
        <w:rPr>
          <w:lang w:val="es-ES_tradnl"/>
        </w:rPr>
        <w:t>Montaje</w:t>
      </w:r>
    </w:p>
    <w:p w14:paraId="1B0EB4C7" w14:textId="77777777" w:rsidR="004736E3" w:rsidRDefault="00F87207">
      <w:pPr>
        <w:widowControl w:val="0"/>
        <w:spacing w:line="360" w:lineRule="auto"/>
        <w:rPr>
          <w:lang w:val="es-ES_tradnl"/>
        </w:rPr>
      </w:pPr>
      <w:r>
        <w:rPr>
          <w:noProof/>
          <w:lang w:val="es-ES_tradnl"/>
        </w:rPr>
        <w:drawing>
          <wp:inline distT="0" distB="0" distL="0" distR="0" wp14:anchorId="4486B5BD" wp14:editId="7EF6F450">
            <wp:extent cx="2009775" cy="1504950"/>
            <wp:effectExtent l="19050" t="19050" r="9525" b="0"/>
            <wp:docPr id="275" name="Imagen 275"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07AD67" wp14:editId="38942A80">
            <wp:extent cx="2009775" cy="1504950"/>
            <wp:effectExtent l="19050" t="19050" r="9525" b="0"/>
            <wp:docPr id="276" name="Imagen 276"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2F416D" wp14:editId="5AEDACAA">
            <wp:extent cx="2009775" cy="1504950"/>
            <wp:effectExtent l="19050" t="19050" r="9525" b="0"/>
            <wp:docPr id="277" name="Imagen 277"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B05ED31" wp14:editId="5D695F2B">
            <wp:extent cx="2009775" cy="1504950"/>
            <wp:effectExtent l="19050" t="19050" r="9525" b="0"/>
            <wp:docPr id="278" name="Imagen 278" descr="TP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TP110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E74E3E4" wp14:editId="5557718D">
            <wp:extent cx="2009775" cy="1504950"/>
            <wp:effectExtent l="19050" t="19050" r="9525" b="0"/>
            <wp:docPr id="279" name="Imagen 279" descr="TP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TP110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6AC1241" wp14:editId="62450DE5">
            <wp:extent cx="2009775" cy="1504950"/>
            <wp:effectExtent l="19050" t="19050" r="9525" b="0"/>
            <wp:docPr id="280" name="Imagen 280" descr="TP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TP110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0E32F292" wp14:editId="53907F7D">
            <wp:extent cx="2009775" cy="1504950"/>
            <wp:effectExtent l="19050" t="19050" r="9525" b="0"/>
            <wp:docPr id="281" name="Imagen 281" descr="TP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TP110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977BDF1" wp14:editId="31BEB718">
            <wp:extent cx="2009775" cy="1504950"/>
            <wp:effectExtent l="19050" t="19050" r="9525" b="0"/>
            <wp:docPr id="282" name="Imagen 282" descr="TP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TP110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C82E6D0" wp14:editId="44DDA443">
            <wp:extent cx="2009775" cy="1504950"/>
            <wp:effectExtent l="19050" t="19050" r="9525" b="0"/>
            <wp:docPr id="283" name="Imagen 283" descr="TP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TP110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5F36AFF" wp14:editId="665C6524">
            <wp:extent cx="2009775" cy="1504950"/>
            <wp:effectExtent l="19050" t="19050" r="9525" b="0"/>
            <wp:docPr id="284" name="Imagen 284" descr="TP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TP111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1A1123D" wp14:editId="1B4560D0">
            <wp:extent cx="2009775" cy="1504950"/>
            <wp:effectExtent l="19050" t="19050" r="9525" b="0"/>
            <wp:docPr id="285" name="Imagen 285" descr="TP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TP111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F9FDD4F" wp14:editId="42FA0B8F">
            <wp:extent cx="2009775" cy="1504950"/>
            <wp:effectExtent l="19050" t="19050" r="9525" b="0"/>
            <wp:docPr id="286" name="Imagen 286" descr="TP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TP111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D9A45AB" wp14:editId="726F66FE">
            <wp:extent cx="2009775" cy="1504950"/>
            <wp:effectExtent l="19050" t="19050" r="9525" b="0"/>
            <wp:docPr id="287" name="Imagen 287" descr="TP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TP111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6CF0F1E" wp14:editId="4083BAA7">
            <wp:extent cx="2009775" cy="1504950"/>
            <wp:effectExtent l="19050" t="19050" r="9525" b="0"/>
            <wp:docPr id="288" name="Imagen 288" descr="TP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TP111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89C80D2" wp14:editId="4706BE32">
            <wp:extent cx="2009775" cy="1504950"/>
            <wp:effectExtent l="19050" t="19050" r="9525" b="0"/>
            <wp:docPr id="289" name="Imagen 289" descr="TP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TP111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8BB700F" wp14:editId="79C6DEDD">
            <wp:extent cx="2009775" cy="1504950"/>
            <wp:effectExtent l="19050" t="19050" r="9525" b="0"/>
            <wp:docPr id="290" name="Imagen 290" descr="TP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TP111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D60C84F" wp14:editId="64F15AA2">
            <wp:extent cx="2009775" cy="1504950"/>
            <wp:effectExtent l="19050" t="19050" r="9525" b="0"/>
            <wp:docPr id="291" name="Imagen 291" descr="TP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TP111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A2EF430" wp14:editId="165A882B">
            <wp:extent cx="2009775" cy="1504950"/>
            <wp:effectExtent l="19050" t="19050" r="9525" b="0"/>
            <wp:docPr id="292" name="Imagen 292" descr="TP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P111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A268BF9" wp14:editId="23D4ABB2">
            <wp:extent cx="2009775" cy="1504950"/>
            <wp:effectExtent l="19050" t="19050" r="9525" b="0"/>
            <wp:docPr id="293" name="Imagen 293" descr="TP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TP111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1E39F563" w14:textId="77777777" w:rsidR="004736E3" w:rsidRDefault="004736E3">
      <w:pPr>
        <w:pStyle w:val="Ttulo2"/>
        <w:spacing w:line="360" w:lineRule="auto"/>
        <w:rPr>
          <w:lang w:val="es-ES_tradnl"/>
        </w:rPr>
      </w:pPr>
      <w:r>
        <w:rPr>
          <w:lang w:val="es-ES_tradnl"/>
        </w:rPr>
        <w:lastRenderedPageBreak/>
        <w:t>Ejemplo de aplicación</w:t>
      </w:r>
    </w:p>
    <w:p w14:paraId="30878832" w14:textId="77777777" w:rsidR="004736E3" w:rsidRDefault="004736E3">
      <w:pPr>
        <w:pStyle w:val="Puntos"/>
        <w:jc w:val="both"/>
      </w:pPr>
      <w:r>
        <w:t>Movimiento de leva de una clasificadora para cinta de transporte, en la que la medición  que determina del destino de la pieza se toma un poco antes de que la misma llegue al punto de separación.</w:t>
      </w:r>
    </w:p>
    <w:p w14:paraId="5A80A69A" w14:textId="77777777" w:rsidR="004736E3" w:rsidRDefault="004736E3">
      <w:pPr>
        <w:pStyle w:val="Puntos"/>
        <w:jc w:val="both"/>
      </w:pPr>
      <w:r>
        <w:t>Una vez tomada la decisión, la leva debe llegar a la posición elegida a la máxima velocidad posible y  permanecer energizada en la misma.</w:t>
      </w:r>
    </w:p>
    <w:p w14:paraId="148443E1" w14:textId="77777777" w:rsidR="004736E3" w:rsidRDefault="004736E3">
      <w:pPr>
        <w:pStyle w:val="Puntos"/>
        <w:jc w:val="both"/>
      </w:pPr>
      <w:r>
        <w:t>Mordaza de plato de torno de CNC.</w:t>
      </w:r>
    </w:p>
    <w:p w14:paraId="312CD1BA" w14:textId="77777777" w:rsidR="004736E3" w:rsidRDefault="004736E3">
      <w:pPr>
        <w:pStyle w:val="Puntos"/>
        <w:jc w:val="both"/>
      </w:pPr>
      <w:r>
        <w:t>Inyectora de plásticos, inyecta aporte de material con la máxima velocidad posible y una determinada  presión, mantiene esta por un lapso determinado, y luego se repliega con velocidad máxima.</w:t>
      </w:r>
    </w:p>
    <w:p w14:paraId="1F768EE2" w14:textId="77777777" w:rsidR="004736E3" w:rsidRDefault="004736E3">
      <w:pPr>
        <w:pStyle w:val="Puntos"/>
        <w:numPr>
          <w:ilvl w:val="0"/>
          <w:numId w:val="0"/>
        </w:numPr>
        <w:ind w:left="357"/>
        <w:jc w:val="both"/>
      </w:pPr>
    </w:p>
    <w:p w14:paraId="2254446D" w14:textId="77777777" w:rsidR="004736E3" w:rsidRDefault="004736E3">
      <w:pPr>
        <w:pStyle w:val="Ttulo2"/>
      </w:pPr>
      <w:r>
        <w:br w:type="page"/>
      </w:r>
      <w:r>
        <w:lastRenderedPageBreak/>
        <w:t>Funcionamiento esperado</w:t>
      </w:r>
    </w:p>
    <w:p w14:paraId="15D1D8A6" w14:textId="77777777" w:rsidR="004736E3" w:rsidRDefault="00F87207">
      <w:pPr>
        <w:widowControl w:val="0"/>
        <w:spacing w:line="360" w:lineRule="auto"/>
        <w:rPr>
          <w:lang w:val="es-ES_tradnl"/>
        </w:rPr>
      </w:pPr>
      <w:r>
        <w:rPr>
          <w:noProof/>
          <w:lang w:val="es-ES_tradnl"/>
        </w:rPr>
        <w:drawing>
          <wp:inline distT="0" distB="0" distL="0" distR="0" wp14:anchorId="30CB9625" wp14:editId="0D4BD20D">
            <wp:extent cx="2009775" cy="1504950"/>
            <wp:effectExtent l="19050" t="19050" r="9525" b="0"/>
            <wp:docPr id="294" name="Imagen 294"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0C5F093" wp14:editId="34AB058E">
            <wp:extent cx="2009775" cy="1504950"/>
            <wp:effectExtent l="19050" t="19050" r="9525" b="0"/>
            <wp:docPr id="295" name="Imagen 295" descr="TP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TP112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000DD5F" wp14:editId="5C39559C">
            <wp:extent cx="2009775" cy="1504950"/>
            <wp:effectExtent l="19050" t="19050" r="9525" b="0"/>
            <wp:docPr id="296" name="Imagen 296" descr="TP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TP112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E96222F" wp14:editId="00AA16C2">
            <wp:extent cx="2009775" cy="1504950"/>
            <wp:effectExtent l="19050" t="19050" r="9525" b="0"/>
            <wp:docPr id="297" name="Imagen 297" descr="TP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TP112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837AE00" wp14:editId="2B1AFF35">
            <wp:extent cx="2009775" cy="1504950"/>
            <wp:effectExtent l="19050" t="19050" r="9525" b="0"/>
            <wp:docPr id="298" name="Imagen 298" descr="TP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TP112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5BD64FD" wp14:editId="0DD8201B">
            <wp:extent cx="2009775" cy="1504950"/>
            <wp:effectExtent l="19050" t="19050" r="9525" b="0"/>
            <wp:docPr id="299" name="Imagen 299" descr="TP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P112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754740A" wp14:editId="3DF4815E">
            <wp:extent cx="2009775" cy="1504950"/>
            <wp:effectExtent l="19050" t="19050" r="9525" b="0"/>
            <wp:docPr id="300" name="Imagen 300" descr="TP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TP112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813D5E7" wp14:editId="5C01E831">
            <wp:extent cx="2009775" cy="1504950"/>
            <wp:effectExtent l="19050" t="19050" r="9525" b="0"/>
            <wp:docPr id="301" name="Imagen 301" descr="TP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TP112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0358182" wp14:editId="2FB62CAC">
            <wp:extent cx="2009775" cy="1504950"/>
            <wp:effectExtent l="19050" t="19050" r="9525" b="0"/>
            <wp:docPr id="302" name="Imagen 302" descr="TP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TP112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2E7123FC" w14:textId="77777777" w:rsidR="004736E3" w:rsidRDefault="004736E3">
      <w:pPr>
        <w:pStyle w:val="Ttulo1"/>
      </w:pPr>
      <w:r>
        <w:lastRenderedPageBreak/>
        <w:t>TP12: Cilindro de doble acción con válvula 5/2, con control de velocidades de extensión y retracción</w:t>
      </w:r>
    </w:p>
    <w:p w14:paraId="457E3F8E" w14:textId="77777777" w:rsidR="004736E3" w:rsidRDefault="004736E3">
      <w:pPr>
        <w:pStyle w:val="Ttulo2"/>
        <w:spacing w:line="360" w:lineRule="auto"/>
        <w:rPr>
          <w:lang w:val="es-ES_tradnl"/>
        </w:rPr>
      </w:pPr>
      <w:r>
        <w:rPr>
          <w:lang w:val="es-ES_tradnl"/>
        </w:rPr>
        <w:t>Diagrama</w:t>
      </w:r>
    </w:p>
    <w:p w14:paraId="17590F98" w14:textId="77777777" w:rsidR="004736E3" w:rsidRDefault="00F87207">
      <w:pPr>
        <w:jc w:val="center"/>
        <w:rPr>
          <w:lang w:val="es-ES_tradnl"/>
        </w:rPr>
      </w:pPr>
      <w:r>
        <w:rPr>
          <w:noProof/>
          <w:lang w:val="es-ES_tradnl"/>
        </w:rPr>
        <w:drawing>
          <wp:inline distT="0" distB="0" distL="0" distR="0" wp14:anchorId="7ADC9128" wp14:editId="7AB9A117">
            <wp:extent cx="3705225" cy="3305175"/>
            <wp:effectExtent l="0" t="0" r="0" b="0"/>
            <wp:docPr id="303" name="Imagen 303" descr="TP12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TP12diagrama"/>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05225" cy="3305175"/>
                    </a:xfrm>
                    <a:prstGeom prst="rect">
                      <a:avLst/>
                    </a:prstGeom>
                    <a:noFill/>
                    <a:ln>
                      <a:noFill/>
                    </a:ln>
                  </pic:spPr>
                </pic:pic>
              </a:graphicData>
            </a:graphic>
          </wp:inline>
        </w:drawing>
      </w:r>
    </w:p>
    <w:p w14:paraId="4EB7E800" w14:textId="77777777" w:rsidR="004736E3" w:rsidRDefault="004736E3">
      <w:pPr>
        <w:pStyle w:val="Ttulo2"/>
        <w:spacing w:line="360" w:lineRule="auto"/>
        <w:rPr>
          <w:lang w:val="es-ES_tradnl"/>
        </w:rPr>
      </w:pPr>
      <w:r>
        <w:rPr>
          <w:lang w:val="es-ES_tradnl"/>
        </w:rPr>
        <w:t>Montaje</w:t>
      </w:r>
    </w:p>
    <w:p w14:paraId="004C212B" w14:textId="77777777" w:rsidR="004736E3" w:rsidRDefault="00F87207">
      <w:pPr>
        <w:widowControl w:val="0"/>
        <w:spacing w:line="360" w:lineRule="auto"/>
        <w:rPr>
          <w:lang w:val="es-ES_tradnl"/>
        </w:rPr>
      </w:pPr>
      <w:r>
        <w:rPr>
          <w:noProof/>
          <w:lang w:val="es-ES_tradnl"/>
        </w:rPr>
        <w:drawing>
          <wp:inline distT="0" distB="0" distL="0" distR="0" wp14:anchorId="3E65EF69" wp14:editId="679E52F4">
            <wp:extent cx="2009775" cy="1504950"/>
            <wp:effectExtent l="19050" t="19050" r="9525" b="0"/>
            <wp:docPr id="304" name="Imagen 304"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FE1433E" wp14:editId="3FDD6AE1">
            <wp:extent cx="2009775" cy="1504950"/>
            <wp:effectExtent l="19050" t="19050" r="9525" b="0"/>
            <wp:docPr id="305" name="Imagen 305"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C5A0CE9" wp14:editId="15AE11F3">
            <wp:extent cx="2009775" cy="1504950"/>
            <wp:effectExtent l="19050" t="19050" r="9525" b="0"/>
            <wp:docPr id="306" name="Imagen 306"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1F35FCF" wp14:editId="00AF5B73">
            <wp:extent cx="2009775" cy="1504950"/>
            <wp:effectExtent l="19050" t="19050" r="9525" b="0"/>
            <wp:docPr id="307" name="Imagen 307" descr="TP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TP110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253F6AF" wp14:editId="4A2B8259">
            <wp:extent cx="2009775" cy="1504950"/>
            <wp:effectExtent l="19050" t="19050" r="9525" b="0"/>
            <wp:docPr id="308" name="Imagen 308" descr="TP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TP110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2346F6C" wp14:editId="30A3229B">
            <wp:extent cx="2009775" cy="1504950"/>
            <wp:effectExtent l="19050" t="19050" r="9525" b="0"/>
            <wp:docPr id="309" name="Imagen 309" descr="TP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TP110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7D7359C4" wp14:editId="4D47B3A8">
            <wp:extent cx="2009775" cy="1504950"/>
            <wp:effectExtent l="19050" t="19050" r="9525" b="0"/>
            <wp:docPr id="310" name="Imagen 310" descr="TP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TP110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2C40CD2" wp14:editId="462CB77E">
            <wp:extent cx="2009775" cy="1504950"/>
            <wp:effectExtent l="19050" t="19050" r="9525" b="0"/>
            <wp:docPr id="311" name="Imagen 311" descr="TP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TP110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C88497F" wp14:editId="5378561E">
            <wp:extent cx="2009775" cy="1504950"/>
            <wp:effectExtent l="19050" t="19050" r="9525" b="0"/>
            <wp:docPr id="312" name="Imagen 312" descr="TP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TP110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A8C9397" wp14:editId="0E06E7C4">
            <wp:extent cx="2009775" cy="1504950"/>
            <wp:effectExtent l="19050" t="19050" r="9525" b="0"/>
            <wp:docPr id="313" name="Imagen 313" descr="TP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TP111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9F610DC" wp14:editId="2FF1ACC7">
            <wp:extent cx="2009775" cy="1504950"/>
            <wp:effectExtent l="19050" t="19050" r="9525" b="0"/>
            <wp:docPr id="314" name="Imagen 314" descr="TP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TP111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57E1480" wp14:editId="30E553E8">
            <wp:extent cx="2009775" cy="1504950"/>
            <wp:effectExtent l="19050" t="19050" r="9525" b="0"/>
            <wp:docPr id="315" name="Imagen 315" descr="TP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TP121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8D0CA37" wp14:editId="2CEA7F24">
            <wp:extent cx="2009775" cy="1504950"/>
            <wp:effectExtent l="19050" t="19050" r="9525" b="0"/>
            <wp:docPr id="316" name="Imagen 316" descr="TP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TP121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B1C55C8" wp14:editId="49139AFE">
            <wp:extent cx="2009775" cy="1504950"/>
            <wp:effectExtent l="19050" t="19050" r="9525" b="0"/>
            <wp:docPr id="317" name="Imagen 317" descr="TP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TP121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02DEB1A" wp14:editId="4CA0FC57">
            <wp:extent cx="2009775" cy="1504950"/>
            <wp:effectExtent l="19050" t="19050" r="9525" b="0"/>
            <wp:docPr id="318" name="Imagen 318" descr="TP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TP121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6FD82C6" wp14:editId="568ED8B8">
            <wp:extent cx="2009775" cy="1504950"/>
            <wp:effectExtent l="19050" t="19050" r="9525" b="0"/>
            <wp:docPr id="319" name="Imagen 319" descr="TP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TP121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11CEF2C" wp14:editId="0E104D25">
            <wp:extent cx="2009775" cy="1504950"/>
            <wp:effectExtent l="19050" t="19050" r="9525" b="0"/>
            <wp:docPr id="320" name="Imagen 320" descr="TP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TP121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26C35F9" wp14:editId="2C5F4768">
            <wp:extent cx="2009775" cy="1504950"/>
            <wp:effectExtent l="19050" t="19050" r="9525" b="0"/>
            <wp:docPr id="321" name="Imagen 321" descr="TP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P121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E43323A" wp14:editId="52EAC5EB">
            <wp:extent cx="2009775" cy="1504950"/>
            <wp:effectExtent l="19050" t="19050" r="9525" b="0"/>
            <wp:docPr id="322" name="Imagen 322" descr="TP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TP121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3B7A2F6" wp14:editId="06F38200">
            <wp:extent cx="2009775" cy="1504950"/>
            <wp:effectExtent l="19050" t="19050" r="9525" b="0"/>
            <wp:docPr id="323" name="Imagen 323" descr="TP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TP122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6CEEA2E" wp14:editId="0AFAB8B0">
            <wp:extent cx="2009775" cy="1504950"/>
            <wp:effectExtent l="19050" t="19050" r="9525" b="0"/>
            <wp:docPr id="324" name="Imagen 324" descr="TP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TP122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03A127F2" w14:textId="77777777" w:rsidR="004736E3" w:rsidRDefault="004736E3">
      <w:pPr>
        <w:pStyle w:val="Ttulo2"/>
        <w:spacing w:line="360" w:lineRule="auto"/>
        <w:rPr>
          <w:lang w:val="es-ES_tradnl"/>
        </w:rPr>
      </w:pPr>
      <w:r>
        <w:rPr>
          <w:lang w:val="es-ES_tradnl"/>
        </w:rPr>
        <w:lastRenderedPageBreak/>
        <w:t>Ejemplo de aplicación</w:t>
      </w:r>
    </w:p>
    <w:p w14:paraId="588620AB" w14:textId="77777777" w:rsidR="004736E3" w:rsidRDefault="004736E3">
      <w:pPr>
        <w:pStyle w:val="Puntos"/>
        <w:jc w:val="both"/>
      </w:pPr>
      <w:r>
        <w:t>Movimiento de una barrera de tránsito.</w:t>
      </w:r>
    </w:p>
    <w:p w14:paraId="2CA01959" w14:textId="77777777" w:rsidR="004736E3" w:rsidRDefault="004736E3">
      <w:pPr>
        <w:pStyle w:val="Puntos"/>
        <w:jc w:val="both"/>
      </w:pPr>
      <w:r>
        <w:t>Una vez tomada dado el comando, la barrera debe llegar a la posición elegida con velocidad regulada y  permanecer energizada.</w:t>
      </w:r>
    </w:p>
    <w:p w14:paraId="14F93B22" w14:textId="77777777" w:rsidR="004736E3" w:rsidRDefault="004736E3">
      <w:pPr>
        <w:pStyle w:val="Puntos"/>
        <w:jc w:val="both"/>
      </w:pPr>
      <w:r>
        <w:t>Movimiento del carro de una perforadora, rectificadora, sierra circular, sinfín.</w:t>
      </w:r>
    </w:p>
    <w:p w14:paraId="385E4BFD" w14:textId="77777777" w:rsidR="004736E3" w:rsidRDefault="004736E3">
      <w:pPr>
        <w:pStyle w:val="Puntos"/>
        <w:jc w:val="both"/>
      </w:pPr>
      <w:r>
        <w:t>Este es el caso más general de control de cilindros neumáticos.</w:t>
      </w:r>
    </w:p>
    <w:p w14:paraId="1495EB13" w14:textId="77777777" w:rsidR="004736E3" w:rsidRDefault="004736E3">
      <w:pPr>
        <w:pStyle w:val="Puntos"/>
        <w:numPr>
          <w:ilvl w:val="0"/>
          <w:numId w:val="0"/>
        </w:numPr>
        <w:ind w:left="357"/>
        <w:jc w:val="both"/>
      </w:pPr>
    </w:p>
    <w:p w14:paraId="5667FA4A" w14:textId="77777777" w:rsidR="004736E3" w:rsidRDefault="004736E3">
      <w:pPr>
        <w:pStyle w:val="Ttulo2"/>
      </w:pPr>
      <w:r>
        <w:br w:type="page"/>
      </w:r>
      <w:r>
        <w:lastRenderedPageBreak/>
        <w:t>Funcionamiento esperado</w:t>
      </w:r>
    </w:p>
    <w:p w14:paraId="6DF9C02C" w14:textId="77777777" w:rsidR="004736E3" w:rsidRDefault="00F87207">
      <w:pPr>
        <w:widowControl w:val="0"/>
        <w:spacing w:line="360" w:lineRule="auto"/>
        <w:rPr>
          <w:lang w:val="es-ES_tradnl"/>
        </w:rPr>
      </w:pPr>
      <w:r>
        <w:rPr>
          <w:noProof/>
          <w:lang w:val="es-ES_tradnl"/>
        </w:rPr>
        <w:drawing>
          <wp:inline distT="0" distB="0" distL="0" distR="0" wp14:anchorId="4F8BE079" wp14:editId="442F6610">
            <wp:extent cx="2009775" cy="1504950"/>
            <wp:effectExtent l="19050" t="19050" r="9525" b="0"/>
            <wp:docPr id="325" name="Imagen 325"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96B4110" wp14:editId="52ABE711">
            <wp:extent cx="2009775" cy="1504950"/>
            <wp:effectExtent l="19050" t="19050" r="9525" b="0"/>
            <wp:docPr id="326" name="Imagen 326" descr="TP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TP122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CC525E" wp14:editId="648095CC">
            <wp:extent cx="2009775" cy="1504950"/>
            <wp:effectExtent l="19050" t="19050" r="9525" b="0"/>
            <wp:docPr id="327" name="Imagen 327" descr="TP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TP122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3FF8F0C" wp14:editId="6E1F9453">
            <wp:extent cx="2009775" cy="1504950"/>
            <wp:effectExtent l="19050" t="19050" r="9525" b="0"/>
            <wp:docPr id="328" name="Imagen 328" descr="TP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TP122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C8A339B" wp14:editId="6CEA9A19">
            <wp:extent cx="2009775" cy="1504950"/>
            <wp:effectExtent l="19050" t="19050" r="9525" b="0"/>
            <wp:docPr id="329" name="Imagen 329" descr="TP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TP123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F269449" wp14:editId="0613A13F">
            <wp:extent cx="2009775" cy="1504950"/>
            <wp:effectExtent l="19050" t="19050" r="9525" b="0"/>
            <wp:docPr id="330" name="Imagen 330" descr="TP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TP122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A1D9094" wp14:editId="1B405B6E">
            <wp:extent cx="2009775" cy="1504950"/>
            <wp:effectExtent l="19050" t="19050" r="9525" b="0"/>
            <wp:docPr id="331" name="Imagen 331" descr="TP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TP122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F004063" wp14:editId="17B2DD00">
            <wp:extent cx="2009775" cy="1504950"/>
            <wp:effectExtent l="19050" t="19050" r="9525" b="0"/>
            <wp:docPr id="332" name="Imagen 332" descr="TP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TP122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3D503F8" wp14:editId="5E06190F">
            <wp:extent cx="2009775" cy="1504950"/>
            <wp:effectExtent l="19050" t="19050" r="9525" b="0"/>
            <wp:docPr id="333" name="Imagen 333" descr="TP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TP122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AFC37BB" wp14:editId="28F2CE43">
            <wp:extent cx="2009775" cy="1504950"/>
            <wp:effectExtent l="19050" t="19050" r="9525" b="0"/>
            <wp:docPr id="334" name="Imagen 334" descr="TP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TP123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5DFA534" wp14:editId="6FD16C97">
            <wp:extent cx="2009775" cy="1504950"/>
            <wp:effectExtent l="19050" t="19050" r="9525" b="0"/>
            <wp:docPr id="335" name="Imagen 335" descr="TP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TP123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03FDF9B" wp14:editId="3D7215CD">
            <wp:extent cx="2009775" cy="1504950"/>
            <wp:effectExtent l="19050" t="19050" r="9525" b="0"/>
            <wp:docPr id="336" name="Imagen 336" descr="TP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TP123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214E4947" w14:textId="77777777" w:rsidR="004736E3" w:rsidRDefault="004736E3">
      <w:pPr>
        <w:pStyle w:val="Ttulo1"/>
      </w:pPr>
      <w:r>
        <w:lastRenderedPageBreak/>
        <w:t>TP13: Cilindro de doble acción con válvula 5/2, c/control de velocidad de extensión y válvula de venteo p/retracción veloz</w:t>
      </w:r>
    </w:p>
    <w:p w14:paraId="535DF4D8" w14:textId="77777777" w:rsidR="004736E3" w:rsidRDefault="004736E3">
      <w:pPr>
        <w:pStyle w:val="Ttulo2"/>
        <w:spacing w:line="360" w:lineRule="auto"/>
        <w:rPr>
          <w:lang w:val="es-ES_tradnl"/>
        </w:rPr>
      </w:pPr>
      <w:r>
        <w:rPr>
          <w:lang w:val="es-ES_tradnl"/>
        </w:rPr>
        <w:t>Diagrama</w:t>
      </w:r>
    </w:p>
    <w:p w14:paraId="5686EA51" w14:textId="77777777" w:rsidR="004736E3" w:rsidRDefault="00F87207">
      <w:pPr>
        <w:jc w:val="center"/>
        <w:rPr>
          <w:lang w:val="es-ES_tradnl"/>
        </w:rPr>
      </w:pPr>
      <w:r>
        <w:rPr>
          <w:noProof/>
          <w:lang w:val="es-ES_tradnl"/>
        </w:rPr>
        <w:drawing>
          <wp:inline distT="0" distB="0" distL="0" distR="0" wp14:anchorId="5CBB20CE" wp14:editId="11E655AE">
            <wp:extent cx="3714750" cy="3305175"/>
            <wp:effectExtent l="0" t="0" r="0" b="0"/>
            <wp:docPr id="337" name="Imagen 337" descr="TP13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TP13diagrama"/>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714750" cy="3305175"/>
                    </a:xfrm>
                    <a:prstGeom prst="rect">
                      <a:avLst/>
                    </a:prstGeom>
                    <a:noFill/>
                    <a:ln>
                      <a:noFill/>
                    </a:ln>
                  </pic:spPr>
                </pic:pic>
              </a:graphicData>
            </a:graphic>
          </wp:inline>
        </w:drawing>
      </w:r>
    </w:p>
    <w:p w14:paraId="10D81C31" w14:textId="77777777" w:rsidR="004736E3" w:rsidRDefault="004736E3">
      <w:pPr>
        <w:pStyle w:val="Ttulo2"/>
        <w:spacing w:line="360" w:lineRule="auto"/>
        <w:rPr>
          <w:lang w:val="es-ES_tradnl"/>
        </w:rPr>
      </w:pPr>
      <w:r>
        <w:rPr>
          <w:lang w:val="es-ES_tradnl"/>
        </w:rPr>
        <w:t>Montaje</w:t>
      </w:r>
    </w:p>
    <w:p w14:paraId="4DBE3374" w14:textId="77777777" w:rsidR="004736E3" w:rsidRDefault="00F87207">
      <w:pPr>
        <w:widowControl w:val="0"/>
        <w:spacing w:line="360" w:lineRule="auto"/>
        <w:rPr>
          <w:lang w:val="es-ES_tradnl"/>
        </w:rPr>
      </w:pPr>
      <w:r>
        <w:rPr>
          <w:noProof/>
          <w:lang w:val="es-ES_tradnl"/>
        </w:rPr>
        <w:drawing>
          <wp:inline distT="0" distB="0" distL="0" distR="0" wp14:anchorId="4C71BBB1" wp14:editId="423A5A14">
            <wp:extent cx="2009775" cy="1504950"/>
            <wp:effectExtent l="19050" t="19050" r="9525" b="0"/>
            <wp:docPr id="338" name="Imagen 338"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39E96DE" wp14:editId="060EA82E">
            <wp:extent cx="2009775" cy="1504950"/>
            <wp:effectExtent l="19050" t="19050" r="9525" b="0"/>
            <wp:docPr id="339" name="Imagen 339"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B56A4E7" wp14:editId="46013AF6">
            <wp:extent cx="2009775" cy="1504950"/>
            <wp:effectExtent l="19050" t="19050" r="9525" b="0"/>
            <wp:docPr id="340" name="Imagen 340"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83FD1C0" wp14:editId="035E7930">
            <wp:extent cx="2009775" cy="1504950"/>
            <wp:effectExtent l="19050" t="19050" r="9525" b="0"/>
            <wp:docPr id="341" name="Imagen 341" descr="TP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TP110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A5BD005" wp14:editId="0F4848C1">
            <wp:extent cx="2009775" cy="1504950"/>
            <wp:effectExtent l="19050" t="19050" r="9525" b="0"/>
            <wp:docPr id="342" name="Imagen 342" descr="TP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P110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1BCE08" wp14:editId="3CBBF268">
            <wp:extent cx="2009775" cy="1504950"/>
            <wp:effectExtent l="19050" t="19050" r="9525" b="0"/>
            <wp:docPr id="343" name="Imagen 343" descr="TP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TP110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114F5008" wp14:editId="2ABE0AFD">
            <wp:extent cx="2009775" cy="1504950"/>
            <wp:effectExtent l="19050" t="19050" r="9525" b="0"/>
            <wp:docPr id="344" name="Imagen 344" descr="TP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TP110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7B85BB5" wp14:editId="56A319C0">
            <wp:extent cx="2009775" cy="1504950"/>
            <wp:effectExtent l="19050" t="19050" r="9525" b="0"/>
            <wp:docPr id="345" name="Imagen 345" descr="TP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TP110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A1FC346" wp14:editId="3F933D2E">
            <wp:extent cx="2009775" cy="1504950"/>
            <wp:effectExtent l="19050" t="19050" r="9525" b="0"/>
            <wp:docPr id="346" name="Imagen 346" descr="TP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TP110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E9EE501" wp14:editId="00C4224C">
            <wp:extent cx="2009775" cy="1504950"/>
            <wp:effectExtent l="19050" t="19050" r="9525" b="0"/>
            <wp:docPr id="347" name="Imagen 347" descr="TP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TP111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F64634B" wp14:editId="49424276">
            <wp:extent cx="2009775" cy="1504950"/>
            <wp:effectExtent l="19050" t="19050" r="9525" b="0"/>
            <wp:docPr id="348" name="Imagen 348" descr="TP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TP111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DFC84CF" wp14:editId="2B7FA7CE">
            <wp:extent cx="2009775" cy="1504950"/>
            <wp:effectExtent l="19050" t="19050" r="9525" b="0"/>
            <wp:docPr id="349" name="Imagen 349" descr="TP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TP121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B5562ED" wp14:editId="75C0F6CF">
            <wp:extent cx="2009775" cy="1504950"/>
            <wp:effectExtent l="19050" t="19050" r="9525" b="0"/>
            <wp:docPr id="350" name="Imagen 350" descr="TP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TP121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6C965CE" wp14:editId="77533406">
            <wp:extent cx="2009775" cy="1504950"/>
            <wp:effectExtent l="19050" t="19050" r="9525" b="0"/>
            <wp:docPr id="351" name="Imagen 351" descr="TP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TP121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DFFC01E" wp14:editId="677A1524">
            <wp:extent cx="2009775" cy="1504950"/>
            <wp:effectExtent l="19050" t="19050" r="9525" b="0"/>
            <wp:docPr id="352" name="Imagen 352" descr="TP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TP121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189E28A" wp14:editId="31C4A785">
            <wp:extent cx="2009775" cy="1504950"/>
            <wp:effectExtent l="19050" t="19050" r="9525" b="0"/>
            <wp:docPr id="353" name="Imagen 353" descr="TP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TP131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05B558F" wp14:editId="2AEE2A4A">
            <wp:extent cx="2009775" cy="1504950"/>
            <wp:effectExtent l="19050" t="19050" r="9525" b="0"/>
            <wp:docPr id="354" name="Imagen 354" descr="TP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TP131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DD91C79" wp14:editId="5D25FB4A">
            <wp:extent cx="2009775" cy="1504950"/>
            <wp:effectExtent l="19050" t="19050" r="9525" b="0"/>
            <wp:docPr id="355" name="Imagen 355" descr="TP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TP131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5261B9B" wp14:editId="71FDB4FD">
            <wp:extent cx="2009775" cy="1504950"/>
            <wp:effectExtent l="19050" t="19050" r="9525" b="0"/>
            <wp:docPr id="356" name="Imagen 356" descr="TP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TP131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D154A25" wp14:editId="24CA2737">
            <wp:extent cx="2009775" cy="1504950"/>
            <wp:effectExtent l="19050" t="19050" r="9525" b="0"/>
            <wp:docPr id="357" name="Imagen 357" descr="TP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TP132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14C8D710" w14:textId="77777777" w:rsidR="004736E3" w:rsidRDefault="004736E3">
      <w:pPr>
        <w:pStyle w:val="Ttulo2"/>
        <w:spacing w:line="360" w:lineRule="auto"/>
        <w:rPr>
          <w:lang w:val="es-ES_tradnl"/>
        </w:rPr>
      </w:pPr>
      <w:r>
        <w:rPr>
          <w:lang w:val="es-ES_tradnl"/>
        </w:rPr>
        <w:lastRenderedPageBreak/>
        <w:t>Ejemplo de aplicación</w:t>
      </w:r>
    </w:p>
    <w:p w14:paraId="77EF4631" w14:textId="77777777" w:rsidR="004736E3" w:rsidRDefault="004736E3">
      <w:pPr>
        <w:pStyle w:val="Puntos"/>
        <w:jc w:val="both"/>
      </w:pPr>
      <w:r>
        <w:t>Máquina para hacer costuras plásticas por fusión.</w:t>
      </w:r>
    </w:p>
    <w:p w14:paraId="3164CDA6" w14:textId="77777777" w:rsidR="004736E3" w:rsidRDefault="004736E3">
      <w:pPr>
        <w:pStyle w:val="Puntos"/>
        <w:jc w:val="both"/>
      </w:pPr>
      <w:r>
        <w:t>Con la orden de actuar, la máquina debe cerrar la prensa de sellado en caliente con una velocidad controlada.</w:t>
      </w:r>
    </w:p>
    <w:p w14:paraId="033218EC" w14:textId="77777777" w:rsidR="004736E3" w:rsidRDefault="004736E3">
      <w:pPr>
        <w:pStyle w:val="Puntos"/>
        <w:jc w:val="both"/>
      </w:pPr>
      <w:r>
        <w:t>Al terminar la costura la prensa debe abrirse con la máxima velocidad posible para no arrastrar material de la costura, que todavía está en estado pastoso.</w:t>
      </w:r>
    </w:p>
    <w:p w14:paraId="33F2D161" w14:textId="77777777" w:rsidR="004736E3" w:rsidRDefault="004736E3">
      <w:pPr>
        <w:pStyle w:val="Puntos"/>
        <w:jc w:val="both"/>
      </w:pPr>
      <w:r>
        <w:t>Dispositivo para colocar tapas de envase, con alta velocidad de producción. Aquí el retiro rápido es esencial para elevar la productividad.</w:t>
      </w:r>
    </w:p>
    <w:p w14:paraId="05574033" w14:textId="77777777" w:rsidR="004736E3" w:rsidRDefault="004736E3">
      <w:pPr>
        <w:pStyle w:val="Puntos"/>
        <w:numPr>
          <w:ilvl w:val="0"/>
          <w:numId w:val="0"/>
        </w:numPr>
        <w:jc w:val="both"/>
      </w:pPr>
    </w:p>
    <w:p w14:paraId="7F46935B" w14:textId="77777777" w:rsidR="004736E3" w:rsidRDefault="004736E3">
      <w:pPr>
        <w:pStyle w:val="Ttulo2"/>
      </w:pPr>
      <w:r>
        <w:br w:type="page"/>
      </w:r>
      <w:r>
        <w:lastRenderedPageBreak/>
        <w:t>Funcionamiento esperado</w:t>
      </w:r>
    </w:p>
    <w:p w14:paraId="518FF80D" w14:textId="77777777" w:rsidR="004736E3" w:rsidRDefault="00F87207">
      <w:pPr>
        <w:widowControl w:val="0"/>
        <w:spacing w:line="360" w:lineRule="auto"/>
        <w:rPr>
          <w:lang w:val="es-ES_tradnl"/>
        </w:rPr>
      </w:pPr>
      <w:r>
        <w:rPr>
          <w:noProof/>
          <w:lang w:val="es-ES_tradnl"/>
        </w:rPr>
        <w:drawing>
          <wp:inline distT="0" distB="0" distL="0" distR="0" wp14:anchorId="7A4F1E2D" wp14:editId="4845A333">
            <wp:extent cx="2009775" cy="1504950"/>
            <wp:effectExtent l="19050" t="19050" r="9525" b="0"/>
            <wp:docPr id="358" name="Imagen 358"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292C94C" wp14:editId="4441466B">
            <wp:extent cx="2009775" cy="1504950"/>
            <wp:effectExtent l="19050" t="19050" r="9525" b="0"/>
            <wp:docPr id="359" name="Imagen 359" descr="TP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TP13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7376099" wp14:editId="42818C5F">
            <wp:extent cx="2009775" cy="1504950"/>
            <wp:effectExtent l="19050" t="19050" r="9525" b="0"/>
            <wp:docPr id="360" name="Imagen 360" descr="TP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TP132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EF2FA97" wp14:editId="4A846A24">
            <wp:extent cx="2009775" cy="1504950"/>
            <wp:effectExtent l="19050" t="19050" r="9525" b="0"/>
            <wp:docPr id="361" name="Imagen 361" descr="TP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TP132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4E8C783" wp14:editId="013ABDAB">
            <wp:extent cx="2009775" cy="1504950"/>
            <wp:effectExtent l="19050" t="19050" r="9525" b="0"/>
            <wp:docPr id="362" name="Imagen 362" descr="TP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TP132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58AEAC4" wp14:editId="7D5D2A08">
            <wp:extent cx="2009775" cy="1504950"/>
            <wp:effectExtent l="19050" t="19050" r="9525" b="0"/>
            <wp:docPr id="363" name="Imagen 363" descr="TP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TP132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A226F7C" wp14:editId="161BEE8C">
            <wp:extent cx="2009775" cy="1504950"/>
            <wp:effectExtent l="19050" t="19050" r="9525" b="0"/>
            <wp:docPr id="364" name="Imagen 364" descr="TP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TP132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89B2622" wp14:editId="0312C5D0">
            <wp:extent cx="2009775" cy="1504950"/>
            <wp:effectExtent l="19050" t="19050" r="9525" b="0"/>
            <wp:docPr id="365" name="Imagen 365" descr="TP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TP132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23B7FC7" wp14:editId="3FA1A626">
            <wp:extent cx="2009775" cy="1504950"/>
            <wp:effectExtent l="19050" t="19050" r="9525" b="0"/>
            <wp:docPr id="366" name="Imagen 366" descr="TP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TP132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76FDAC4" wp14:editId="592850AB">
            <wp:extent cx="2009775" cy="1504950"/>
            <wp:effectExtent l="19050" t="19050" r="9525" b="0"/>
            <wp:docPr id="367" name="Imagen 367" descr="TP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TP132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AAB8430" wp14:editId="20FB1E00">
            <wp:extent cx="2009775" cy="1504950"/>
            <wp:effectExtent l="19050" t="19050" r="9525" b="0"/>
            <wp:docPr id="368" name="Imagen 368" descr="TP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TP133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1B2BFD71" w14:textId="77777777" w:rsidR="004736E3" w:rsidRDefault="004736E3">
      <w:pPr>
        <w:pStyle w:val="Ttulo1"/>
      </w:pPr>
      <w:r>
        <w:lastRenderedPageBreak/>
        <w:t>TP14: Cilindro de doble acción con válvula 5/2, c/controles de velocidad y compuerta NOT</w:t>
      </w:r>
    </w:p>
    <w:p w14:paraId="01A68F0D" w14:textId="77777777" w:rsidR="004736E3" w:rsidRDefault="004736E3">
      <w:pPr>
        <w:pStyle w:val="Ttulo2"/>
        <w:spacing w:line="360" w:lineRule="auto"/>
        <w:rPr>
          <w:lang w:val="es-ES_tradnl"/>
        </w:rPr>
      </w:pPr>
      <w:r>
        <w:rPr>
          <w:lang w:val="es-ES_tradnl"/>
        </w:rPr>
        <w:t>Diagrama</w:t>
      </w:r>
    </w:p>
    <w:p w14:paraId="6DCAA5A2" w14:textId="77777777" w:rsidR="004736E3" w:rsidRDefault="00623772">
      <w:pPr>
        <w:jc w:val="center"/>
        <w:rPr>
          <w:lang w:val="es-ES_tradnl"/>
        </w:rPr>
      </w:pPr>
      <w:r>
        <w:rPr>
          <w:noProof/>
          <w:lang w:val="es-ES_tradnl"/>
        </w:rPr>
        <w:drawing>
          <wp:inline distT="0" distB="0" distL="0" distR="0" wp14:anchorId="5CBAA384" wp14:editId="7F1FDDA9">
            <wp:extent cx="2448000" cy="3020400"/>
            <wp:effectExtent l="0" t="0" r="0" b="8890"/>
            <wp:docPr id="946" name="Imagen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TP14diagrama.gif"/>
                    <pic:cNvPicPr/>
                  </pic:nvPicPr>
                  <pic:blipFill>
                    <a:blip r:embed="rId228">
                      <a:extLst>
                        <a:ext uri="{28A0092B-C50C-407E-A947-70E740481C1C}">
                          <a14:useLocalDpi xmlns:a14="http://schemas.microsoft.com/office/drawing/2010/main" val="0"/>
                        </a:ext>
                      </a:extLst>
                    </a:blip>
                    <a:stretch>
                      <a:fillRect/>
                    </a:stretch>
                  </pic:blipFill>
                  <pic:spPr>
                    <a:xfrm>
                      <a:off x="0" y="0"/>
                      <a:ext cx="2448000" cy="3020400"/>
                    </a:xfrm>
                    <a:prstGeom prst="rect">
                      <a:avLst/>
                    </a:prstGeom>
                  </pic:spPr>
                </pic:pic>
              </a:graphicData>
            </a:graphic>
          </wp:inline>
        </w:drawing>
      </w:r>
    </w:p>
    <w:p w14:paraId="124135BC" w14:textId="77777777" w:rsidR="004736E3" w:rsidRDefault="004736E3">
      <w:pPr>
        <w:pStyle w:val="Ttulo2"/>
        <w:spacing w:line="360" w:lineRule="auto"/>
        <w:rPr>
          <w:lang w:val="es-ES_tradnl"/>
        </w:rPr>
      </w:pPr>
      <w:r>
        <w:rPr>
          <w:lang w:val="es-ES_tradnl"/>
        </w:rPr>
        <w:t>Montaje</w:t>
      </w:r>
    </w:p>
    <w:p w14:paraId="6AB7324E" w14:textId="77777777" w:rsidR="004736E3" w:rsidRDefault="00F87207">
      <w:pPr>
        <w:widowControl w:val="0"/>
        <w:spacing w:line="360" w:lineRule="auto"/>
        <w:rPr>
          <w:lang w:val="es-ES_tradnl"/>
        </w:rPr>
      </w:pPr>
      <w:r>
        <w:rPr>
          <w:noProof/>
          <w:lang w:val="es-ES_tradnl"/>
        </w:rPr>
        <w:drawing>
          <wp:inline distT="0" distB="0" distL="0" distR="0" wp14:anchorId="04878D04" wp14:editId="5F39863A">
            <wp:extent cx="2009775" cy="1504950"/>
            <wp:effectExtent l="19050" t="19050" r="9525" b="0"/>
            <wp:docPr id="370" name="Imagen 370"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CDF4C9E" wp14:editId="5D8B124D">
            <wp:extent cx="2009775" cy="1504950"/>
            <wp:effectExtent l="19050" t="19050" r="9525" b="0"/>
            <wp:docPr id="371" name="Imagen 371"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B4A0A0F" wp14:editId="2270C57B">
            <wp:extent cx="2009775" cy="1504950"/>
            <wp:effectExtent l="19050" t="19050" r="9525" b="0"/>
            <wp:docPr id="372" name="Imagen 372"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B54C5F7" wp14:editId="5E3B7D1B">
            <wp:extent cx="2009775" cy="1504950"/>
            <wp:effectExtent l="19050" t="19050" r="9525" b="0"/>
            <wp:docPr id="373" name="Imagen 373" descr="TP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TP110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B3B4FA0" wp14:editId="1D6A664C">
            <wp:extent cx="2009775" cy="1504950"/>
            <wp:effectExtent l="19050" t="19050" r="9525" b="0"/>
            <wp:docPr id="374" name="Imagen 374" descr="TP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TP110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5E33BCB" wp14:editId="4979877A">
            <wp:extent cx="2009775" cy="1504950"/>
            <wp:effectExtent l="19050" t="19050" r="9525" b="0"/>
            <wp:docPr id="375" name="Imagen 375" descr="TP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TP140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564F3E04" wp14:editId="390B1278">
            <wp:extent cx="2009775" cy="1504950"/>
            <wp:effectExtent l="19050" t="19050" r="9525" b="0"/>
            <wp:docPr id="376" name="Imagen 376" descr="TP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TP140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8D05876" wp14:editId="6BDEA305">
            <wp:extent cx="2009775" cy="1504950"/>
            <wp:effectExtent l="19050" t="19050" r="9525" b="0"/>
            <wp:docPr id="377" name="Imagen 377" descr="TP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TP140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720F645" wp14:editId="26948DDC">
            <wp:extent cx="2009775" cy="1504950"/>
            <wp:effectExtent l="19050" t="19050" r="9525" b="0"/>
            <wp:docPr id="378" name="Imagen 378" descr="TP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TP140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C12EDC4" wp14:editId="6D383E8F">
            <wp:extent cx="2009775" cy="1504950"/>
            <wp:effectExtent l="19050" t="19050" r="9525" b="0"/>
            <wp:docPr id="379" name="Imagen 379" descr="TP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TP140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1C4E34B" wp14:editId="19508B17">
            <wp:extent cx="2009775" cy="1504950"/>
            <wp:effectExtent l="19050" t="19050" r="9525" b="0"/>
            <wp:docPr id="380" name="Imagen 380" descr="TP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TP1407"/>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1F4B8D6" wp14:editId="6463CE85">
            <wp:extent cx="2009775" cy="1504950"/>
            <wp:effectExtent l="19050" t="19050" r="9525" b="0"/>
            <wp:docPr id="381" name="Imagen 381" descr="TP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TP140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F6A9EB" wp14:editId="08E181E7">
            <wp:extent cx="2009775" cy="1504950"/>
            <wp:effectExtent l="19050" t="19050" r="9525" b="0"/>
            <wp:docPr id="382" name="Imagen 382" descr="TP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TP140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E41331D" wp14:editId="3652C237">
            <wp:extent cx="2009775" cy="1504950"/>
            <wp:effectExtent l="19050" t="19050" r="9525" b="0"/>
            <wp:docPr id="383" name="Imagen 383" descr="TP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TP1410"/>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FF19A4A" wp14:editId="12B8C85A">
            <wp:extent cx="2009775" cy="1504950"/>
            <wp:effectExtent l="19050" t="19050" r="9525" b="0"/>
            <wp:docPr id="384" name="Imagen 384" descr="TP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TP141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5EAD267" wp14:editId="2C968B9E">
            <wp:extent cx="2009775" cy="1504950"/>
            <wp:effectExtent l="19050" t="19050" r="9525" b="0"/>
            <wp:docPr id="385" name="Imagen 385" descr="TP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TP141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676E9D7" wp14:editId="3AF5B4D9">
            <wp:extent cx="2009775" cy="1504950"/>
            <wp:effectExtent l="19050" t="19050" r="9525" b="0"/>
            <wp:docPr id="386" name="Imagen 386" descr="TP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TP141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F27B734" wp14:editId="31AC45F2">
            <wp:extent cx="2009775" cy="1504950"/>
            <wp:effectExtent l="19050" t="19050" r="9525" b="0"/>
            <wp:docPr id="387" name="Imagen 387" descr="TP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TP141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90418BA" wp14:editId="6D3559CE">
            <wp:extent cx="2009775" cy="1504950"/>
            <wp:effectExtent l="19050" t="19050" r="9525" b="0"/>
            <wp:docPr id="388" name="Imagen 388" descr="TP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TP141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2C3238E" wp14:editId="0337D1D6">
            <wp:extent cx="2009775" cy="1504950"/>
            <wp:effectExtent l="19050" t="19050" r="9525" b="0"/>
            <wp:docPr id="389" name="Imagen 389" descr="TP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TP141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F79AAA7" wp14:editId="49948D14">
            <wp:extent cx="2009775" cy="1504950"/>
            <wp:effectExtent l="19050" t="19050" r="9525" b="0"/>
            <wp:docPr id="390" name="Imagen 390" descr="TP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TP141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62F522E3" wp14:editId="71484A82">
            <wp:extent cx="2009775" cy="1504950"/>
            <wp:effectExtent l="19050" t="19050" r="9525" b="0"/>
            <wp:docPr id="391" name="Imagen 391" descr="TP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TP141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D5F5A94" wp14:editId="4E22DB9F">
            <wp:extent cx="2009775" cy="1504950"/>
            <wp:effectExtent l="19050" t="19050" r="9525" b="0"/>
            <wp:docPr id="392" name="Imagen 392" descr="TP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TP141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A504658" wp14:editId="64A760CE">
            <wp:extent cx="2009775" cy="1504950"/>
            <wp:effectExtent l="19050" t="19050" r="9525" b="0"/>
            <wp:docPr id="393" name="Imagen 393" descr="TP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TP1420"/>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4399994" wp14:editId="30C574F8">
            <wp:extent cx="2009775" cy="1504950"/>
            <wp:effectExtent l="19050" t="19050" r="9525" b="0"/>
            <wp:docPr id="394" name="Imagen 394" descr="TP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TP142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2251C65" wp14:editId="04BF216B">
            <wp:extent cx="2009775" cy="1504950"/>
            <wp:effectExtent l="19050" t="19050" r="9525" b="0"/>
            <wp:docPr id="395" name="Imagen 395" descr="TP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TP142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371A75D" wp14:editId="2A2E7C0B">
            <wp:extent cx="2009775" cy="1504950"/>
            <wp:effectExtent l="19050" t="19050" r="9525" b="0"/>
            <wp:docPr id="396" name="Imagen 396" descr="TP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TP142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1111BF58" w14:textId="77777777" w:rsidR="004736E3" w:rsidRDefault="004736E3">
      <w:pPr>
        <w:pStyle w:val="Ttulo2"/>
        <w:spacing w:line="360" w:lineRule="auto"/>
        <w:rPr>
          <w:lang w:val="es-ES_tradnl"/>
        </w:rPr>
      </w:pPr>
      <w:r>
        <w:rPr>
          <w:lang w:val="es-ES_tradnl"/>
        </w:rPr>
        <w:t>Ejemplo de aplicación</w:t>
      </w:r>
    </w:p>
    <w:p w14:paraId="70E640BF" w14:textId="77777777" w:rsidR="004736E3" w:rsidRDefault="004736E3">
      <w:pPr>
        <w:pStyle w:val="Puntos"/>
        <w:jc w:val="both"/>
      </w:pPr>
      <w:r>
        <w:t>Llenadora/dosificadora.</w:t>
      </w:r>
    </w:p>
    <w:p w14:paraId="4C4EDEEA" w14:textId="77777777" w:rsidR="004736E3" w:rsidRDefault="004736E3">
      <w:pPr>
        <w:pStyle w:val="Puntos"/>
        <w:jc w:val="both"/>
      </w:pPr>
      <w:r>
        <w:t>Una vez apretado el botón de arranque, el sistema debe ejecutar un ciclo de extensión y retracción con velocidades controladas, y luego detenerse automáticamente.</w:t>
      </w:r>
    </w:p>
    <w:p w14:paraId="08CA96D8" w14:textId="77777777" w:rsidR="004736E3" w:rsidRDefault="004736E3">
      <w:pPr>
        <w:pStyle w:val="Puntos"/>
        <w:jc w:val="both"/>
      </w:pPr>
      <w:r>
        <w:t>Nota: esta configuración permite eliminar los fines de carrera. Sin embargo, el tiempo de retención y la actuación del sistema son muy sensibles a las variaciones de presión de alimentación.</w:t>
      </w:r>
    </w:p>
    <w:p w14:paraId="5F099C28" w14:textId="77777777" w:rsidR="004736E3" w:rsidRDefault="004736E3">
      <w:pPr>
        <w:pStyle w:val="Ttulo2"/>
      </w:pPr>
      <w:r>
        <w:br w:type="page"/>
      </w:r>
      <w:r>
        <w:lastRenderedPageBreak/>
        <w:t>Funcionamiento esperado</w:t>
      </w:r>
    </w:p>
    <w:p w14:paraId="0EB89382" w14:textId="77777777" w:rsidR="004736E3" w:rsidRDefault="00F87207">
      <w:pPr>
        <w:widowControl w:val="0"/>
        <w:spacing w:line="360" w:lineRule="auto"/>
        <w:rPr>
          <w:lang w:val="es-ES_tradnl"/>
        </w:rPr>
      </w:pPr>
      <w:r>
        <w:rPr>
          <w:noProof/>
          <w:lang w:val="es-ES_tradnl"/>
        </w:rPr>
        <w:drawing>
          <wp:inline distT="0" distB="0" distL="0" distR="0" wp14:anchorId="545982FE" wp14:editId="090331AE">
            <wp:extent cx="2009775" cy="1504950"/>
            <wp:effectExtent l="19050" t="19050" r="9525" b="0"/>
            <wp:docPr id="397" name="Imagen 397" descr="TP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TP03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A9586CC" wp14:editId="35612EDB">
            <wp:extent cx="2009775" cy="1504950"/>
            <wp:effectExtent l="19050" t="19050" r="9525" b="0"/>
            <wp:docPr id="398" name="Imagen 398" descr="TP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TP13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C4F4CDD" wp14:editId="3944BB2A">
            <wp:extent cx="2009775" cy="1504950"/>
            <wp:effectExtent l="19050" t="19050" r="9525" b="0"/>
            <wp:docPr id="399" name="Imagen 399" descr="TP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TP1424"/>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CCCFDEC" wp14:editId="7F35FB08">
            <wp:extent cx="2009775" cy="1504950"/>
            <wp:effectExtent l="19050" t="19050" r="9525" b="0"/>
            <wp:docPr id="400" name="Imagen 400" descr="TP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TP142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4EC59DE" wp14:editId="0A406C26">
            <wp:extent cx="2009775" cy="1504950"/>
            <wp:effectExtent l="19050" t="19050" r="9525" b="0"/>
            <wp:docPr id="401" name="Imagen 401" descr="TP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TP142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481A0C1" wp14:editId="5C00F9BB">
            <wp:extent cx="2009775" cy="1504950"/>
            <wp:effectExtent l="19050" t="19050" r="9525" b="0"/>
            <wp:docPr id="402" name="Imagen 402" descr="TP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TP142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C79712C" wp14:editId="49F77096">
            <wp:extent cx="2009775" cy="1504950"/>
            <wp:effectExtent l="19050" t="19050" r="9525" b="0"/>
            <wp:docPr id="403" name="Imagen 403" descr="TP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TP142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4A70EE6" wp14:editId="07F35052">
            <wp:extent cx="2009775" cy="1504950"/>
            <wp:effectExtent l="19050" t="19050" r="9525" b="0"/>
            <wp:docPr id="404" name="Imagen 404" descr="TP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TP1429"/>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C5D0733" wp14:editId="37E9E5DA">
            <wp:extent cx="2009775" cy="1504950"/>
            <wp:effectExtent l="19050" t="19050" r="9525" b="0"/>
            <wp:docPr id="405" name="Imagen 405" descr="TP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TP143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323AA1F" wp14:editId="2A423D81">
            <wp:extent cx="2009775" cy="1504950"/>
            <wp:effectExtent l="19050" t="19050" r="9525" b="0"/>
            <wp:docPr id="406" name="Imagen 406" descr="TP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TP143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A3E5A53" wp14:editId="551C0189">
            <wp:extent cx="2009775" cy="1504950"/>
            <wp:effectExtent l="19050" t="19050" r="9525" b="0"/>
            <wp:docPr id="407" name="Imagen 407" descr="TP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TP143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E73C760" wp14:editId="2AB48937">
            <wp:extent cx="2009775" cy="1504950"/>
            <wp:effectExtent l="19050" t="19050" r="9525" b="0"/>
            <wp:docPr id="408" name="Imagen 408" descr="TP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TP143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59FFA80F" w14:textId="77777777" w:rsidR="004736E3" w:rsidRDefault="004736E3">
      <w:pPr>
        <w:pStyle w:val="Ttulo1"/>
      </w:pPr>
      <w:r>
        <w:lastRenderedPageBreak/>
        <w:t>TP15: Cilindro de doble acción con válvula 5/2, c/control de velocidad de extensión, finales de carrera y lógica combinatoria</w:t>
      </w:r>
    </w:p>
    <w:p w14:paraId="3FDF2C61" w14:textId="77777777" w:rsidR="004736E3" w:rsidRDefault="004736E3">
      <w:pPr>
        <w:pStyle w:val="Ttulo2"/>
        <w:spacing w:line="360" w:lineRule="auto"/>
        <w:rPr>
          <w:lang w:val="es-ES_tradnl"/>
        </w:rPr>
      </w:pPr>
      <w:r>
        <w:rPr>
          <w:lang w:val="es-ES_tradnl"/>
        </w:rPr>
        <w:t>Diagrama</w:t>
      </w:r>
    </w:p>
    <w:p w14:paraId="6FB65269" w14:textId="77777777" w:rsidR="004736E3" w:rsidRDefault="00F87207">
      <w:pPr>
        <w:jc w:val="center"/>
        <w:rPr>
          <w:lang w:val="es-ES_tradnl"/>
        </w:rPr>
      </w:pPr>
      <w:r>
        <w:rPr>
          <w:noProof/>
          <w:lang w:val="es-ES_tradnl"/>
        </w:rPr>
        <w:drawing>
          <wp:inline distT="0" distB="0" distL="0" distR="0" wp14:anchorId="6B00C690" wp14:editId="17CE7C60">
            <wp:extent cx="4200525" cy="3429000"/>
            <wp:effectExtent l="0" t="0" r="0" b="0"/>
            <wp:docPr id="409" name="Imagen 409" descr="TP15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TP15diagrama"/>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200525" cy="3429000"/>
                    </a:xfrm>
                    <a:prstGeom prst="rect">
                      <a:avLst/>
                    </a:prstGeom>
                    <a:noFill/>
                    <a:ln>
                      <a:noFill/>
                    </a:ln>
                  </pic:spPr>
                </pic:pic>
              </a:graphicData>
            </a:graphic>
          </wp:inline>
        </w:drawing>
      </w:r>
    </w:p>
    <w:p w14:paraId="408489CB" w14:textId="77777777" w:rsidR="004736E3" w:rsidRDefault="004736E3">
      <w:pPr>
        <w:pStyle w:val="Ttulo2"/>
        <w:spacing w:line="360" w:lineRule="auto"/>
        <w:rPr>
          <w:lang w:val="es-ES_tradnl"/>
        </w:rPr>
      </w:pPr>
      <w:r>
        <w:rPr>
          <w:lang w:val="es-ES_tradnl"/>
        </w:rPr>
        <w:t>Montaje</w:t>
      </w:r>
    </w:p>
    <w:p w14:paraId="37A71021" w14:textId="77777777" w:rsidR="004736E3" w:rsidRDefault="00F87207">
      <w:pPr>
        <w:widowControl w:val="0"/>
        <w:spacing w:line="360" w:lineRule="auto"/>
        <w:rPr>
          <w:lang w:val="es-ES_tradnl"/>
        </w:rPr>
      </w:pPr>
      <w:r>
        <w:rPr>
          <w:noProof/>
          <w:lang w:val="es-ES_tradnl"/>
        </w:rPr>
        <w:drawing>
          <wp:inline distT="0" distB="0" distL="0" distR="0" wp14:anchorId="67861E4D" wp14:editId="1F456F5A">
            <wp:extent cx="2009775" cy="1504950"/>
            <wp:effectExtent l="19050" t="19050" r="9525" b="0"/>
            <wp:docPr id="410" name="Imagen 410"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5CDA171" wp14:editId="7CB74C68">
            <wp:extent cx="2009775" cy="1504950"/>
            <wp:effectExtent l="19050" t="19050" r="9525" b="0"/>
            <wp:docPr id="411" name="Imagen 411" descr="TP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TP0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EFB2240" wp14:editId="235DBD74">
            <wp:extent cx="2009775" cy="1504950"/>
            <wp:effectExtent l="19050" t="19050" r="9525" b="0"/>
            <wp:docPr id="412" name="Imagen 412" descr="TP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TP0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E39DA90" wp14:editId="6C82B4D4">
            <wp:extent cx="2009775" cy="1504950"/>
            <wp:effectExtent l="19050" t="19050" r="9525" b="0"/>
            <wp:docPr id="413" name="Imagen 413" descr="TP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TP150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D602625" wp14:editId="1CA44078">
            <wp:extent cx="2009775" cy="1504950"/>
            <wp:effectExtent l="19050" t="19050" r="9525" b="0"/>
            <wp:docPr id="414" name="Imagen 414" descr="TP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TP150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44A0C24" wp14:editId="07C0A509">
            <wp:extent cx="2009775" cy="1504950"/>
            <wp:effectExtent l="19050" t="19050" r="9525" b="0"/>
            <wp:docPr id="415" name="Imagen 415" descr="TP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TP150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04880997" wp14:editId="71E4859F">
            <wp:extent cx="2009775" cy="1504950"/>
            <wp:effectExtent l="19050" t="19050" r="9525" b="0"/>
            <wp:docPr id="416" name="Imagen 416" descr="TP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TP1504"/>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6E72590" wp14:editId="4C98E871">
            <wp:extent cx="2009775" cy="1504950"/>
            <wp:effectExtent l="19050" t="19050" r="9525" b="0"/>
            <wp:docPr id="417" name="Imagen 417" descr="TP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TP1505"/>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11A1CCE" wp14:editId="01CFD7F1">
            <wp:extent cx="2009775" cy="1504950"/>
            <wp:effectExtent l="19050" t="19050" r="9525" b="0"/>
            <wp:docPr id="418" name="Imagen 418" descr="TP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TP1506"/>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D9BE882" wp14:editId="0133804D">
            <wp:extent cx="2009775" cy="1504950"/>
            <wp:effectExtent l="19050" t="19050" r="9525" b="0"/>
            <wp:docPr id="419" name="Imagen 419" descr="TP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TP1507"/>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FCDAF83" wp14:editId="00D30E82">
            <wp:extent cx="2009775" cy="1504950"/>
            <wp:effectExtent l="19050" t="19050" r="9525" b="0"/>
            <wp:docPr id="420" name="Imagen 420" descr="TP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TP1508"/>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BE04F01" wp14:editId="2743BD48">
            <wp:extent cx="2009775" cy="1504950"/>
            <wp:effectExtent l="19050" t="19050" r="9525" b="0"/>
            <wp:docPr id="421" name="Imagen 421" descr="TP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TP150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CC14DAB" wp14:editId="4ECD8325">
            <wp:extent cx="2009775" cy="1504950"/>
            <wp:effectExtent l="19050" t="19050" r="9525" b="0"/>
            <wp:docPr id="422" name="Imagen 422" descr="TP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TP1510"/>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D2CFD2E" wp14:editId="01F9A648">
            <wp:extent cx="2009775" cy="1504950"/>
            <wp:effectExtent l="19050" t="19050" r="9525" b="0"/>
            <wp:docPr id="423" name="Imagen 423" descr="TP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TP1511"/>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16CC017" wp14:editId="24122B72">
            <wp:extent cx="2009775" cy="1504950"/>
            <wp:effectExtent l="19050" t="19050" r="9525" b="0"/>
            <wp:docPr id="424" name="Imagen 424" descr="TP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TP1512"/>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8196CE8" wp14:editId="3273FED6">
            <wp:extent cx="2009775" cy="1504950"/>
            <wp:effectExtent l="19050" t="19050" r="9525" b="0"/>
            <wp:docPr id="425" name="Imagen 425" descr="TP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TP151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042991" wp14:editId="65BB60A3">
            <wp:extent cx="2009775" cy="1504950"/>
            <wp:effectExtent l="19050" t="19050" r="9525" b="0"/>
            <wp:docPr id="426" name="Imagen 426" descr="TP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TP1514"/>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077398F" wp14:editId="58E815D0">
            <wp:extent cx="2009775" cy="1504950"/>
            <wp:effectExtent l="19050" t="19050" r="9525" b="0"/>
            <wp:docPr id="427" name="Imagen 427" descr="TP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TP1515"/>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A99B7DC" wp14:editId="562F50F5">
            <wp:extent cx="2009775" cy="1504950"/>
            <wp:effectExtent l="19050" t="19050" r="9525" b="0"/>
            <wp:docPr id="428" name="Imagen 428" descr="TP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TP1516"/>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0419F44" wp14:editId="2087F2DC">
            <wp:extent cx="2009775" cy="1504950"/>
            <wp:effectExtent l="19050" t="19050" r="9525" b="0"/>
            <wp:docPr id="429" name="Imagen 429" descr="TP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TP1517"/>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A7C9ED7" wp14:editId="39E66B6F">
            <wp:extent cx="2009775" cy="1504950"/>
            <wp:effectExtent l="19050" t="19050" r="9525" b="0"/>
            <wp:docPr id="430" name="Imagen 430" descr="TP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TP1518"/>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57B4462F" wp14:editId="39F55024">
            <wp:extent cx="2009775" cy="1504950"/>
            <wp:effectExtent l="19050" t="19050" r="9525" b="0"/>
            <wp:docPr id="431" name="Imagen 431" descr="TP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TP1519"/>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3105178" wp14:editId="74121AA5">
            <wp:extent cx="2009775" cy="1504950"/>
            <wp:effectExtent l="19050" t="19050" r="9525" b="0"/>
            <wp:docPr id="432" name="Imagen 432" descr="TP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TP1520"/>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59512AA" wp14:editId="72FA0528">
            <wp:extent cx="2009775" cy="1504950"/>
            <wp:effectExtent l="19050" t="19050" r="9525" b="0"/>
            <wp:docPr id="433" name="Imagen 433" descr="TP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TP1521"/>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CA4C40B" wp14:editId="5801C538">
            <wp:extent cx="2009775" cy="1504950"/>
            <wp:effectExtent l="19050" t="19050" r="9525" b="0"/>
            <wp:docPr id="434" name="Imagen 434" descr="TP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TP1522"/>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6F7CC7C" wp14:editId="7B6C9466">
            <wp:extent cx="2009775" cy="1504950"/>
            <wp:effectExtent l="19050" t="19050" r="9525" b="0"/>
            <wp:docPr id="435" name="Imagen 435" descr="TP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TP152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F8607B7" wp14:editId="23E2B84C">
            <wp:extent cx="2009775" cy="1504950"/>
            <wp:effectExtent l="19050" t="19050" r="9525" b="0"/>
            <wp:docPr id="436" name="Imagen 436" descr="TP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TP1524"/>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BC4F3A8" wp14:editId="5DC448C6">
            <wp:extent cx="2009775" cy="1504950"/>
            <wp:effectExtent l="19050" t="19050" r="9525" b="0"/>
            <wp:docPr id="437" name="Imagen 437" descr="TP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TP1525"/>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E28BE7A" wp14:editId="0C203367">
            <wp:extent cx="2009775" cy="1504950"/>
            <wp:effectExtent l="19050" t="19050" r="9525" b="0"/>
            <wp:docPr id="438" name="Imagen 438" descr="TP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TP1526"/>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1F22A499" w14:textId="77777777" w:rsidR="004736E3" w:rsidRDefault="004736E3">
      <w:pPr>
        <w:pStyle w:val="Ttulo2"/>
        <w:spacing w:line="360" w:lineRule="auto"/>
        <w:rPr>
          <w:lang w:val="es-ES_tradnl"/>
        </w:rPr>
      </w:pPr>
      <w:r>
        <w:rPr>
          <w:lang w:val="es-ES_tradnl"/>
        </w:rPr>
        <w:t>Ejemplo de aplicación</w:t>
      </w:r>
    </w:p>
    <w:p w14:paraId="0F11368F" w14:textId="77777777" w:rsidR="004736E3" w:rsidRDefault="004736E3">
      <w:pPr>
        <w:pStyle w:val="Puntos"/>
        <w:spacing w:before="60"/>
        <w:jc w:val="both"/>
      </w:pPr>
      <w:r>
        <w:t>Plegadora que se comanda con dos botones de seguridad, o alternativamente con un pedal.</w:t>
      </w:r>
    </w:p>
    <w:p w14:paraId="2266CF89" w14:textId="77777777" w:rsidR="004736E3" w:rsidRDefault="004736E3">
      <w:pPr>
        <w:pStyle w:val="Puntos"/>
        <w:spacing w:before="60"/>
        <w:jc w:val="both"/>
      </w:pPr>
      <w:r>
        <w:t>La acción de plegado se efectúa con velocidad regulada, mientras que el retorno se hace a la mayor velocidad posible.</w:t>
      </w:r>
    </w:p>
    <w:p w14:paraId="5D348E77" w14:textId="77777777" w:rsidR="004736E3" w:rsidRDefault="004736E3">
      <w:pPr>
        <w:pStyle w:val="Puntos"/>
        <w:spacing w:before="60"/>
        <w:jc w:val="both"/>
      </w:pPr>
      <w:r>
        <w:t>Luego de ejecutado el ciclo de plegado, la plegadora vuelve automáticamente a su posición de reposo, si no está apretado el pedal.</w:t>
      </w:r>
    </w:p>
    <w:p w14:paraId="444A40F3" w14:textId="77777777" w:rsidR="004736E3" w:rsidRDefault="004736E3">
      <w:pPr>
        <w:pStyle w:val="Puntos"/>
        <w:spacing w:before="60"/>
        <w:jc w:val="both"/>
      </w:pPr>
      <w:r>
        <w:t>Lógica de control y seguridad para un montacargas. La llave en este caso simularía un control de inhibición que dejaría el sistema trabado en una posición de reposo determinada, haciendo caso omiso de todos los demás controles.</w:t>
      </w:r>
    </w:p>
    <w:p w14:paraId="6FAA7C52" w14:textId="77777777" w:rsidR="004736E3" w:rsidRDefault="004736E3">
      <w:pPr>
        <w:pStyle w:val="Ttulo2"/>
      </w:pPr>
      <w:r>
        <w:br w:type="page"/>
      </w:r>
      <w:r>
        <w:lastRenderedPageBreak/>
        <w:t>Funcionamiento esperado</w:t>
      </w:r>
    </w:p>
    <w:p w14:paraId="7A705204" w14:textId="77777777" w:rsidR="004736E3" w:rsidRDefault="00F87207">
      <w:pPr>
        <w:widowControl w:val="0"/>
        <w:spacing w:line="360" w:lineRule="auto"/>
        <w:rPr>
          <w:lang w:val="es-ES_tradnl"/>
        </w:rPr>
      </w:pPr>
      <w:r>
        <w:rPr>
          <w:noProof/>
          <w:lang w:val="es-ES_tradnl"/>
        </w:rPr>
        <w:drawing>
          <wp:inline distT="0" distB="0" distL="0" distR="0" wp14:anchorId="4A60AB2B" wp14:editId="799365A9">
            <wp:extent cx="2009775" cy="1504950"/>
            <wp:effectExtent l="19050" t="19050" r="9525" b="0"/>
            <wp:docPr id="439" name="Imagen 439" descr="TP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TP153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6B00AD1" wp14:editId="4A9BC8AB">
            <wp:extent cx="2009775" cy="1504950"/>
            <wp:effectExtent l="19050" t="19050" r="9525" b="0"/>
            <wp:docPr id="440" name="Imagen 440" descr="TP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TP1532"/>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56E32AB" wp14:editId="7F9AAF32">
            <wp:extent cx="2009775" cy="1504950"/>
            <wp:effectExtent l="19050" t="19050" r="9525" b="0"/>
            <wp:docPr id="441" name="Imagen 441" descr="TP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TP1533"/>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C4012A3" wp14:editId="7117F29E">
            <wp:extent cx="2009775" cy="1504950"/>
            <wp:effectExtent l="19050" t="19050" r="9525" b="0"/>
            <wp:docPr id="442" name="Imagen 442" descr="TP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TP1534"/>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EC39DE5" wp14:editId="718D35D3">
            <wp:extent cx="2009775" cy="1504950"/>
            <wp:effectExtent l="19050" t="19050" r="9525" b="0"/>
            <wp:docPr id="443" name="Imagen 443" descr="TP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TP1535"/>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156E579" wp14:editId="0DAE3CAF">
            <wp:extent cx="2009775" cy="1504950"/>
            <wp:effectExtent l="19050" t="19050" r="9525" b="0"/>
            <wp:docPr id="444" name="Imagen 444" descr="TP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TP1536"/>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05AC45D" wp14:editId="652C05DD">
            <wp:extent cx="2009775" cy="1504950"/>
            <wp:effectExtent l="19050" t="19050" r="9525" b="0"/>
            <wp:docPr id="445" name="Imagen 445" descr="TP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TP1537"/>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4E9E6A5" wp14:editId="7C422F57">
            <wp:extent cx="2009775" cy="1504950"/>
            <wp:effectExtent l="19050" t="19050" r="9525" b="0"/>
            <wp:docPr id="446" name="Imagen 446" descr="TP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TP1538"/>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21F0FEC" wp14:editId="4CB29931">
            <wp:extent cx="2009775" cy="1504950"/>
            <wp:effectExtent l="19050" t="19050" r="9525" b="0"/>
            <wp:docPr id="447" name="Imagen 447" descr="TP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TP1539"/>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AABB913" wp14:editId="28E80AA9">
            <wp:extent cx="2009775" cy="1504950"/>
            <wp:effectExtent l="19050" t="19050" r="9525" b="0"/>
            <wp:docPr id="448" name="Imagen 448" descr="TP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TP1540"/>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8EDB981" wp14:editId="02F267FA">
            <wp:extent cx="2009775" cy="1504950"/>
            <wp:effectExtent l="19050" t="19050" r="9525" b="0"/>
            <wp:docPr id="449" name="Imagen 449" descr="TP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TP154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88B9AB1" wp14:editId="0EBA4CFA">
            <wp:extent cx="2009775" cy="1504950"/>
            <wp:effectExtent l="19050" t="19050" r="9525" b="0"/>
            <wp:docPr id="450" name="Imagen 450" descr="TP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TP1542"/>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C27C0AE" wp14:editId="3C178CFB">
            <wp:extent cx="2009775" cy="1504950"/>
            <wp:effectExtent l="19050" t="19050" r="9525" b="0"/>
            <wp:docPr id="451" name="Imagen 451" descr="TP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TP1543"/>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8854BE" wp14:editId="7F27FBE0">
            <wp:extent cx="2009775" cy="1504950"/>
            <wp:effectExtent l="19050" t="19050" r="9525" b="0"/>
            <wp:docPr id="452" name="Imagen 452" descr="TP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TP1544"/>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420769F3" w14:textId="77777777" w:rsidR="004736E3" w:rsidRDefault="004736E3">
      <w:pPr>
        <w:pStyle w:val="Ttulo1"/>
      </w:pPr>
      <w:r>
        <w:lastRenderedPageBreak/>
        <w:t>TP16: Cilindro de doble acción con válvula 5/2, c/final de carrera y retracción automática</w:t>
      </w:r>
    </w:p>
    <w:p w14:paraId="31786AEA" w14:textId="77777777" w:rsidR="004736E3" w:rsidRDefault="004736E3">
      <w:pPr>
        <w:pStyle w:val="Ttulo2"/>
        <w:spacing w:line="360" w:lineRule="auto"/>
        <w:rPr>
          <w:lang w:val="es-ES_tradnl"/>
        </w:rPr>
      </w:pPr>
      <w:r>
        <w:rPr>
          <w:lang w:val="es-ES_tradnl"/>
        </w:rPr>
        <w:t>Diagrama</w:t>
      </w:r>
    </w:p>
    <w:p w14:paraId="73AA7277" w14:textId="77777777" w:rsidR="004736E3" w:rsidRDefault="00F87207">
      <w:pPr>
        <w:jc w:val="center"/>
        <w:rPr>
          <w:lang w:val="es-ES_tradnl"/>
        </w:rPr>
      </w:pPr>
      <w:r>
        <w:rPr>
          <w:noProof/>
          <w:lang w:val="es-ES_tradnl"/>
        </w:rPr>
        <w:drawing>
          <wp:inline distT="0" distB="0" distL="0" distR="0" wp14:anchorId="3BF6AE25" wp14:editId="01839F55">
            <wp:extent cx="3228975" cy="2038350"/>
            <wp:effectExtent l="0" t="0" r="0" b="0"/>
            <wp:docPr id="453" name="Imagen 453" descr="TP16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TP16diagrama"/>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228975" cy="2038350"/>
                    </a:xfrm>
                    <a:prstGeom prst="rect">
                      <a:avLst/>
                    </a:prstGeom>
                    <a:noFill/>
                    <a:ln>
                      <a:noFill/>
                    </a:ln>
                  </pic:spPr>
                </pic:pic>
              </a:graphicData>
            </a:graphic>
          </wp:inline>
        </w:drawing>
      </w:r>
    </w:p>
    <w:p w14:paraId="6CF628CD" w14:textId="77777777" w:rsidR="004736E3" w:rsidRDefault="004736E3">
      <w:pPr>
        <w:pStyle w:val="Ttulo2"/>
        <w:spacing w:line="360" w:lineRule="auto"/>
        <w:rPr>
          <w:lang w:val="es-ES_tradnl"/>
        </w:rPr>
      </w:pPr>
      <w:r>
        <w:rPr>
          <w:lang w:val="es-ES_tradnl"/>
        </w:rPr>
        <w:t>Montaje</w:t>
      </w:r>
    </w:p>
    <w:p w14:paraId="3A883E21" w14:textId="77777777" w:rsidR="004736E3" w:rsidRDefault="00F87207">
      <w:pPr>
        <w:widowControl w:val="0"/>
        <w:spacing w:line="360" w:lineRule="auto"/>
        <w:rPr>
          <w:lang w:val="es-ES_tradnl"/>
        </w:rPr>
      </w:pPr>
      <w:r>
        <w:rPr>
          <w:noProof/>
          <w:lang w:val="es-ES_tradnl"/>
        </w:rPr>
        <w:drawing>
          <wp:inline distT="0" distB="0" distL="0" distR="0" wp14:anchorId="318423D8" wp14:editId="355FF681">
            <wp:extent cx="2009775" cy="1504950"/>
            <wp:effectExtent l="19050" t="19050" r="9525" b="0"/>
            <wp:docPr id="454" name="Imagen 454"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D807A75" wp14:editId="04E6B68F">
            <wp:extent cx="2009775" cy="1504950"/>
            <wp:effectExtent l="19050" t="19050" r="9525" b="0"/>
            <wp:docPr id="455" name="Imagen 455" descr="TP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TP16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1F631DD" wp14:editId="7CE3C1AD">
            <wp:extent cx="2009775" cy="1504950"/>
            <wp:effectExtent l="19050" t="19050" r="9525" b="0"/>
            <wp:docPr id="456" name="Imagen 456" descr="TP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TP16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889F43F" wp14:editId="6F6BEC07">
            <wp:extent cx="2009775" cy="1504950"/>
            <wp:effectExtent l="19050" t="19050" r="9525" b="0"/>
            <wp:docPr id="457" name="Imagen 457" descr="TP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TP1604"/>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A4AABE7" wp14:editId="3DB16B00">
            <wp:extent cx="2009775" cy="1504950"/>
            <wp:effectExtent l="19050" t="19050" r="9525" b="0"/>
            <wp:docPr id="458" name="Imagen 458" descr="TP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TP1605"/>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A62ADAC" wp14:editId="16AD950D">
            <wp:extent cx="2009775" cy="1504950"/>
            <wp:effectExtent l="19050" t="19050" r="9525" b="0"/>
            <wp:docPr id="459" name="Imagen 459" descr="TP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TP1606"/>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C3BC6FA" wp14:editId="3C4D2196">
            <wp:extent cx="2009775" cy="1504950"/>
            <wp:effectExtent l="19050" t="19050" r="9525" b="0"/>
            <wp:docPr id="460" name="Imagen 460" descr="TP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TP1607"/>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60E5D3E" wp14:editId="201C06FD">
            <wp:extent cx="2009775" cy="1504950"/>
            <wp:effectExtent l="19050" t="19050" r="9525" b="0"/>
            <wp:docPr id="461" name="Imagen 461" descr="TP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TP1608"/>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44EE4D" wp14:editId="6576EA5E">
            <wp:extent cx="2009775" cy="1504950"/>
            <wp:effectExtent l="19050" t="19050" r="9525" b="0"/>
            <wp:docPr id="462" name="Imagen 462" descr="TP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TP1609"/>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1E0A15A8" wp14:editId="03ED8B07">
            <wp:extent cx="2009775" cy="1504950"/>
            <wp:effectExtent l="19050" t="19050" r="9525" b="0"/>
            <wp:docPr id="463" name="Imagen 463" descr="TP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TP1610"/>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AFB3979" wp14:editId="22D8BE0F">
            <wp:extent cx="2009775" cy="1504950"/>
            <wp:effectExtent l="19050" t="19050" r="9525" b="0"/>
            <wp:docPr id="464" name="Imagen 464" descr="TP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TP1611"/>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0001CE3" wp14:editId="4F612FB1">
            <wp:extent cx="2009775" cy="1504950"/>
            <wp:effectExtent l="19050" t="19050" r="9525" b="0"/>
            <wp:docPr id="465" name="Imagen 465" descr="TP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TP1612"/>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E6F839F" wp14:editId="7719614C">
            <wp:extent cx="2009775" cy="1504950"/>
            <wp:effectExtent l="19050" t="19050" r="9525" b="0"/>
            <wp:docPr id="466" name="Imagen 466" descr="TP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TP161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3B68816" wp14:editId="2C8F87FD">
            <wp:extent cx="2009775" cy="1504950"/>
            <wp:effectExtent l="19050" t="19050" r="9525" b="0"/>
            <wp:docPr id="467" name="Imagen 467" descr="TP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TP1614"/>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960C024" wp14:editId="2FB7E6A4">
            <wp:extent cx="2009775" cy="1504950"/>
            <wp:effectExtent l="19050" t="19050" r="9525" b="0"/>
            <wp:docPr id="468" name="Imagen 468" descr="TP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TP1615"/>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D17F8F2" wp14:editId="5BB62DCF">
            <wp:extent cx="2009775" cy="1504950"/>
            <wp:effectExtent l="19050" t="19050" r="9525" b="0"/>
            <wp:docPr id="469" name="Imagen 469" descr="TP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TP1616"/>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7084C7E" wp14:editId="146B6600">
            <wp:extent cx="2009775" cy="1504950"/>
            <wp:effectExtent l="19050" t="19050" r="9525" b="0"/>
            <wp:docPr id="470" name="Imagen 470" descr="TP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TP1617"/>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734DAF3" wp14:editId="41C08B06">
            <wp:extent cx="2009775" cy="1504950"/>
            <wp:effectExtent l="19050" t="19050" r="9525" b="0"/>
            <wp:docPr id="471" name="Imagen 471" descr="TP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TP1617"/>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2A22AA4" wp14:editId="724A97AA">
            <wp:extent cx="2009775" cy="1504950"/>
            <wp:effectExtent l="19050" t="19050" r="9525" b="0"/>
            <wp:docPr id="472" name="Imagen 472" descr="TP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TP1618"/>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2A9368A" wp14:editId="209E279F">
            <wp:extent cx="2009775" cy="1504950"/>
            <wp:effectExtent l="19050" t="19050" r="9525" b="0"/>
            <wp:docPr id="473" name="Imagen 473" descr="TP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TP1619"/>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17C442FF" w14:textId="77777777" w:rsidR="004736E3" w:rsidRDefault="004736E3">
      <w:pPr>
        <w:pStyle w:val="Ttulo2"/>
        <w:spacing w:line="360" w:lineRule="auto"/>
        <w:rPr>
          <w:lang w:val="es-ES_tradnl"/>
        </w:rPr>
      </w:pPr>
      <w:r>
        <w:rPr>
          <w:lang w:val="es-ES_tradnl"/>
        </w:rPr>
        <w:t>Ejemplo de aplicación</w:t>
      </w:r>
    </w:p>
    <w:p w14:paraId="5F4ADD4B" w14:textId="77777777" w:rsidR="004736E3" w:rsidRDefault="004736E3">
      <w:pPr>
        <w:pStyle w:val="Puntos"/>
        <w:spacing w:before="60"/>
        <w:jc w:val="both"/>
      </w:pPr>
      <w:r>
        <w:t>Comando veloz de selección de producto en una cinta transportadora.</w:t>
      </w:r>
    </w:p>
    <w:p w14:paraId="561869FA" w14:textId="77777777" w:rsidR="004736E3" w:rsidRDefault="004736E3">
      <w:pPr>
        <w:pStyle w:val="Puntos"/>
        <w:spacing w:before="60"/>
        <w:jc w:val="both"/>
      </w:pPr>
      <w:r>
        <w:t>Al recibir la orden de inicio, el pistón se retrae velozmente, volviendo a su posición inicial luego de llegar al final de carrera.</w:t>
      </w:r>
    </w:p>
    <w:p w14:paraId="01A66C99" w14:textId="77777777" w:rsidR="004736E3" w:rsidRDefault="004736E3">
      <w:pPr>
        <w:pStyle w:val="Ttulo2"/>
      </w:pPr>
      <w:r>
        <w:br w:type="page"/>
      </w:r>
      <w:r>
        <w:lastRenderedPageBreak/>
        <w:t>Funcionamiento esperado</w:t>
      </w:r>
    </w:p>
    <w:p w14:paraId="68A0D5B6" w14:textId="77777777" w:rsidR="004736E3" w:rsidRDefault="00F87207">
      <w:pPr>
        <w:widowControl w:val="0"/>
        <w:spacing w:line="360" w:lineRule="auto"/>
        <w:rPr>
          <w:lang w:val="es-ES_tradnl"/>
        </w:rPr>
      </w:pPr>
      <w:r>
        <w:rPr>
          <w:noProof/>
          <w:lang w:val="es-ES_tradnl"/>
        </w:rPr>
        <w:drawing>
          <wp:inline distT="0" distB="0" distL="0" distR="0" wp14:anchorId="6E62D048" wp14:editId="5FDD4BF9">
            <wp:extent cx="2009775" cy="1504950"/>
            <wp:effectExtent l="19050" t="19050" r="9525" b="0"/>
            <wp:docPr id="935" name="Imagen 935" descr="TP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TP1620"/>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7B86600" wp14:editId="082DDFFA">
            <wp:extent cx="2009775" cy="1504950"/>
            <wp:effectExtent l="19050" t="19050" r="9525" b="0"/>
            <wp:docPr id="936" name="Imagen 936" descr="TP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TP162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2F6225B" wp14:editId="1790E12A">
            <wp:extent cx="2009775" cy="1504950"/>
            <wp:effectExtent l="19050" t="19050" r="9525" b="0"/>
            <wp:docPr id="937" name="Imagen 937" descr="TP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TP1622"/>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C1AD583" wp14:editId="1C7DC07C">
            <wp:extent cx="2009775" cy="1504950"/>
            <wp:effectExtent l="19050" t="19050" r="9525" b="0"/>
            <wp:docPr id="938" name="Imagen 938" descr="TP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TP1623"/>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F4E09E0" wp14:editId="0FDD8C07">
            <wp:extent cx="2009775" cy="1504950"/>
            <wp:effectExtent l="19050" t="19050" r="9525" b="0"/>
            <wp:docPr id="939" name="Imagen 939" descr="TP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TP1624"/>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1519E1E" wp14:editId="732BB9DD">
            <wp:extent cx="2009775" cy="1504950"/>
            <wp:effectExtent l="19050" t="19050" r="9525" b="0"/>
            <wp:docPr id="940" name="Imagen 940" descr="TP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TP1625"/>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F8652BC" wp14:editId="0F20F574">
            <wp:extent cx="2009775" cy="1504950"/>
            <wp:effectExtent l="19050" t="19050" r="9525" b="0"/>
            <wp:docPr id="941" name="Imagen 941" descr="TP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TP1626"/>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7D33A6CB" w14:textId="77777777" w:rsidR="004736E3" w:rsidRDefault="004736E3">
      <w:pPr>
        <w:pStyle w:val="Ttulo1"/>
      </w:pPr>
      <w:r>
        <w:lastRenderedPageBreak/>
        <w:t>TP17: Cilindro de doble acción con válvula 5/2, c/final de carrera y retracción automática temporizada</w:t>
      </w:r>
    </w:p>
    <w:p w14:paraId="4192B2D5" w14:textId="77777777" w:rsidR="004736E3" w:rsidRDefault="004736E3">
      <w:pPr>
        <w:pStyle w:val="Ttulo2"/>
        <w:spacing w:line="360" w:lineRule="auto"/>
        <w:rPr>
          <w:lang w:val="es-ES_tradnl"/>
        </w:rPr>
      </w:pPr>
      <w:r>
        <w:rPr>
          <w:lang w:val="es-ES_tradnl"/>
        </w:rPr>
        <w:t>Diagrama</w:t>
      </w:r>
    </w:p>
    <w:p w14:paraId="33E35D3C" w14:textId="77777777" w:rsidR="004736E3" w:rsidRDefault="00F87207">
      <w:pPr>
        <w:jc w:val="center"/>
        <w:rPr>
          <w:lang w:val="es-ES_tradnl"/>
        </w:rPr>
      </w:pPr>
      <w:r>
        <w:rPr>
          <w:noProof/>
          <w:lang w:val="es-ES_tradnl"/>
        </w:rPr>
        <w:drawing>
          <wp:inline distT="0" distB="0" distL="0" distR="0" wp14:anchorId="7E75200E" wp14:editId="6E5BACC6">
            <wp:extent cx="4133850" cy="3438525"/>
            <wp:effectExtent l="0" t="0" r="0" b="0"/>
            <wp:docPr id="474" name="Imagen 474" descr="TP17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TP17diagrama"/>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133850" cy="3438525"/>
                    </a:xfrm>
                    <a:prstGeom prst="rect">
                      <a:avLst/>
                    </a:prstGeom>
                    <a:noFill/>
                    <a:ln>
                      <a:noFill/>
                    </a:ln>
                  </pic:spPr>
                </pic:pic>
              </a:graphicData>
            </a:graphic>
          </wp:inline>
        </w:drawing>
      </w:r>
    </w:p>
    <w:p w14:paraId="347CA80E" w14:textId="77777777" w:rsidR="004736E3" w:rsidRDefault="004736E3">
      <w:pPr>
        <w:pStyle w:val="Ttulo2"/>
        <w:spacing w:line="360" w:lineRule="auto"/>
        <w:rPr>
          <w:lang w:val="es-ES_tradnl"/>
        </w:rPr>
      </w:pPr>
      <w:r>
        <w:rPr>
          <w:lang w:val="es-ES_tradnl"/>
        </w:rPr>
        <w:t>Montaje</w:t>
      </w:r>
    </w:p>
    <w:p w14:paraId="2D47F216" w14:textId="77777777" w:rsidR="004736E3" w:rsidRDefault="00F87207">
      <w:pPr>
        <w:widowControl w:val="0"/>
        <w:spacing w:line="360" w:lineRule="auto"/>
        <w:rPr>
          <w:lang w:val="es-ES_tradnl"/>
        </w:rPr>
      </w:pPr>
      <w:r>
        <w:rPr>
          <w:noProof/>
          <w:lang w:val="es-ES_tradnl"/>
        </w:rPr>
        <w:drawing>
          <wp:inline distT="0" distB="0" distL="0" distR="0" wp14:anchorId="4E001327" wp14:editId="73EB964F">
            <wp:extent cx="2009775" cy="1504950"/>
            <wp:effectExtent l="19050" t="19050" r="9525" b="0"/>
            <wp:docPr id="475" name="Imagen 475"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FF2380E" wp14:editId="7A5D4587">
            <wp:extent cx="2009775" cy="1504950"/>
            <wp:effectExtent l="19050" t="19050" r="9525" b="0"/>
            <wp:docPr id="476" name="Imagen 476" descr="TP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TP16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7414114" wp14:editId="4D6A91FA">
            <wp:extent cx="2009775" cy="1504950"/>
            <wp:effectExtent l="19050" t="19050" r="9525" b="0"/>
            <wp:docPr id="477" name="Imagen 477" descr="TP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TP16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C6F0B60" wp14:editId="1B141667">
            <wp:extent cx="2009775" cy="1504950"/>
            <wp:effectExtent l="19050" t="19050" r="9525" b="0"/>
            <wp:docPr id="478" name="Imagen 478" descr="TP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TP1604"/>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CAC2D8E" wp14:editId="245C8D02">
            <wp:extent cx="2009775" cy="1504950"/>
            <wp:effectExtent l="19050" t="19050" r="9525" b="0"/>
            <wp:docPr id="479" name="Imagen 479" descr="TP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TP1605"/>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D9A5946" wp14:editId="755F9A35">
            <wp:extent cx="2009775" cy="1504950"/>
            <wp:effectExtent l="19050" t="19050" r="9525" b="0"/>
            <wp:docPr id="480" name="Imagen 480" descr="TP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TP1606"/>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6FABE3E7" wp14:editId="3053107A">
            <wp:extent cx="2009775" cy="1504950"/>
            <wp:effectExtent l="19050" t="19050" r="9525" b="0"/>
            <wp:docPr id="481" name="Imagen 481" descr="TP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TP1607"/>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DABE006" wp14:editId="45BE3FDD">
            <wp:extent cx="2009775" cy="1504950"/>
            <wp:effectExtent l="19050" t="19050" r="9525" b="0"/>
            <wp:docPr id="482" name="Imagen 482" descr="TP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TP1608"/>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EA4DA87" wp14:editId="05602D56">
            <wp:extent cx="2009775" cy="1504950"/>
            <wp:effectExtent l="19050" t="19050" r="9525" b="0"/>
            <wp:docPr id="483" name="Imagen 483" descr="TP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TP1707"/>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5B7E9DF" wp14:editId="0B94019B">
            <wp:extent cx="2009775" cy="1504950"/>
            <wp:effectExtent l="19050" t="19050" r="9525" b="0"/>
            <wp:docPr id="484" name="Imagen 484" descr="TP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TP1708"/>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80E58DF" wp14:editId="69743A60">
            <wp:extent cx="2009775" cy="1504950"/>
            <wp:effectExtent l="19050" t="19050" r="9525" b="0"/>
            <wp:docPr id="485" name="Imagen 485" descr="TP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TP170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AF06D23" wp14:editId="64979FA5">
            <wp:extent cx="2009775" cy="1504950"/>
            <wp:effectExtent l="19050" t="19050" r="9525" b="0"/>
            <wp:docPr id="486" name="Imagen 486" descr="TP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TP1710"/>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D4652B" wp14:editId="1A39EF80">
            <wp:extent cx="2009775" cy="1504950"/>
            <wp:effectExtent l="19050" t="19050" r="9525" b="0"/>
            <wp:docPr id="487" name="Imagen 487" descr="TP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TP1711"/>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BA5C2EA" wp14:editId="61335470">
            <wp:extent cx="2009775" cy="1504950"/>
            <wp:effectExtent l="19050" t="19050" r="9525" b="0"/>
            <wp:docPr id="488" name="Imagen 488" descr="TP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TP1712"/>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93B26D4" wp14:editId="3D4D5A33">
            <wp:extent cx="2009775" cy="1504950"/>
            <wp:effectExtent l="19050" t="19050" r="9525" b="0"/>
            <wp:docPr id="489" name="Imagen 489" descr="TP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TP1713"/>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B8A1F6E" wp14:editId="5CE4B50C">
            <wp:extent cx="2009775" cy="1504950"/>
            <wp:effectExtent l="19050" t="19050" r="9525" b="0"/>
            <wp:docPr id="490" name="Imagen 490" descr="TP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TP1715"/>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D027163" wp14:editId="71C4CF9C">
            <wp:extent cx="2009775" cy="1504950"/>
            <wp:effectExtent l="19050" t="19050" r="9525" b="0"/>
            <wp:docPr id="491" name="Imagen 491" descr="TP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TP1716"/>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65D7C0D" wp14:editId="6B6CB33F">
            <wp:extent cx="2009775" cy="1504950"/>
            <wp:effectExtent l="19050" t="19050" r="9525" b="0"/>
            <wp:docPr id="492" name="Imagen 492" descr="TP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TP1717"/>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4255E64" wp14:editId="68A2E862">
            <wp:extent cx="2009775" cy="1504950"/>
            <wp:effectExtent l="19050" t="19050" r="9525" b="0"/>
            <wp:docPr id="493" name="Imagen 493" descr="TP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TP1718"/>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CB9F16F" wp14:editId="14701681">
            <wp:extent cx="2009775" cy="1504950"/>
            <wp:effectExtent l="19050" t="19050" r="9525" b="0"/>
            <wp:docPr id="494" name="Imagen 494" descr="TP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TP1719"/>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B1C0AE9" wp14:editId="6DDB6163">
            <wp:extent cx="2009775" cy="1504950"/>
            <wp:effectExtent l="19050" t="19050" r="9525" b="0"/>
            <wp:docPr id="495" name="Imagen 495" descr="TP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TP1720"/>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1433FD84" wp14:editId="29916FD2">
            <wp:extent cx="2009775" cy="1504950"/>
            <wp:effectExtent l="19050" t="19050" r="9525" b="0"/>
            <wp:docPr id="496" name="Imagen 496" descr="TP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TP1721"/>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B7B8DFA" wp14:editId="5E027C9F">
            <wp:extent cx="2009775" cy="1504950"/>
            <wp:effectExtent l="19050" t="19050" r="9525" b="0"/>
            <wp:docPr id="497" name="Imagen 497" descr="TP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TP1722"/>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073C092" wp14:editId="13AF6E98">
            <wp:extent cx="2009775" cy="1504950"/>
            <wp:effectExtent l="19050" t="19050" r="9525" b="0"/>
            <wp:docPr id="498" name="Imagen 498" descr="TP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TP1723"/>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C32709F" wp14:editId="46174E77">
            <wp:extent cx="2009775" cy="1504950"/>
            <wp:effectExtent l="19050" t="19050" r="9525" b="0"/>
            <wp:docPr id="499" name="Imagen 499" descr="TP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TP1724"/>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2A08BF" wp14:editId="729E2EDF">
            <wp:extent cx="2009775" cy="1504950"/>
            <wp:effectExtent l="19050" t="19050" r="9525" b="0"/>
            <wp:docPr id="500" name="Imagen 500" descr="TP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TP1725"/>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97916A6" wp14:editId="7566BF09">
            <wp:extent cx="2009775" cy="1504950"/>
            <wp:effectExtent l="19050" t="19050" r="9525" b="0"/>
            <wp:docPr id="501" name="Imagen 501" descr="TP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TP1726"/>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1BBA938" wp14:editId="17578105">
            <wp:extent cx="2009775" cy="1504950"/>
            <wp:effectExtent l="19050" t="19050" r="9525" b="0"/>
            <wp:docPr id="502" name="Imagen 502" descr="TP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TP1727"/>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2FD4EB9" wp14:editId="1AC1D8A4">
            <wp:extent cx="2009775" cy="1504950"/>
            <wp:effectExtent l="19050" t="19050" r="9525" b="0"/>
            <wp:docPr id="503" name="Imagen 503" descr="TP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TP1728"/>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9A0BF5B" wp14:editId="46D9CD3E">
            <wp:extent cx="2009775" cy="1504950"/>
            <wp:effectExtent l="19050" t="19050" r="9525" b="0"/>
            <wp:docPr id="504" name="Imagen 504" descr="TP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TP172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CA38C6E" wp14:editId="194F27B0">
            <wp:extent cx="2009775" cy="1504950"/>
            <wp:effectExtent l="19050" t="19050" r="9525" b="0"/>
            <wp:docPr id="505" name="Imagen 505" descr="TP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TP1730"/>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CB2489B" wp14:editId="2E982898">
            <wp:extent cx="2009775" cy="1504950"/>
            <wp:effectExtent l="19050" t="19050" r="9525" b="0"/>
            <wp:docPr id="506" name="Imagen 506" descr="TP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TP1731"/>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E5A113C" wp14:editId="0053DF40">
            <wp:extent cx="2009775" cy="1504950"/>
            <wp:effectExtent l="19050" t="19050" r="9525" b="0"/>
            <wp:docPr id="507" name="Imagen 507" descr="TP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TP1732"/>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CA8536C" wp14:editId="5095206A">
            <wp:extent cx="2009775" cy="1504950"/>
            <wp:effectExtent l="19050" t="19050" r="9525" b="0"/>
            <wp:docPr id="508" name="Imagen 508" descr="TP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TP1733"/>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3C1EF708" w14:textId="77777777" w:rsidR="004736E3" w:rsidRDefault="004736E3">
      <w:pPr>
        <w:pStyle w:val="Ttulo2"/>
        <w:spacing w:line="360" w:lineRule="auto"/>
        <w:rPr>
          <w:lang w:val="es-ES_tradnl"/>
        </w:rPr>
      </w:pPr>
      <w:r>
        <w:rPr>
          <w:lang w:val="es-ES_tradnl"/>
        </w:rPr>
        <w:br w:type="page"/>
      </w:r>
      <w:r>
        <w:rPr>
          <w:lang w:val="es-ES_tradnl"/>
        </w:rPr>
        <w:lastRenderedPageBreak/>
        <w:t>Ejemplo de aplicación</w:t>
      </w:r>
    </w:p>
    <w:p w14:paraId="0AF7BADC" w14:textId="77777777" w:rsidR="004736E3" w:rsidRDefault="004736E3">
      <w:pPr>
        <w:pStyle w:val="Puntos"/>
        <w:spacing w:before="60"/>
        <w:jc w:val="both"/>
      </w:pPr>
      <w:r>
        <w:t>Dosificador de grano (por tiempo de apertura) en base de silo.</w:t>
      </w:r>
    </w:p>
    <w:p w14:paraId="5CC8524D" w14:textId="77777777" w:rsidR="004736E3" w:rsidRDefault="004736E3">
      <w:pPr>
        <w:pStyle w:val="Puntos"/>
        <w:spacing w:before="60"/>
        <w:jc w:val="both"/>
      </w:pPr>
      <w:r>
        <w:t>Al recibir la orden de inicio, el sistema abrirá la compuerta de descarga del silo por un tiempo predeterminado y luego la cerrará automáticamente.</w:t>
      </w:r>
    </w:p>
    <w:p w14:paraId="0C0A3FA6" w14:textId="77777777" w:rsidR="004736E3" w:rsidRDefault="004736E3">
      <w:pPr>
        <w:pStyle w:val="Puntos"/>
        <w:spacing w:before="60"/>
        <w:jc w:val="both"/>
      </w:pPr>
      <w:r>
        <w:t>Posicionador para pintado de piezas.</w:t>
      </w:r>
    </w:p>
    <w:p w14:paraId="00387776" w14:textId="77777777" w:rsidR="004736E3" w:rsidRDefault="004736E3">
      <w:pPr>
        <w:pStyle w:val="Puntos"/>
        <w:spacing w:before="60"/>
        <w:jc w:val="both"/>
      </w:pPr>
      <w:r>
        <w:t>Posicionador para tratamiento térmico con bobina de inducción.</w:t>
      </w:r>
    </w:p>
    <w:p w14:paraId="114B872B" w14:textId="77777777" w:rsidR="004736E3" w:rsidRDefault="004736E3">
      <w:pPr>
        <w:pStyle w:val="Puntos"/>
        <w:spacing w:before="60"/>
        <w:jc w:val="both"/>
      </w:pPr>
      <w:r>
        <w:t>Nota: en los casos en que sea necesario regular las velocidad de actuación, se puede crear un circuito algo más complejo incorporando restricciones de flujo y señales de fin de carrera para alimentar el circuito de temporización.</w:t>
      </w:r>
    </w:p>
    <w:p w14:paraId="198D30ED" w14:textId="77777777" w:rsidR="004736E3" w:rsidRDefault="004736E3">
      <w:pPr>
        <w:pStyle w:val="Ttulo2"/>
      </w:pPr>
      <w:r>
        <w:br w:type="page"/>
      </w:r>
      <w:r>
        <w:lastRenderedPageBreak/>
        <w:t>Funcionamiento esperado</w:t>
      </w:r>
    </w:p>
    <w:p w14:paraId="589AADB3" w14:textId="77777777" w:rsidR="004736E3" w:rsidRDefault="00F87207">
      <w:pPr>
        <w:widowControl w:val="0"/>
        <w:spacing w:line="360" w:lineRule="auto"/>
        <w:rPr>
          <w:lang w:val="es-ES_tradnl"/>
        </w:rPr>
      </w:pPr>
      <w:r>
        <w:rPr>
          <w:noProof/>
          <w:lang w:val="es-ES_tradnl"/>
        </w:rPr>
        <w:drawing>
          <wp:inline distT="0" distB="0" distL="0" distR="0" wp14:anchorId="040963FE" wp14:editId="774DC6CF">
            <wp:extent cx="2009775" cy="1504950"/>
            <wp:effectExtent l="19050" t="19050" r="9525" b="0"/>
            <wp:docPr id="509" name="Imagen 509" descr="TP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TP1734"/>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DD0F499" wp14:editId="54448618">
            <wp:extent cx="2009775" cy="1504950"/>
            <wp:effectExtent l="19050" t="19050" r="9525" b="0"/>
            <wp:docPr id="510" name="Imagen 510" descr="TP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TP1735"/>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D931F0" wp14:editId="1E5DC19F">
            <wp:extent cx="2009775" cy="1504950"/>
            <wp:effectExtent l="19050" t="19050" r="9525" b="0"/>
            <wp:docPr id="511" name="Imagen 511" descr="TP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TP1736"/>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DD9A6CA" wp14:editId="71E0456F">
            <wp:extent cx="2009775" cy="1504950"/>
            <wp:effectExtent l="19050" t="19050" r="9525" b="0"/>
            <wp:docPr id="512" name="Imagen 512" descr="TP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TP1736"/>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3D49A0D" wp14:editId="4E26BFC3">
            <wp:extent cx="2009775" cy="1504950"/>
            <wp:effectExtent l="19050" t="19050" r="9525" b="0"/>
            <wp:docPr id="513" name="Imagen 513" descr="TP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TP1737"/>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F9769EA" wp14:editId="2EC71A30">
            <wp:extent cx="2009775" cy="1504950"/>
            <wp:effectExtent l="19050" t="19050" r="9525" b="0"/>
            <wp:docPr id="514" name="Imagen 514" descr="TP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TP1738"/>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4477A9" wp14:editId="08AF482B">
            <wp:extent cx="2009775" cy="1504950"/>
            <wp:effectExtent l="19050" t="19050" r="9525" b="0"/>
            <wp:docPr id="515" name="Imagen 515" descr="TP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TP1739"/>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7704ED2" wp14:editId="3A8CA6C8">
            <wp:extent cx="2009775" cy="1504950"/>
            <wp:effectExtent l="19050" t="19050" r="9525" b="0"/>
            <wp:docPr id="516" name="Imagen 516" descr="TP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TP1740"/>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0E70DFD" wp14:editId="7B1079C0">
            <wp:extent cx="2009775" cy="1504950"/>
            <wp:effectExtent l="19050" t="19050" r="9525" b="0"/>
            <wp:docPr id="517" name="Imagen 517" descr="TP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TP174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21BA898" wp14:editId="3A1FB426">
            <wp:extent cx="2009775" cy="1504950"/>
            <wp:effectExtent l="19050" t="19050" r="9525" b="0"/>
            <wp:docPr id="518" name="Imagen 518" descr="TP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TP174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D4EE2FA" wp14:editId="06669479">
            <wp:extent cx="2009775" cy="1504950"/>
            <wp:effectExtent l="19050" t="19050" r="9525" b="0"/>
            <wp:docPr id="519" name="Imagen 519" descr="TP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TP174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85A9EFB" wp14:editId="3791BF6D">
            <wp:extent cx="2009775" cy="1504950"/>
            <wp:effectExtent l="19050" t="19050" r="9525" b="0"/>
            <wp:docPr id="520" name="Imagen 520" descr="TP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TP1742"/>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D6993EF" wp14:editId="065D21C7">
            <wp:extent cx="2009775" cy="1504950"/>
            <wp:effectExtent l="19050" t="19050" r="9525" b="0"/>
            <wp:docPr id="521" name="Imagen 521" descr="TP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TP1743"/>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DE57CC6" wp14:editId="27F09B96">
            <wp:extent cx="2009775" cy="1504950"/>
            <wp:effectExtent l="19050" t="19050" r="9525" b="0"/>
            <wp:docPr id="522" name="Imagen 522" descr="TP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TP1739"/>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48D934C" wp14:editId="5658A13A">
            <wp:extent cx="2009775" cy="1504950"/>
            <wp:effectExtent l="19050" t="19050" r="9525" b="0"/>
            <wp:docPr id="523" name="Imagen 523" descr="TP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TP1740"/>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212E0703" wp14:editId="7DCFC8DD">
            <wp:extent cx="2009775" cy="1504950"/>
            <wp:effectExtent l="19050" t="19050" r="9525" b="0"/>
            <wp:docPr id="524" name="Imagen 524" descr="TP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TP174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59D121" wp14:editId="3BB8A8CB">
            <wp:extent cx="2009775" cy="1504950"/>
            <wp:effectExtent l="19050" t="19050" r="9525" b="0"/>
            <wp:docPr id="525" name="Imagen 525" descr="TP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TP174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6304A5D" wp14:editId="75A1AAB9">
            <wp:extent cx="2009775" cy="1504950"/>
            <wp:effectExtent l="19050" t="19050" r="9525" b="0"/>
            <wp:docPr id="526" name="Imagen 526" descr="TP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TP174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61F6C59" wp14:editId="0E8C76F7">
            <wp:extent cx="2009775" cy="1504950"/>
            <wp:effectExtent l="19050" t="19050" r="9525" b="0"/>
            <wp:docPr id="527" name="Imagen 527" descr="TP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TP1742"/>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41068181" w14:textId="77777777" w:rsidR="004736E3" w:rsidRDefault="004736E3">
      <w:pPr>
        <w:pStyle w:val="Ttulo1"/>
      </w:pPr>
      <w:r>
        <w:br w:type="page"/>
      </w:r>
      <w:r>
        <w:lastRenderedPageBreak/>
        <w:t>TP18: Cilindro de doble acción con válvula 5/2, finales de carrera, ciclado astable y reset</w:t>
      </w:r>
    </w:p>
    <w:p w14:paraId="31A2F6E0" w14:textId="77777777" w:rsidR="004736E3" w:rsidRDefault="004736E3">
      <w:pPr>
        <w:pStyle w:val="Ttulo2"/>
        <w:spacing w:line="360" w:lineRule="auto"/>
        <w:rPr>
          <w:lang w:val="es-ES_tradnl"/>
        </w:rPr>
      </w:pPr>
      <w:r>
        <w:rPr>
          <w:lang w:val="es-ES_tradnl"/>
        </w:rPr>
        <w:t>Diagrama</w:t>
      </w:r>
    </w:p>
    <w:p w14:paraId="53E5AE04" w14:textId="77777777" w:rsidR="004736E3" w:rsidRDefault="00F87207">
      <w:pPr>
        <w:jc w:val="center"/>
        <w:rPr>
          <w:lang w:val="es-ES_tradnl"/>
        </w:rPr>
      </w:pPr>
      <w:r>
        <w:rPr>
          <w:noProof/>
          <w:lang w:val="es-ES_tradnl"/>
        </w:rPr>
        <w:drawing>
          <wp:inline distT="0" distB="0" distL="0" distR="0" wp14:anchorId="3DBC9309" wp14:editId="066187AE">
            <wp:extent cx="3057525" cy="3438525"/>
            <wp:effectExtent l="0" t="0" r="0" b="0"/>
            <wp:docPr id="528" name="Imagen 528" descr="TP18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TP18diagrama"/>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057525" cy="3438525"/>
                    </a:xfrm>
                    <a:prstGeom prst="rect">
                      <a:avLst/>
                    </a:prstGeom>
                    <a:noFill/>
                    <a:ln>
                      <a:noFill/>
                    </a:ln>
                  </pic:spPr>
                </pic:pic>
              </a:graphicData>
            </a:graphic>
          </wp:inline>
        </w:drawing>
      </w:r>
    </w:p>
    <w:p w14:paraId="2D51A399" w14:textId="77777777" w:rsidR="004736E3" w:rsidRDefault="004736E3">
      <w:pPr>
        <w:pStyle w:val="Ttulo2"/>
        <w:spacing w:line="360" w:lineRule="auto"/>
        <w:rPr>
          <w:lang w:val="es-ES_tradnl"/>
        </w:rPr>
      </w:pPr>
      <w:r>
        <w:rPr>
          <w:lang w:val="es-ES_tradnl"/>
        </w:rPr>
        <w:t>Montaje</w:t>
      </w:r>
    </w:p>
    <w:p w14:paraId="2FFDFDBF" w14:textId="77777777" w:rsidR="004736E3" w:rsidRDefault="00F87207">
      <w:pPr>
        <w:widowControl w:val="0"/>
        <w:spacing w:line="360" w:lineRule="auto"/>
        <w:rPr>
          <w:lang w:val="es-ES_tradnl"/>
        </w:rPr>
      </w:pPr>
      <w:r>
        <w:rPr>
          <w:noProof/>
          <w:lang w:val="es-ES_tradnl"/>
        </w:rPr>
        <w:drawing>
          <wp:inline distT="0" distB="0" distL="0" distR="0" wp14:anchorId="669ED5A8" wp14:editId="767777C1">
            <wp:extent cx="2009775" cy="1504950"/>
            <wp:effectExtent l="19050" t="19050" r="9525" b="0"/>
            <wp:docPr id="529" name="Imagen 529"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03A0C44" wp14:editId="2DF56EEF">
            <wp:extent cx="2009775" cy="1504950"/>
            <wp:effectExtent l="19050" t="19050" r="9525" b="0"/>
            <wp:docPr id="530" name="Imagen 530" descr="TP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TP16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BADA5AF" wp14:editId="0FBA02C5">
            <wp:extent cx="2009775" cy="1504950"/>
            <wp:effectExtent l="19050" t="19050" r="9525" b="0"/>
            <wp:docPr id="531" name="Imagen 531" descr="TP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TP16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08EB06" wp14:editId="672D2C81">
            <wp:extent cx="2009775" cy="1504950"/>
            <wp:effectExtent l="19050" t="19050" r="9525" b="0"/>
            <wp:docPr id="532" name="Imagen 532" descr="TP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TP1604"/>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B113D49" wp14:editId="6F68ECFD">
            <wp:extent cx="2009775" cy="1504950"/>
            <wp:effectExtent l="19050" t="19050" r="9525" b="0"/>
            <wp:docPr id="533" name="Imagen 533" descr="TP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TP1605"/>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588D17" wp14:editId="0B29637B">
            <wp:extent cx="2009775" cy="1504950"/>
            <wp:effectExtent l="19050" t="19050" r="9525" b="0"/>
            <wp:docPr id="534" name="Imagen 534" descr="TP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TP1606"/>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4DDA1B08" wp14:editId="434BE855">
            <wp:extent cx="2009775" cy="1504950"/>
            <wp:effectExtent l="19050" t="19050" r="9525" b="0"/>
            <wp:docPr id="535" name="Imagen 535" descr="TP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TP1804"/>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21CEA55" wp14:editId="3A569679">
            <wp:extent cx="2009775" cy="1504950"/>
            <wp:effectExtent l="19050" t="19050" r="9525" b="0"/>
            <wp:docPr id="536" name="Imagen 536" descr="TP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TP180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6D76066" wp14:editId="2F99E4A0">
            <wp:extent cx="2009775" cy="1504950"/>
            <wp:effectExtent l="19050" t="19050" r="9525" b="0"/>
            <wp:docPr id="537" name="Imagen 537" descr="TP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TP1806"/>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DE4911D" wp14:editId="049FC7DA">
            <wp:extent cx="2009775" cy="1504950"/>
            <wp:effectExtent l="19050" t="19050" r="9525" b="0"/>
            <wp:docPr id="538" name="Imagen 538" descr="TP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TP1807"/>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0C2A029" wp14:editId="4586ED95">
            <wp:extent cx="2009775" cy="1504950"/>
            <wp:effectExtent l="19050" t="19050" r="9525" b="0"/>
            <wp:docPr id="539" name="Imagen 539" descr="TP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TP1808"/>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45538CE" wp14:editId="34712DAC">
            <wp:extent cx="2009775" cy="1504950"/>
            <wp:effectExtent l="19050" t="19050" r="9525" b="0"/>
            <wp:docPr id="540" name="Imagen 540" descr="TP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TP1809"/>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4F1FC78" wp14:editId="026F7166">
            <wp:extent cx="2009775" cy="1504950"/>
            <wp:effectExtent l="19050" t="19050" r="9525" b="0"/>
            <wp:docPr id="541" name="Imagen 541" descr="TP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TP1810"/>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85DF574" wp14:editId="179E1ABE">
            <wp:extent cx="2009775" cy="1504950"/>
            <wp:effectExtent l="19050" t="19050" r="9525" b="0"/>
            <wp:docPr id="542" name="Imagen 542" descr="TP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TP1811"/>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74ACF4" wp14:editId="421BD13D">
            <wp:extent cx="2009775" cy="1504950"/>
            <wp:effectExtent l="19050" t="19050" r="9525" b="0"/>
            <wp:docPr id="543" name="Imagen 543" descr="TP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TP1812"/>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036E305" wp14:editId="14B00E7C">
            <wp:extent cx="2009775" cy="1504950"/>
            <wp:effectExtent l="19050" t="19050" r="9525" b="0"/>
            <wp:docPr id="544" name="Imagen 544" descr="TP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TP1813"/>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1287274" wp14:editId="47BBA9F3">
            <wp:extent cx="2009775" cy="1504950"/>
            <wp:effectExtent l="19050" t="19050" r="9525" b="0"/>
            <wp:docPr id="545" name="Imagen 545" descr="TP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TP1814"/>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573B901" wp14:editId="438D1A27">
            <wp:extent cx="2009775" cy="1504950"/>
            <wp:effectExtent l="19050" t="19050" r="9525" b="0"/>
            <wp:docPr id="546" name="Imagen 546" descr="TP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TP1815"/>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7312C40" wp14:editId="547B642C">
            <wp:extent cx="2009775" cy="1504950"/>
            <wp:effectExtent l="19050" t="19050" r="9525" b="0"/>
            <wp:docPr id="547" name="Imagen 547" descr="TP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TP1816"/>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CBECC6B" wp14:editId="5EB4F5F1">
            <wp:extent cx="2009775" cy="1504950"/>
            <wp:effectExtent l="19050" t="19050" r="9525" b="0"/>
            <wp:docPr id="548" name="Imagen 548" descr="TP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TP1817"/>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F4C0CEB" wp14:editId="03988292">
            <wp:extent cx="2009775" cy="1504950"/>
            <wp:effectExtent l="19050" t="19050" r="9525" b="0"/>
            <wp:docPr id="549" name="Imagen 549" descr="TP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TP1818"/>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0CD5BD6F" wp14:editId="7ED10D1C">
            <wp:extent cx="2009775" cy="1504950"/>
            <wp:effectExtent l="19050" t="19050" r="9525" b="0"/>
            <wp:docPr id="550" name="Imagen 550" descr="TP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TP1820"/>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4F0D772" wp14:editId="1685F606">
            <wp:extent cx="2009775" cy="1504950"/>
            <wp:effectExtent l="19050" t="19050" r="9525" b="0"/>
            <wp:docPr id="551" name="Imagen 551" descr="TP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TP1820"/>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C3C1434" wp14:editId="17DFE86F">
            <wp:extent cx="2009775" cy="1504950"/>
            <wp:effectExtent l="19050" t="19050" r="9525" b="0"/>
            <wp:docPr id="552" name="Imagen 552" descr="TP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TP1821"/>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3E4A020" wp14:editId="74DFAF22">
            <wp:extent cx="2009775" cy="1504950"/>
            <wp:effectExtent l="19050" t="19050" r="9525" b="0"/>
            <wp:docPr id="553" name="Imagen 553" descr="TP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TP1822"/>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44E9E71" wp14:editId="17212EE5">
            <wp:extent cx="2009775" cy="1504950"/>
            <wp:effectExtent l="19050" t="19050" r="9525" b="0"/>
            <wp:docPr id="554" name="Imagen 554" descr="TP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TP1823"/>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F10B27F" wp14:editId="6E9CB1E3">
            <wp:extent cx="2009775" cy="1504950"/>
            <wp:effectExtent l="19050" t="19050" r="9525" b="0"/>
            <wp:docPr id="555" name="Imagen 555" descr="TP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TP1824"/>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C614622" wp14:editId="0ACC32CA">
            <wp:extent cx="2009775" cy="1504950"/>
            <wp:effectExtent l="19050" t="19050" r="9525" b="0"/>
            <wp:docPr id="556" name="Imagen 556" descr="TP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TP182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3DFC6812" w14:textId="77777777" w:rsidR="004736E3" w:rsidRDefault="004736E3">
      <w:pPr>
        <w:pStyle w:val="Ttulo2"/>
        <w:spacing w:line="360" w:lineRule="auto"/>
        <w:rPr>
          <w:lang w:val="es-ES_tradnl"/>
        </w:rPr>
      </w:pPr>
      <w:r>
        <w:rPr>
          <w:lang w:val="es-ES_tradnl"/>
        </w:rPr>
        <w:t>Ejemplo de aplicación</w:t>
      </w:r>
    </w:p>
    <w:p w14:paraId="173152A8" w14:textId="77777777" w:rsidR="004736E3" w:rsidRDefault="004736E3">
      <w:pPr>
        <w:pStyle w:val="Puntos"/>
        <w:spacing w:before="60"/>
        <w:jc w:val="both"/>
      </w:pPr>
      <w:r>
        <w:t>Ciclador para ensayos de fatiga.</w:t>
      </w:r>
    </w:p>
    <w:p w14:paraId="5A3CC1E2" w14:textId="77777777" w:rsidR="004736E3" w:rsidRDefault="004736E3">
      <w:pPr>
        <w:pStyle w:val="Puntos"/>
        <w:spacing w:before="60"/>
        <w:jc w:val="both"/>
      </w:pPr>
      <w:r>
        <w:t>Al recibir la orden de inicio, comenzará un ciclo infinito de extensiones y retracciones hasta que se le apague. En ese momento el cilindro culminará el ciclo vigente y volverá a su posición de reposo.</w:t>
      </w:r>
    </w:p>
    <w:p w14:paraId="67E6E68C" w14:textId="77777777" w:rsidR="004736E3" w:rsidRDefault="004736E3">
      <w:pPr>
        <w:pStyle w:val="Puntos"/>
        <w:spacing w:before="60"/>
        <w:jc w:val="both"/>
      </w:pPr>
      <w:r>
        <w:t>Dosificador para llenado o pintado en procesos que no requieren una dosificación exacta.</w:t>
      </w:r>
    </w:p>
    <w:p w14:paraId="202774D5" w14:textId="77777777" w:rsidR="004736E3" w:rsidRDefault="004736E3">
      <w:pPr>
        <w:pStyle w:val="Puntos"/>
        <w:spacing w:before="60"/>
        <w:jc w:val="both"/>
      </w:pPr>
      <w:r>
        <w:t>El comportamiento es completamente análogo al de un limpiaparabrisas.</w:t>
      </w:r>
    </w:p>
    <w:p w14:paraId="24B9DF68" w14:textId="77777777" w:rsidR="004736E3" w:rsidRDefault="004736E3">
      <w:pPr>
        <w:pStyle w:val="Ttulo2"/>
      </w:pPr>
      <w:r>
        <w:br w:type="page"/>
      </w:r>
      <w:r>
        <w:lastRenderedPageBreak/>
        <w:t>Funcionamiento esperado</w:t>
      </w:r>
    </w:p>
    <w:p w14:paraId="09BC4BF6" w14:textId="77777777" w:rsidR="004736E3" w:rsidRDefault="00F87207">
      <w:pPr>
        <w:widowControl w:val="0"/>
        <w:spacing w:line="360" w:lineRule="auto"/>
        <w:rPr>
          <w:lang w:val="es-ES_tradnl"/>
        </w:rPr>
      </w:pPr>
      <w:r>
        <w:rPr>
          <w:noProof/>
          <w:lang w:val="es-ES_tradnl"/>
        </w:rPr>
        <w:drawing>
          <wp:inline distT="0" distB="0" distL="0" distR="0" wp14:anchorId="56C517D8" wp14:editId="6230969A">
            <wp:extent cx="2009775" cy="1504950"/>
            <wp:effectExtent l="19050" t="19050" r="9525" b="0"/>
            <wp:docPr id="557" name="Imagen 557" descr="TP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TP1826"/>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D0E89AD" wp14:editId="31C4BC17">
            <wp:extent cx="2009775" cy="1504950"/>
            <wp:effectExtent l="19050" t="19050" r="9525" b="0"/>
            <wp:docPr id="558" name="Imagen 558" descr="TP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TP1827"/>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709D23" wp14:editId="72493F4C">
            <wp:extent cx="2009775" cy="1504950"/>
            <wp:effectExtent l="19050" t="19050" r="9525" b="0"/>
            <wp:docPr id="559" name="Imagen 559" descr="TP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TP1828"/>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F0E42E9" wp14:editId="6129F208">
            <wp:extent cx="2009775" cy="1504950"/>
            <wp:effectExtent l="19050" t="19050" r="9525" b="0"/>
            <wp:docPr id="560" name="Imagen 560" descr="TP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TP1829"/>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13713D2" wp14:editId="59001CE1">
            <wp:extent cx="2009775" cy="1504950"/>
            <wp:effectExtent l="19050" t="19050" r="9525" b="0"/>
            <wp:docPr id="561" name="Imagen 561" descr="TP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TP1830"/>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460C96A" wp14:editId="401BD401">
            <wp:extent cx="2009775" cy="1504950"/>
            <wp:effectExtent l="19050" t="19050" r="9525" b="0"/>
            <wp:docPr id="562" name="Imagen 562" descr="TP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TP183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6A104CE" wp14:editId="6A420F87">
            <wp:extent cx="2009775" cy="1504950"/>
            <wp:effectExtent l="19050" t="19050" r="9525" b="0"/>
            <wp:docPr id="563" name="Imagen 563" descr="TP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TP1832"/>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35A8CD5" wp14:editId="43D9723D">
            <wp:extent cx="2009775" cy="1504950"/>
            <wp:effectExtent l="19050" t="19050" r="9525" b="0"/>
            <wp:docPr id="564" name="Imagen 564" descr="TP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TP1833"/>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800641B" wp14:editId="120D2066">
            <wp:extent cx="2009775" cy="1504950"/>
            <wp:effectExtent l="19050" t="19050" r="9525" b="0"/>
            <wp:docPr id="565" name="Imagen 565" descr="TP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TP1834"/>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CA0B290" wp14:editId="5BEEF90E">
            <wp:extent cx="2009775" cy="1504950"/>
            <wp:effectExtent l="19050" t="19050" r="9525" b="0"/>
            <wp:docPr id="566" name="Imagen 566" descr="TP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TP1835"/>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9D57782" wp14:editId="0D56A5E0">
            <wp:extent cx="2009775" cy="1504950"/>
            <wp:effectExtent l="19050" t="19050" r="9525" b="0"/>
            <wp:docPr id="567" name="Imagen 567" descr="TP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TP1836"/>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026285D" wp14:editId="62E75525">
            <wp:extent cx="2009775" cy="1504950"/>
            <wp:effectExtent l="19050" t="19050" r="9525" b="0"/>
            <wp:docPr id="568" name="Imagen 568" descr="TP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TP1830"/>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17BAD22B" w14:textId="77777777" w:rsidR="004736E3" w:rsidRDefault="004736E3">
      <w:pPr>
        <w:pStyle w:val="Ttulo1"/>
        <w:pBdr>
          <w:bottom w:val="single" w:sz="4" w:space="0" w:color="000080"/>
        </w:pBdr>
      </w:pPr>
      <w:r>
        <w:lastRenderedPageBreak/>
        <w:t>TP19: Acción doble con ciclado y memoria de estado</w:t>
      </w:r>
    </w:p>
    <w:p w14:paraId="751D7F21" w14:textId="77777777" w:rsidR="004736E3" w:rsidRDefault="004736E3">
      <w:pPr>
        <w:pStyle w:val="Ttulo2"/>
        <w:spacing w:line="360" w:lineRule="auto"/>
        <w:rPr>
          <w:lang w:val="es-ES_tradnl"/>
        </w:rPr>
      </w:pPr>
      <w:r>
        <w:rPr>
          <w:lang w:val="es-ES_tradnl"/>
        </w:rPr>
        <w:t>Diagrama</w:t>
      </w:r>
    </w:p>
    <w:p w14:paraId="07A30815" w14:textId="77777777" w:rsidR="004736E3" w:rsidRDefault="00F87207">
      <w:pPr>
        <w:jc w:val="center"/>
        <w:rPr>
          <w:lang w:val="es-ES_tradnl"/>
        </w:rPr>
      </w:pPr>
      <w:r>
        <w:rPr>
          <w:noProof/>
          <w:lang w:val="es-ES_tradnl"/>
        </w:rPr>
        <w:drawing>
          <wp:inline distT="0" distB="0" distL="0" distR="0" wp14:anchorId="5FBA52B8" wp14:editId="0A04345D">
            <wp:extent cx="3543300" cy="3448050"/>
            <wp:effectExtent l="0" t="0" r="0" b="0"/>
            <wp:docPr id="569" name="Imagen 569" descr="TP19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TP19diagrama"/>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543300" cy="3448050"/>
                    </a:xfrm>
                    <a:prstGeom prst="rect">
                      <a:avLst/>
                    </a:prstGeom>
                    <a:noFill/>
                    <a:ln>
                      <a:noFill/>
                    </a:ln>
                  </pic:spPr>
                </pic:pic>
              </a:graphicData>
            </a:graphic>
          </wp:inline>
        </w:drawing>
      </w:r>
    </w:p>
    <w:p w14:paraId="1479C11C" w14:textId="77777777" w:rsidR="004736E3" w:rsidRDefault="004736E3">
      <w:pPr>
        <w:pStyle w:val="Ttulo2"/>
        <w:spacing w:line="360" w:lineRule="auto"/>
        <w:rPr>
          <w:lang w:val="es-ES_tradnl"/>
        </w:rPr>
      </w:pPr>
      <w:r>
        <w:rPr>
          <w:lang w:val="es-ES_tradnl"/>
        </w:rPr>
        <w:t>Montaje</w:t>
      </w:r>
    </w:p>
    <w:p w14:paraId="1DF1FA7C" w14:textId="77777777" w:rsidR="004736E3" w:rsidRDefault="00F87207">
      <w:pPr>
        <w:widowControl w:val="0"/>
        <w:spacing w:line="360" w:lineRule="auto"/>
        <w:rPr>
          <w:lang w:val="es-ES_tradnl"/>
        </w:rPr>
      </w:pPr>
      <w:r>
        <w:rPr>
          <w:noProof/>
          <w:lang w:val="es-ES_tradnl"/>
        </w:rPr>
        <w:drawing>
          <wp:inline distT="0" distB="0" distL="0" distR="0" wp14:anchorId="5E598D41" wp14:editId="2C8CDCAB">
            <wp:extent cx="2009775" cy="1504950"/>
            <wp:effectExtent l="0" t="0" r="0" b="0"/>
            <wp:docPr id="570" name="Imagen 570"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a:noFill/>
                    </a:ln>
                  </pic:spPr>
                </pic:pic>
              </a:graphicData>
            </a:graphic>
          </wp:inline>
        </w:drawing>
      </w:r>
      <w:r w:rsidR="004736E3">
        <w:rPr>
          <w:lang w:val="es-ES_tradnl"/>
        </w:rPr>
        <w:t xml:space="preserve"> </w:t>
      </w:r>
      <w:r>
        <w:rPr>
          <w:noProof/>
          <w:lang w:val="es-ES_tradnl"/>
        </w:rPr>
        <w:drawing>
          <wp:inline distT="0" distB="0" distL="0" distR="0" wp14:anchorId="32FA4EBC" wp14:editId="47AB4821">
            <wp:extent cx="2009775" cy="1504950"/>
            <wp:effectExtent l="19050" t="19050" r="9525" b="0"/>
            <wp:docPr id="571" name="Imagen 571" descr="TP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TP19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0FAFEEB" wp14:editId="08124A8D">
            <wp:extent cx="2009775" cy="1504950"/>
            <wp:effectExtent l="19050" t="19050" r="9525" b="0"/>
            <wp:docPr id="572" name="Imagen 572" descr="TP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TP19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0C2BA25" wp14:editId="096BFCC1">
            <wp:extent cx="2009775" cy="1504950"/>
            <wp:effectExtent l="19050" t="19050" r="9525" b="0"/>
            <wp:docPr id="573" name="Imagen 573" descr="TP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TP1904"/>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ECC2D64" wp14:editId="49F60E6C">
            <wp:extent cx="2009775" cy="1504950"/>
            <wp:effectExtent l="19050" t="19050" r="9525" b="0"/>
            <wp:docPr id="574" name="Imagen 574" descr="TP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TP1905"/>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F942ECE" wp14:editId="72D4926A">
            <wp:extent cx="2009775" cy="1504950"/>
            <wp:effectExtent l="19050" t="19050" r="9525" b="0"/>
            <wp:docPr id="575" name="Imagen 575" descr="TP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TP1906"/>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6001D6D4" wp14:editId="419B79A1">
            <wp:extent cx="2009775" cy="1504950"/>
            <wp:effectExtent l="19050" t="19050" r="9525" b="0"/>
            <wp:docPr id="576" name="Imagen 576" descr="TP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TP1907"/>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495DD93" wp14:editId="0461F9D7">
            <wp:extent cx="2009775" cy="1504950"/>
            <wp:effectExtent l="19050" t="19050" r="9525" b="0"/>
            <wp:docPr id="577" name="Imagen 577" descr="TP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TP1908"/>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DBA71BE" wp14:editId="34AA4830">
            <wp:extent cx="2009775" cy="1504950"/>
            <wp:effectExtent l="19050" t="19050" r="9525" b="0"/>
            <wp:docPr id="578" name="Imagen 578" descr="TP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TP1909"/>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3A01BD4" wp14:editId="305844F2">
            <wp:extent cx="2009775" cy="1504950"/>
            <wp:effectExtent l="19050" t="19050" r="9525" b="0"/>
            <wp:docPr id="579" name="Imagen 579" descr="TP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TP1910"/>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559C2D8" wp14:editId="1F94A486">
            <wp:extent cx="2009775" cy="1504950"/>
            <wp:effectExtent l="19050" t="19050" r="9525" b="0"/>
            <wp:docPr id="580" name="Imagen 580" descr="TP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TP191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4786A2B" wp14:editId="3A8DC405">
            <wp:extent cx="2009775" cy="1504950"/>
            <wp:effectExtent l="19050" t="19050" r="9525" b="0"/>
            <wp:docPr id="581" name="Imagen 581" descr="TP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TP1912"/>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BA5C9D5" wp14:editId="523CDE4C">
            <wp:extent cx="2009775" cy="1504950"/>
            <wp:effectExtent l="19050" t="19050" r="9525" b="0"/>
            <wp:docPr id="582" name="Imagen 582" descr="TP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TP1913"/>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428F56F" wp14:editId="325C656A">
            <wp:extent cx="2009775" cy="1504950"/>
            <wp:effectExtent l="19050" t="19050" r="9525" b="0"/>
            <wp:docPr id="583" name="Imagen 583" descr="TP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TP1914"/>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DAB4EEE" wp14:editId="4FFFB582">
            <wp:extent cx="2009775" cy="1514475"/>
            <wp:effectExtent l="19050" t="19050" r="9525" b="9525"/>
            <wp:docPr id="584" name="Imagen 584" descr="TP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TP1915"/>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FE32D25" wp14:editId="6947B403">
            <wp:extent cx="2009775" cy="1514475"/>
            <wp:effectExtent l="19050" t="19050" r="9525" b="9525"/>
            <wp:docPr id="585" name="Imagen 585" descr="TP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TP1916"/>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ED1D38B" wp14:editId="52AD7062">
            <wp:extent cx="2009775" cy="1514475"/>
            <wp:effectExtent l="19050" t="19050" r="9525" b="9525"/>
            <wp:docPr id="586" name="Imagen 586" descr="TP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TP1917"/>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2BD473A" wp14:editId="12625DEE">
            <wp:extent cx="2009775" cy="1514475"/>
            <wp:effectExtent l="19050" t="19050" r="9525" b="9525"/>
            <wp:docPr id="587" name="Imagen 587" descr="TP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TP1918"/>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2BA2F7A" wp14:editId="1BBC481E">
            <wp:extent cx="2009775" cy="1514475"/>
            <wp:effectExtent l="19050" t="19050" r="9525" b="9525"/>
            <wp:docPr id="588" name="Imagen 588" descr="TP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TP191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12776D9" wp14:editId="02073568">
            <wp:extent cx="2009775" cy="1514475"/>
            <wp:effectExtent l="19050" t="19050" r="9525" b="9525"/>
            <wp:docPr id="589" name="Imagen 589" descr="TP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TP1920"/>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99890B3" wp14:editId="1CF40C88">
            <wp:extent cx="2009775" cy="1514475"/>
            <wp:effectExtent l="19050" t="19050" r="9525" b="9525"/>
            <wp:docPr id="590" name="Imagen 590" descr="TP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TP1921"/>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59917E4B" wp14:editId="3DA6E8A0">
            <wp:extent cx="2009775" cy="1514475"/>
            <wp:effectExtent l="19050" t="19050" r="9525" b="9525"/>
            <wp:docPr id="591" name="Imagen 591" descr="TP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TP1922"/>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73712BF" wp14:editId="26D71450">
            <wp:extent cx="2009775" cy="1514475"/>
            <wp:effectExtent l="19050" t="19050" r="9525" b="9525"/>
            <wp:docPr id="592" name="Imagen 592" descr="TP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TP1923"/>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432FC42" wp14:editId="5304367C">
            <wp:extent cx="2009775" cy="1514475"/>
            <wp:effectExtent l="19050" t="19050" r="9525" b="9525"/>
            <wp:docPr id="593" name="Imagen 593" descr="TP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TP1924"/>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AB09F6" wp14:editId="33AA172E">
            <wp:extent cx="2009775" cy="1514475"/>
            <wp:effectExtent l="19050" t="19050" r="9525" b="9525"/>
            <wp:docPr id="594" name="Imagen 594" descr="TP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TP1925"/>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F48205F" wp14:editId="2D0E9C21">
            <wp:extent cx="2009775" cy="1514475"/>
            <wp:effectExtent l="19050" t="19050" r="9525" b="9525"/>
            <wp:docPr id="595" name="Imagen 595" descr="TP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TP1926"/>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48859A2" wp14:editId="1DE365CF">
            <wp:extent cx="2009775" cy="1514475"/>
            <wp:effectExtent l="19050" t="19050" r="9525" b="9525"/>
            <wp:docPr id="596" name="Imagen 596" descr="TP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P1927"/>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7C57464" wp14:editId="2D0EF107">
            <wp:extent cx="2009775" cy="1514475"/>
            <wp:effectExtent l="19050" t="19050" r="9525" b="9525"/>
            <wp:docPr id="597" name="Imagen 597" descr="TP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TP1928"/>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1416512" wp14:editId="34CF40FA">
            <wp:extent cx="2009775" cy="1514475"/>
            <wp:effectExtent l="19050" t="19050" r="9525" b="9525"/>
            <wp:docPr id="598" name="Imagen 598" descr="TP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TP1929"/>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DFC7DB5" wp14:editId="2A6F35CA">
            <wp:extent cx="2009775" cy="1514475"/>
            <wp:effectExtent l="19050" t="19050" r="9525" b="9525"/>
            <wp:docPr id="599" name="Imagen 599" descr="TP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TP1930"/>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6F403B" wp14:editId="51FFD39A">
            <wp:extent cx="2009775" cy="1514475"/>
            <wp:effectExtent l="19050" t="19050" r="9525" b="9525"/>
            <wp:docPr id="600" name="Imagen 600" descr="TP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TP1931"/>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E658F50" wp14:editId="7937DE21">
            <wp:extent cx="2009775" cy="1514475"/>
            <wp:effectExtent l="19050" t="19050" r="9525" b="9525"/>
            <wp:docPr id="601" name="Imagen 601" descr="TP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TP1932"/>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F5191AB" wp14:editId="274E4CBA">
            <wp:extent cx="2009775" cy="1514475"/>
            <wp:effectExtent l="19050" t="19050" r="9525" b="9525"/>
            <wp:docPr id="602" name="Imagen 602" descr="TP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TP1933"/>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1E23BF0" wp14:editId="5F221AC9">
            <wp:extent cx="2009775" cy="1514475"/>
            <wp:effectExtent l="19050" t="19050" r="9525" b="9525"/>
            <wp:docPr id="603" name="Imagen 603" descr="TP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TP1934"/>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A6A7E7E" wp14:editId="228380B7">
            <wp:extent cx="2009775" cy="1514475"/>
            <wp:effectExtent l="19050" t="19050" r="9525" b="9525"/>
            <wp:docPr id="604" name="Imagen 604" descr="TP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TP1935"/>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67231A12" w14:textId="77777777" w:rsidR="004736E3" w:rsidRDefault="004736E3">
      <w:pPr>
        <w:pStyle w:val="Ttulo2"/>
        <w:spacing w:line="360" w:lineRule="auto"/>
        <w:rPr>
          <w:lang w:val="es-ES_tradnl"/>
        </w:rPr>
      </w:pPr>
      <w:r>
        <w:rPr>
          <w:lang w:val="es-ES_tradnl"/>
        </w:rPr>
        <w:lastRenderedPageBreak/>
        <w:t>Ejemplo de aplicación</w:t>
      </w:r>
    </w:p>
    <w:p w14:paraId="48AC1921" w14:textId="77777777" w:rsidR="004736E3" w:rsidRDefault="004736E3">
      <w:pPr>
        <w:pStyle w:val="Puntos"/>
        <w:spacing w:before="120"/>
        <w:jc w:val="both"/>
      </w:pPr>
      <w:r>
        <w:t>Estaciones de enjuagüe, sodado, etc.</w:t>
      </w:r>
    </w:p>
    <w:p w14:paraId="0D4CD2BF" w14:textId="77777777" w:rsidR="004736E3" w:rsidRDefault="004736E3">
      <w:pPr>
        <w:pStyle w:val="Puntos"/>
        <w:spacing w:before="120"/>
        <w:jc w:val="both"/>
      </w:pPr>
      <w:r>
        <w:t>Una vez dada la orden de inicio con el botón de arranque, el pistón debe efectuar ciclos continuos de inmersión y extracción con velocidad controlada hasta recibir la orden frenar con el botón de parada.</w:t>
      </w:r>
    </w:p>
    <w:p w14:paraId="573D8F00" w14:textId="77777777" w:rsidR="004736E3" w:rsidRDefault="004736E3">
      <w:pPr>
        <w:pStyle w:val="Puntos"/>
        <w:numPr>
          <w:ilvl w:val="0"/>
          <w:numId w:val="0"/>
        </w:numPr>
        <w:spacing w:before="120"/>
        <w:jc w:val="both"/>
      </w:pPr>
    </w:p>
    <w:p w14:paraId="6FA3D3E1"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7B04599E" w14:textId="77777777" w:rsidR="004736E3" w:rsidRDefault="00F87207">
      <w:pPr>
        <w:widowControl w:val="0"/>
        <w:spacing w:line="360" w:lineRule="auto"/>
        <w:rPr>
          <w:lang w:val="es-ES_tradnl"/>
        </w:rPr>
      </w:pPr>
      <w:r>
        <w:rPr>
          <w:noProof/>
          <w:lang w:val="es-ES_tradnl"/>
        </w:rPr>
        <w:drawing>
          <wp:inline distT="0" distB="0" distL="0" distR="0" wp14:anchorId="29EDB743" wp14:editId="1F9C4375">
            <wp:extent cx="2009775" cy="1514475"/>
            <wp:effectExtent l="19050" t="19050" r="9525" b="9525"/>
            <wp:docPr id="605" name="Imagen 605" descr="TP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TP1936"/>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8D4A93C" wp14:editId="216D3273">
            <wp:extent cx="2009775" cy="1514475"/>
            <wp:effectExtent l="19050" t="19050" r="9525" b="9525"/>
            <wp:docPr id="606" name="Imagen 606" descr="TP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TP1937"/>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5351C79" wp14:editId="11923EBA">
            <wp:extent cx="2009775" cy="1514475"/>
            <wp:effectExtent l="19050" t="19050" r="9525" b="9525"/>
            <wp:docPr id="607" name="Imagen 607" descr="TP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TP1938"/>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27D2749" wp14:editId="0658DA77">
            <wp:extent cx="2009775" cy="1514475"/>
            <wp:effectExtent l="19050" t="19050" r="9525" b="9525"/>
            <wp:docPr id="608" name="Imagen 608" descr="TP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TP1939"/>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9C1AA86" wp14:editId="35B79F5C">
            <wp:extent cx="2009775" cy="1514475"/>
            <wp:effectExtent l="19050" t="19050" r="9525" b="9525"/>
            <wp:docPr id="609" name="Imagen 609" descr="TP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TP1940"/>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0696D9A" wp14:editId="479E9D56">
            <wp:extent cx="2009775" cy="1514475"/>
            <wp:effectExtent l="19050" t="19050" r="9525" b="9525"/>
            <wp:docPr id="610" name="Imagen 610" descr="TP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TP1941"/>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B06D7C4" wp14:editId="409046C8">
            <wp:extent cx="2009775" cy="1514475"/>
            <wp:effectExtent l="19050" t="19050" r="9525" b="9525"/>
            <wp:docPr id="611" name="Imagen 611" descr="TP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TP1942"/>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9F8328E" wp14:editId="41B871DD">
            <wp:extent cx="2009775" cy="1514475"/>
            <wp:effectExtent l="19050" t="19050" r="9525" b="9525"/>
            <wp:docPr id="612" name="Imagen 612" descr="TP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TP1943"/>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BF503ED" wp14:editId="61A4705D">
            <wp:extent cx="2009775" cy="1514475"/>
            <wp:effectExtent l="19050" t="19050" r="9525" b="9525"/>
            <wp:docPr id="613" name="Imagen 613" descr="TP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TP1944"/>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C7794BF" wp14:editId="129251FC">
            <wp:extent cx="2009775" cy="1514475"/>
            <wp:effectExtent l="19050" t="19050" r="9525" b="9525"/>
            <wp:docPr id="614" name="Imagen 614" descr="TP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TP1945"/>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25FE7EC" wp14:editId="04510521">
            <wp:extent cx="2009775" cy="1514475"/>
            <wp:effectExtent l="19050" t="19050" r="9525" b="9525"/>
            <wp:docPr id="615" name="Imagen 615" descr="TP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TP1946"/>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33E85E6" wp14:editId="00A3AA44">
            <wp:extent cx="2009775" cy="1514475"/>
            <wp:effectExtent l="19050" t="19050" r="9525" b="9525"/>
            <wp:docPr id="616" name="Imagen 616" descr="TP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TP1947"/>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1C7A0C9" wp14:editId="02700DB3">
            <wp:extent cx="2009775" cy="1514475"/>
            <wp:effectExtent l="19050" t="19050" r="9525" b="9525"/>
            <wp:docPr id="617" name="Imagen 617" descr="TP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TP1948"/>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FCA405E" wp14:editId="2D14180D">
            <wp:extent cx="2009775" cy="1514475"/>
            <wp:effectExtent l="19050" t="19050" r="9525" b="9525"/>
            <wp:docPr id="618" name="Imagen 618" descr="TP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TP1949"/>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6EB7EE7" wp14:editId="437053C0">
            <wp:extent cx="2009775" cy="1514475"/>
            <wp:effectExtent l="19050" t="19050" r="9525" b="9525"/>
            <wp:docPr id="619" name="Imagen 619" descr="TP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TP1950"/>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p>
    <w:p w14:paraId="70EEFE67" w14:textId="77777777" w:rsidR="004736E3" w:rsidRDefault="004736E3">
      <w:pPr>
        <w:pStyle w:val="Ttulo1"/>
      </w:pPr>
      <w:r>
        <w:lastRenderedPageBreak/>
        <w:t>TP20: Dos cilindros con memoria de estado y lógica combinacional implícita</w:t>
      </w:r>
    </w:p>
    <w:p w14:paraId="1BA2A6F0" w14:textId="77777777" w:rsidR="004736E3" w:rsidRDefault="004736E3">
      <w:pPr>
        <w:pStyle w:val="Ttulo2"/>
        <w:spacing w:line="360" w:lineRule="auto"/>
        <w:rPr>
          <w:lang w:val="es-ES_tradnl"/>
        </w:rPr>
      </w:pPr>
      <w:r>
        <w:rPr>
          <w:lang w:val="es-ES_tradnl"/>
        </w:rPr>
        <w:t>Diagrama</w:t>
      </w:r>
    </w:p>
    <w:p w14:paraId="49EAFFDB" w14:textId="77777777" w:rsidR="004736E3" w:rsidRDefault="00F87207">
      <w:pPr>
        <w:jc w:val="center"/>
        <w:rPr>
          <w:lang w:val="es-ES_tradnl"/>
        </w:rPr>
      </w:pPr>
      <w:r>
        <w:rPr>
          <w:noProof/>
          <w:lang w:val="es-ES_tradnl"/>
        </w:rPr>
        <w:drawing>
          <wp:inline distT="0" distB="0" distL="0" distR="0" wp14:anchorId="4749B74E" wp14:editId="7209FAE8">
            <wp:extent cx="4552950" cy="3419475"/>
            <wp:effectExtent l="0" t="0" r="0" b="0"/>
            <wp:docPr id="620" name="Imagen 620" descr="TP20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TP20diagrama"/>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552950" cy="3419475"/>
                    </a:xfrm>
                    <a:prstGeom prst="rect">
                      <a:avLst/>
                    </a:prstGeom>
                    <a:noFill/>
                    <a:ln>
                      <a:noFill/>
                    </a:ln>
                  </pic:spPr>
                </pic:pic>
              </a:graphicData>
            </a:graphic>
          </wp:inline>
        </w:drawing>
      </w:r>
    </w:p>
    <w:p w14:paraId="57665703" w14:textId="77777777" w:rsidR="004736E3" w:rsidRDefault="004736E3">
      <w:pPr>
        <w:pStyle w:val="Ttulo2"/>
        <w:spacing w:line="360" w:lineRule="auto"/>
        <w:rPr>
          <w:lang w:val="es-ES_tradnl"/>
        </w:rPr>
      </w:pPr>
      <w:r>
        <w:rPr>
          <w:lang w:val="es-ES_tradnl"/>
        </w:rPr>
        <w:t>Montaje</w:t>
      </w:r>
    </w:p>
    <w:p w14:paraId="0C2501DC" w14:textId="77777777" w:rsidR="004736E3" w:rsidRDefault="00F87207">
      <w:pPr>
        <w:widowControl w:val="0"/>
        <w:spacing w:line="360" w:lineRule="auto"/>
        <w:rPr>
          <w:lang w:val="es-ES_tradnl"/>
        </w:rPr>
      </w:pPr>
      <w:r>
        <w:rPr>
          <w:noProof/>
          <w:lang w:val="es-ES_tradnl"/>
        </w:rPr>
        <w:drawing>
          <wp:inline distT="0" distB="0" distL="0" distR="0" wp14:anchorId="03EB92BE" wp14:editId="7F692B42">
            <wp:extent cx="2009775" cy="1504950"/>
            <wp:effectExtent l="19050" t="19050" r="9525" b="0"/>
            <wp:docPr id="621" name="Imagen 621"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0AD7193" wp14:editId="18EACBC7">
            <wp:extent cx="2009775" cy="1504950"/>
            <wp:effectExtent l="19050" t="19050" r="9525" b="0"/>
            <wp:docPr id="622" name="Imagen 622" descr="TP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TP2002"/>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2984DB1" wp14:editId="27E9275A">
            <wp:extent cx="2009775" cy="1504950"/>
            <wp:effectExtent l="19050" t="19050" r="9525" b="0"/>
            <wp:docPr id="623" name="Imagen 623" descr="TP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TP2003"/>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69771B1" wp14:editId="6AF158CB">
            <wp:extent cx="2009775" cy="1504950"/>
            <wp:effectExtent l="19050" t="19050" r="9525" b="0"/>
            <wp:docPr id="624" name="Imagen 624" descr="TP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TP2004"/>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7E862D3" wp14:editId="392414E4">
            <wp:extent cx="2009775" cy="1504950"/>
            <wp:effectExtent l="19050" t="19050" r="9525" b="0"/>
            <wp:docPr id="625" name="Imagen 625" descr="TP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TP2005"/>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842394F" wp14:editId="5F9D544E">
            <wp:extent cx="2009775" cy="1504950"/>
            <wp:effectExtent l="19050" t="19050" r="9525" b="0"/>
            <wp:docPr id="626" name="Imagen 626" descr="TP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TP2006"/>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31B80E8D" wp14:editId="7D13055F">
            <wp:extent cx="2009775" cy="1504950"/>
            <wp:effectExtent l="19050" t="19050" r="9525" b="0"/>
            <wp:docPr id="627" name="Imagen 627" descr="TP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TP2007"/>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DC1F8A8" wp14:editId="756D3BA4">
            <wp:extent cx="2009775" cy="1504950"/>
            <wp:effectExtent l="19050" t="19050" r="9525" b="0"/>
            <wp:docPr id="628" name="Imagen 628" descr="TP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TP2008"/>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A95F105" wp14:editId="654C4320">
            <wp:extent cx="2009775" cy="1504950"/>
            <wp:effectExtent l="19050" t="19050" r="9525" b="0"/>
            <wp:docPr id="629" name="Imagen 629" descr="TP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TP2009"/>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9B81BA3" wp14:editId="6708FD1A">
            <wp:extent cx="2009775" cy="1504950"/>
            <wp:effectExtent l="19050" t="19050" r="9525" b="0"/>
            <wp:docPr id="630" name="Imagen 630" descr="TP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TP2010"/>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EE2B3D2" wp14:editId="3A197647">
            <wp:extent cx="2009775" cy="1504950"/>
            <wp:effectExtent l="19050" t="19050" r="9525" b="0"/>
            <wp:docPr id="631" name="Imagen 631" descr="TP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TP2011"/>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DDB4659" wp14:editId="6026CC40">
            <wp:extent cx="2009775" cy="1504950"/>
            <wp:effectExtent l="19050" t="19050" r="9525" b="0"/>
            <wp:docPr id="632" name="Imagen 632" descr="TP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TP2013"/>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B76A045" wp14:editId="20EF5BEC">
            <wp:extent cx="2009775" cy="1504950"/>
            <wp:effectExtent l="19050" t="19050" r="9525" b="0"/>
            <wp:docPr id="633" name="Imagen 633" descr="TP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TP2014"/>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9A632F2" wp14:editId="17FD28F6">
            <wp:extent cx="2009775" cy="1504950"/>
            <wp:effectExtent l="19050" t="19050" r="9525" b="0"/>
            <wp:docPr id="634" name="Imagen 634" descr="TP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TP2015"/>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6191DF0" wp14:editId="6C9E5F58">
            <wp:extent cx="2009775" cy="1504950"/>
            <wp:effectExtent l="19050" t="19050" r="9525" b="0"/>
            <wp:docPr id="635" name="Imagen 635" descr="TP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TP2016"/>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2BCA709" wp14:editId="6A60C5AE">
            <wp:extent cx="2009775" cy="1504950"/>
            <wp:effectExtent l="19050" t="19050" r="9525" b="0"/>
            <wp:docPr id="636" name="Imagen 636" descr="TP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TP2017"/>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D8C9402" wp14:editId="3516C481">
            <wp:extent cx="2009775" cy="1504950"/>
            <wp:effectExtent l="19050" t="19050" r="9525" b="0"/>
            <wp:docPr id="637" name="Imagen 637" descr="TP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TP2018"/>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57D500C" wp14:editId="7374A543">
            <wp:extent cx="2009775" cy="1504950"/>
            <wp:effectExtent l="19050" t="19050" r="9525" b="0"/>
            <wp:docPr id="638" name="Imagen 638" descr="TP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TP2019"/>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CF4F16D" wp14:editId="3BDEC6A1">
            <wp:extent cx="2009775" cy="1504950"/>
            <wp:effectExtent l="19050" t="19050" r="9525" b="0"/>
            <wp:docPr id="639" name="Imagen 639" descr="TP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TP2020"/>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C76D4C5" wp14:editId="25CD71F2">
            <wp:extent cx="2009775" cy="1504950"/>
            <wp:effectExtent l="19050" t="19050" r="9525" b="0"/>
            <wp:docPr id="640" name="Imagen 640" descr="TP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TP2021"/>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5990570" wp14:editId="6A728030">
            <wp:extent cx="2009775" cy="1504950"/>
            <wp:effectExtent l="19050" t="19050" r="9525" b="0"/>
            <wp:docPr id="641" name="Imagen 641" descr="TP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TP2022"/>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45AC9DDC" wp14:editId="0A30D465">
            <wp:extent cx="2009775" cy="1504950"/>
            <wp:effectExtent l="19050" t="19050" r="9525" b="0"/>
            <wp:docPr id="642" name="Imagen 642" descr="TP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TP2023"/>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E50E782" wp14:editId="50CE1E46">
            <wp:extent cx="2009775" cy="1504950"/>
            <wp:effectExtent l="19050" t="19050" r="9525" b="0"/>
            <wp:docPr id="643" name="Imagen 643" descr="TP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TP2024"/>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E6C382D" wp14:editId="68B3DA88">
            <wp:extent cx="2009775" cy="1504950"/>
            <wp:effectExtent l="19050" t="19050" r="9525" b="0"/>
            <wp:docPr id="644" name="Imagen 644" descr="TP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TP2025"/>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6D3787C" wp14:editId="09C2082A">
            <wp:extent cx="2009775" cy="1504950"/>
            <wp:effectExtent l="19050" t="19050" r="9525" b="0"/>
            <wp:docPr id="645" name="Imagen 645" descr="TP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TP2026"/>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3BFE1EF" wp14:editId="234B943F">
            <wp:extent cx="2009775" cy="1504950"/>
            <wp:effectExtent l="19050" t="19050" r="9525" b="0"/>
            <wp:docPr id="646" name="Imagen 646" descr="TP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TP2027"/>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58309A2" wp14:editId="2F15500A">
            <wp:extent cx="2009775" cy="1504950"/>
            <wp:effectExtent l="19050" t="19050" r="9525" b="0"/>
            <wp:docPr id="647" name="Imagen 647" descr="TP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TP2028"/>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FAC4E59" wp14:editId="70468771">
            <wp:extent cx="2009775" cy="1504950"/>
            <wp:effectExtent l="19050" t="19050" r="9525" b="0"/>
            <wp:docPr id="648" name="Imagen 648" descr="TP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TP2029"/>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CC6F575" wp14:editId="57C369A3">
            <wp:extent cx="2009775" cy="1504950"/>
            <wp:effectExtent l="19050" t="19050" r="9525" b="0"/>
            <wp:docPr id="649" name="Imagen 649" descr="TP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TP2030"/>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EB86DC6" wp14:editId="045843CA">
            <wp:extent cx="2009775" cy="1504950"/>
            <wp:effectExtent l="19050" t="19050" r="9525" b="0"/>
            <wp:docPr id="650" name="Imagen 650" descr="TP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TP2031"/>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92D3D6D" wp14:editId="679A5C68">
            <wp:extent cx="2009775" cy="1504950"/>
            <wp:effectExtent l="19050" t="19050" r="9525" b="0"/>
            <wp:docPr id="651" name="Imagen 651" descr="TP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TP2032"/>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D7EB82" wp14:editId="21729905">
            <wp:extent cx="2009775" cy="1504950"/>
            <wp:effectExtent l="19050" t="19050" r="9525" b="0"/>
            <wp:docPr id="652" name="Imagen 652" descr="TP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TP2033"/>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4651089" wp14:editId="743828B0">
            <wp:extent cx="2009775" cy="1504950"/>
            <wp:effectExtent l="19050" t="19050" r="9525" b="0"/>
            <wp:docPr id="653" name="Imagen 653" descr="TP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TP2034"/>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97DEEBC" wp14:editId="5F3C7371">
            <wp:extent cx="2009775" cy="1504950"/>
            <wp:effectExtent l="19050" t="19050" r="9525" b="0"/>
            <wp:docPr id="654" name="Imagen 654" descr="TP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TP2035"/>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D25AB64" wp14:editId="192CE00A">
            <wp:extent cx="2009775" cy="1504950"/>
            <wp:effectExtent l="19050" t="19050" r="9525" b="0"/>
            <wp:docPr id="655" name="Imagen 655" descr="TP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TP2036"/>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99BA8C3" wp14:editId="13A62579">
            <wp:extent cx="2009775" cy="1504950"/>
            <wp:effectExtent l="19050" t="19050" r="9525" b="0"/>
            <wp:docPr id="656" name="Imagen 656" descr="TP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TP2037"/>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67F84442" wp14:editId="3A5F85BF">
            <wp:extent cx="2009775" cy="1504950"/>
            <wp:effectExtent l="19050" t="19050" r="9525" b="0"/>
            <wp:docPr id="657" name="Imagen 657" descr="TP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TP2038"/>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D9ACE32" wp14:editId="36E53DE4">
            <wp:extent cx="2009775" cy="1504950"/>
            <wp:effectExtent l="19050" t="19050" r="9525" b="0"/>
            <wp:docPr id="658" name="Imagen 658" descr="TP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TP2039"/>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38412B2" wp14:editId="4CCDF95A">
            <wp:extent cx="2009775" cy="1504950"/>
            <wp:effectExtent l="19050" t="19050" r="9525" b="0"/>
            <wp:docPr id="659" name="Imagen 659" descr="TP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TP2040"/>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4E3BE80" wp14:editId="000FEEF3">
            <wp:extent cx="2009775" cy="1504950"/>
            <wp:effectExtent l="19050" t="19050" r="9525" b="0"/>
            <wp:docPr id="660" name="Imagen 660" descr="TP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TP2041"/>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E4E8776" wp14:editId="25AFB9FF">
            <wp:extent cx="2009775" cy="1504950"/>
            <wp:effectExtent l="19050" t="19050" r="9525" b="0"/>
            <wp:docPr id="661" name="Imagen 661" descr="TP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TP2042"/>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17F4420" wp14:editId="6A656D51">
            <wp:extent cx="2009775" cy="1504950"/>
            <wp:effectExtent l="19050" t="19050" r="9525" b="0"/>
            <wp:docPr id="662" name="Imagen 662" descr="TP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TP2043"/>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01FB9A1" wp14:editId="6C214355">
            <wp:extent cx="2009775" cy="1504950"/>
            <wp:effectExtent l="19050" t="19050" r="9525" b="0"/>
            <wp:docPr id="663" name="Imagen 663" descr="TP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TP2044"/>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320F8A8" wp14:editId="32F02AB6">
            <wp:extent cx="2009775" cy="1504950"/>
            <wp:effectExtent l="19050" t="19050" r="9525" b="0"/>
            <wp:docPr id="664" name="Imagen 664" descr="TP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TP2045"/>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2A34E40" wp14:editId="0DFDC7B1">
            <wp:extent cx="2009775" cy="1504950"/>
            <wp:effectExtent l="19050" t="19050" r="9525" b="0"/>
            <wp:docPr id="665" name="Imagen 665" descr="TP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TP2046"/>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BE28DFE" wp14:editId="1D6E280F">
            <wp:extent cx="2009775" cy="1504950"/>
            <wp:effectExtent l="19050" t="19050" r="9525" b="0"/>
            <wp:docPr id="666" name="Imagen 666" descr="TP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TP2047"/>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60398AC" wp14:editId="7304D46D">
            <wp:extent cx="2009775" cy="1504950"/>
            <wp:effectExtent l="19050" t="19050" r="9525" b="0"/>
            <wp:docPr id="667" name="Imagen 667" descr="TP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TP2048"/>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B56408D" wp14:editId="56F72AE0">
            <wp:extent cx="2009775" cy="1504950"/>
            <wp:effectExtent l="19050" t="19050" r="9525" b="0"/>
            <wp:docPr id="668" name="Imagen 668" descr="TP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TP2049"/>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34C26B" wp14:editId="7A13640D">
            <wp:extent cx="2009775" cy="1504950"/>
            <wp:effectExtent l="19050" t="19050" r="9525" b="0"/>
            <wp:docPr id="669" name="Imagen 669" descr="TP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TP2050"/>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4F2371D" wp14:editId="6B393F0E">
            <wp:extent cx="2009775" cy="1504950"/>
            <wp:effectExtent l="19050" t="19050" r="9525" b="0"/>
            <wp:docPr id="670" name="Imagen 670" descr="TP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TP2051"/>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E34EF08" wp14:editId="1FC2AB99">
            <wp:extent cx="2009775" cy="1504950"/>
            <wp:effectExtent l="19050" t="19050" r="9525" b="0"/>
            <wp:docPr id="671" name="Imagen 671" descr="TP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TP2052"/>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02C4FA64" w14:textId="77777777" w:rsidR="004736E3" w:rsidRDefault="004736E3">
      <w:pPr>
        <w:pStyle w:val="Ttulo2"/>
        <w:spacing w:line="360" w:lineRule="auto"/>
        <w:rPr>
          <w:lang w:val="es-ES_tradnl"/>
        </w:rPr>
      </w:pPr>
      <w:r>
        <w:rPr>
          <w:lang w:val="es-ES_tradnl"/>
        </w:rPr>
        <w:lastRenderedPageBreak/>
        <w:t>Ejemplo de aplicación</w:t>
      </w:r>
    </w:p>
    <w:p w14:paraId="59C67AE9" w14:textId="77777777" w:rsidR="004736E3" w:rsidRDefault="004736E3">
      <w:pPr>
        <w:pStyle w:val="Puntos"/>
        <w:jc w:val="both"/>
      </w:pPr>
      <w:r>
        <w:t>Control de sistemas de doble puerta, doble exclusa, etc. para acceder a zonas que no deben estar nunca en contacto directo con el exterior. Comportamientos de este tipo tienen las exclusas del canal de Panamá, juegos de puertas dobles para zonas esterilizadas, salas de pintura, almacenes de explosivos, cámaras de despresurización, etc.</w:t>
      </w:r>
    </w:p>
    <w:p w14:paraId="2E661969"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1DE996AE" w14:textId="77777777" w:rsidR="004736E3" w:rsidRDefault="00F87207">
      <w:pPr>
        <w:widowControl w:val="0"/>
        <w:spacing w:line="360" w:lineRule="auto"/>
        <w:rPr>
          <w:lang w:val="es-ES_tradnl"/>
        </w:rPr>
      </w:pPr>
      <w:r>
        <w:rPr>
          <w:noProof/>
          <w:lang w:val="es-ES_tradnl"/>
        </w:rPr>
        <w:drawing>
          <wp:inline distT="0" distB="0" distL="0" distR="0" wp14:anchorId="0A3DCE13" wp14:editId="001758F1">
            <wp:extent cx="2009775" cy="1504950"/>
            <wp:effectExtent l="19050" t="19050" r="9525" b="0"/>
            <wp:docPr id="672" name="Imagen 672" descr="TP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TP2053"/>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ABBC535" wp14:editId="308949D0">
            <wp:extent cx="2009775" cy="1504950"/>
            <wp:effectExtent l="19050" t="19050" r="9525" b="0"/>
            <wp:docPr id="673" name="Imagen 673" descr="TP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TP2054"/>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DE18396" wp14:editId="6F81CEDB">
            <wp:extent cx="2009775" cy="1504950"/>
            <wp:effectExtent l="19050" t="19050" r="9525" b="0"/>
            <wp:docPr id="674" name="Imagen 674" descr="TP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TP2055"/>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1E99EB1" wp14:editId="5A79E54F">
            <wp:extent cx="2009775" cy="1504950"/>
            <wp:effectExtent l="19050" t="19050" r="9525" b="0"/>
            <wp:docPr id="675" name="Imagen 675" descr="TP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TP2056"/>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15EEEF4" wp14:editId="0201C5A9">
            <wp:extent cx="2009775" cy="1504950"/>
            <wp:effectExtent l="19050" t="19050" r="9525" b="0"/>
            <wp:docPr id="676" name="Imagen 676" descr="TP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TP2057"/>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9088EA8" wp14:editId="78558797">
            <wp:extent cx="2009775" cy="1504950"/>
            <wp:effectExtent l="19050" t="19050" r="9525" b="0"/>
            <wp:docPr id="677" name="Imagen 677" descr="TP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TP2058"/>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43FA46B" wp14:editId="18935A64">
            <wp:extent cx="2009775" cy="1504950"/>
            <wp:effectExtent l="19050" t="19050" r="9525" b="0"/>
            <wp:docPr id="678" name="Imagen 678" descr="TP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TP2059"/>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7FF66AC" wp14:editId="4C12C51A">
            <wp:extent cx="2009775" cy="1504950"/>
            <wp:effectExtent l="19050" t="19050" r="9525" b="0"/>
            <wp:docPr id="679" name="Imagen 679" descr="TP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TP2060"/>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205083" wp14:editId="7DBD71CD">
            <wp:extent cx="2009775" cy="1504950"/>
            <wp:effectExtent l="19050" t="19050" r="9525" b="0"/>
            <wp:docPr id="680" name="Imagen 680" descr="TP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TP2061"/>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7C3B8DC" wp14:editId="5A97C5A2">
            <wp:extent cx="2009775" cy="1504950"/>
            <wp:effectExtent l="19050" t="19050" r="9525" b="0"/>
            <wp:docPr id="681" name="Imagen 681" descr="TP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TP2062"/>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B85BF68" wp14:editId="250CAD4F">
            <wp:extent cx="2009775" cy="1504950"/>
            <wp:effectExtent l="19050" t="19050" r="9525" b="0"/>
            <wp:docPr id="682" name="Imagen 682" descr="TP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TP2063"/>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2616FD6" wp14:editId="1F0C512A">
            <wp:extent cx="2009775" cy="1504950"/>
            <wp:effectExtent l="19050" t="19050" r="9525" b="0"/>
            <wp:docPr id="683" name="Imagen 683" descr="TP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TP2065"/>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6928BCE" wp14:editId="2F0A259E">
            <wp:extent cx="2009775" cy="1504950"/>
            <wp:effectExtent l="19050" t="19050" r="9525" b="0"/>
            <wp:docPr id="684" name="Imagen 684" descr="TP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TP2066"/>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351F8B0" wp14:editId="6ABE4D0E">
            <wp:extent cx="2009775" cy="1504950"/>
            <wp:effectExtent l="19050" t="19050" r="9525" b="0"/>
            <wp:docPr id="685" name="Imagen 685" descr="TP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TP2067"/>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19EF91D" wp14:editId="6AC79E01">
            <wp:extent cx="2009775" cy="1504950"/>
            <wp:effectExtent l="19050" t="19050" r="9525" b="0"/>
            <wp:docPr id="686" name="Imagen 686" descr="TP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TP2068"/>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25465A45" w14:textId="77777777" w:rsidR="004736E3" w:rsidRDefault="004736E3">
      <w:pPr>
        <w:pStyle w:val="Ttulo1"/>
        <w:pBdr>
          <w:bottom w:val="single" w:sz="4" w:space="0" w:color="000080"/>
        </w:pBdr>
      </w:pPr>
      <w:r>
        <w:lastRenderedPageBreak/>
        <w:t>TP21: Dos cilindros y lógica secuencial/combinacional implícitas</w:t>
      </w:r>
    </w:p>
    <w:p w14:paraId="1701C05E" w14:textId="77777777" w:rsidR="004736E3" w:rsidRDefault="004736E3">
      <w:pPr>
        <w:pStyle w:val="Ttulo2"/>
        <w:spacing w:line="360" w:lineRule="auto"/>
        <w:rPr>
          <w:lang w:val="es-ES_tradnl"/>
        </w:rPr>
      </w:pPr>
      <w:r>
        <w:rPr>
          <w:lang w:val="es-ES_tradnl"/>
        </w:rPr>
        <w:t>Diagrama</w:t>
      </w:r>
    </w:p>
    <w:p w14:paraId="393D8B93" w14:textId="77777777" w:rsidR="004736E3" w:rsidRDefault="00F87207">
      <w:pPr>
        <w:jc w:val="center"/>
        <w:rPr>
          <w:lang w:val="es-ES_tradnl"/>
        </w:rPr>
      </w:pPr>
      <w:r>
        <w:rPr>
          <w:noProof/>
          <w:lang w:val="es-ES_tradnl"/>
        </w:rPr>
        <w:drawing>
          <wp:inline distT="0" distB="0" distL="0" distR="0" wp14:anchorId="07058FB7" wp14:editId="7B6722FD">
            <wp:extent cx="3876675" cy="3133725"/>
            <wp:effectExtent l="0" t="0" r="0" b="0"/>
            <wp:docPr id="687" name="Imagen 687" descr="TP21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TP21diagrama"/>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876675" cy="3133725"/>
                    </a:xfrm>
                    <a:prstGeom prst="rect">
                      <a:avLst/>
                    </a:prstGeom>
                    <a:noFill/>
                    <a:ln>
                      <a:noFill/>
                    </a:ln>
                  </pic:spPr>
                </pic:pic>
              </a:graphicData>
            </a:graphic>
          </wp:inline>
        </w:drawing>
      </w:r>
    </w:p>
    <w:p w14:paraId="09204D70" w14:textId="77777777" w:rsidR="004736E3" w:rsidRDefault="004736E3">
      <w:pPr>
        <w:pStyle w:val="Ttulo2"/>
        <w:spacing w:line="360" w:lineRule="auto"/>
        <w:rPr>
          <w:lang w:val="es-ES_tradnl"/>
        </w:rPr>
      </w:pPr>
      <w:r>
        <w:rPr>
          <w:lang w:val="es-ES_tradnl"/>
        </w:rPr>
        <w:t>Montaje</w:t>
      </w:r>
    </w:p>
    <w:p w14:paraId="37477CA8" w14:textId="77777777" w:rsidR="004736E3" w:rsidRDefault="00F87207">
      <w:pPr>
        <w:widowControl w:val="0"/>
        <w:spacing w:line="360" w:lineRule="auto"/>
        <w:rPr>
          <w:lang w:val="es-ES_tradnl"/>
        </w:rPr>
      </w:pPr>
      <w:r>
        <w:rPr>
          <w:noProof/>
          <w:lang w:val="es-ES_tradnl"/>
        </w:rPr>
        <w:drawing>
          <wp:inline distT="0" distB="0" distL="0" distR="0" wp14:anchorId="3EB63700" wp14:editId="6F68D4D6">
            <wp:extent cx="2009775" cy="1504950"/>
            <wp:effectExtent l="19050" t="19050" r="9525" b="0"/>
            <wp:docPr id="688" name="Imagen 688"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3BA0DC8" wp14:editId="33AF64D5">
            <wp:extent cx="2019300" cy="1514475"/>
            <wp:effectExtent l="19050" t="19050" r="0" b="9525"/>
            <wp:docPr id="689" name="Imagen 689" descr="TP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TP21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ABC1B8A" wp14:editId="4D796702">
            <wp:extent cx="2019300" cy="1514475"/>
            <wp:effectExtent l="19050" t="19050" r="0" b="9525"/>
            <wp:docPr id="690" name="Imagen 690" descr="TP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TP21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bdr w:val="single" w:sz="4" w:space="0" w:color="auto"/>
          <w:lang w:val="es-ES_tradnl"/>
        </w:rPr>
        <w:t xml:space="preserve"> </w:t>
      </w:r>
      <w:r>
        <w:rPr>
          <w:noProof/>
          <w:lang w:val="es-ES_tradnl"/>
        </w:rPr>
        <w:drawing>
          <wp:inline distT="0" distB="0" distL="0" distR="0" wp14:anchorId="45718474" wp14:editId="2EF32FFB">
            <wp:extent cx="2019300" cy="1514475"/>
            <wp:effectExtent l="19050" t="19050" r="0" b="9525"/>
            <wp:docPr id="691" name="Imagen 691" descr="TP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TP2104"/>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28481DB" wp14:editId="707687F2">
            <wp:extent cx="2019300" cy="1514475"/>
            <wp:effectExtent l="19050" t="19050" r="0" b="9525"/>
            <wp:docPr id="692" name="Imagen 692" descr="TP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TP2105"/>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E4A4381" wp14:editId="520C779D">
            <wp:extent cx="2019300" cy="1514475"/>
            <wp:effectExtent l="19050" t="19050" r="0" b="9525"/>
            <wp:docPr id="693" name="Imagen 693" descr="TP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TP2106"/>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bdr w:val="single" w:sz="4" w:space="0" w:color="auto"/>
          <w:lang w:val="es-ES_tradnl"/>
        </w:rPr>
        <w:t xml:space="preserve"> </w:t>
      </w:r>
      <w:r>
        <w:rPr>
          <w:noProof/>
          <w:lang w:val="es-ES_tradnl"/>
        </w:rPr>
        <w:lastRenderedPageBreak/>
        <w:drawing>
          <wp:inline distT="0" distB="0" distL="0" distR="0" wp14:anchorId="4355B460" wp14:editId="49F5A7C2">
            <wp:extent cx="2019300" cy="1514475"/>
            <wp:effectExtent l="19050" t="19050" r="0" b="9525"/>
            <wp:docPr id="694" name="Imagen 694" descr="TP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TP2107"/>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03191FE" wp14:editId="38BAB948">
            <wp:extent cx="2019300" cy="1514475"/>
            <wp:effectExtent l="19050" t="19050" r="0" b="9525"/>
            <wp:docPr id="695" name="Imagen 695" descr="TP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TP2108"/>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62CA4F" wp14:editId="5EF819A8">
            <wp:extent cx="2019300" cy="1514475"/>
            <wp:effectExtent l="19050" t="19050" r="0" b="9525"/>
            <wp:docPr id="696" name="Imagen 696" descr="TP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TP2109"/>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FD1DAA" wp14:editId="7F680894">
            <wp:extent cx="2019300" cy="1514475"/>
            <wp:effectExtent l="19050" t="19050" r="0" b="9525"/>
            <wp:docPr id="697" name="Imagen 697" descr="TP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TP2110"/>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51DFF7D" wp14:editId="7ADF43A3">
            <wp:extent cx="2019300" cy="1514475"/>
            <wp:effectExtent l="19050" t="19050" r="0" b="9525"/>
            <wp:docPr id="698" name="Imagen 698" descr="TP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TP2111"/>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232AD43" wp14:editId="4D2DD6A7">
            <wp:extent cx="2019300" cy="1514475"/>
            <wp:effectExtent l="19050" t="19050" r="0" b="9525"/>
            <wp:docPr id="699" name="Imagen 699" descr="TP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TP2112"/>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bdr w:val="single" w:sz="4" w:space="0" w:color="auto"/>
          <w:lang w:val="es-ES_tradnl"/>
        </w:rPr>
        <w:t xml:space="preserve"> </w:t>
      </w:r>
      <w:r>
        <w:rPr>
          <w:noProof/>
          <w:lang w:val="es-ES_tradnl"/>
        </w:rPr>
        <w:drawing>
          <wp:inline distT="0" distB="0" distL="0" distR="0" wp14:anchorId="7290B369" wp14:editId="343FAED1">
            <wp:extent cx="2019300" cy="1514475"/>
            <wp:effectExtent l="19050" t="19050" r="0" b="9525"/>
            <wp:docPr id="700" name="Imagen 700" descr="TP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TP2113"/>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A226285" wp14:editId="642A2C94">
            <wp:extent cx="2019300" cy="1514475"/>
            <wp:effectExtent l="19050" t="19050" r="0" b="9525"/>
            <wp:docPr id="701" name="Imagen 701" descr="TP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TP2114"/>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0FD26AC" wp14:editId="4AC16675">
            <wp:extent cx="2019300" cy="1514475"/>
            <wp:effectExtent l="19050" t="19050" r="0" b="9525"/>
            <wp:docPr id="702" name="Imagen 702" descr="TP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TP2115"/>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bdr w:val="single" w:sz="4" w:space="0" w:color="auto"/>
          <w:lang w:val="es-ES_tradnl"/>
        </w:rPr>
        <w:t xml:space="preserve"> </w:t>
      </w:r>
      <w:r>
        <w:rPr>
          <w:noProof/>
          <w:lang w:val="es-ES_tradnl"/>
        </w:rPr>
        <w:drawing>
          <wp:inline distT="0" distB="0" distL="0" distR="0" wp14:anchorId="78846566" wp14:editId="0A330487">
            <wp:extent cx="2019300" cy="1514475"/>
            <wp:effectExtent l="19050" t="19050" r="0" b="9525"/>
            <wp:docPr id="703" name="Imagen 703" descr="TP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TP2116"/>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24155EE" wp14:editId="7F8A6FB6">
            <wp:extent cx="2019300" cy="1514475"/>
            <wp:effectExtent l="19050" t="19050" r="0" b="9525"/>
            <wp:docPr id="704" name="Imagen 704" descr="TP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TP2117"/>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CEC9AAA" wp14:editId="1BF66E36">
            <wp:extent cx="2019300" cy="1514475"/>
            <wp:effectExtent l="19050" t="19050" r="0" b="9525"/>
            <wp:docPr id="705" name="Imagen 705" descr="TP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TP2118"/>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7EECA3C" wp14:editId="7ED1379C">
            <wp:extent cx="2019300" cy="1514475"/>
            <wp:effectExtent l="19050" t="19050" r="0" b="9525"/>
            <wp:docPr id="706" name="Imagen 706" descr="TP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TP2119"/>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B4F5761" wp14:editId="6DD7F9E1">
            <wp:extent cx="2019300" cy="1514475"/>
            <wp:effectExtent l="19050" t="19050" r="0" b="9525"/>
            <wp:docPr id="707" name="Imagen 707" descr="TP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TP2120"/>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19A1E2F" wp14:editId="6084A4D9">
            <wp:extent cx="2019300" cy="1514475"/>
            <wp:effectExtent l="19050" t="19050" r="0" b="9525"/>
            <wp:docPr id="708" name="Imagen 708" descr="TP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TP2121"/>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bdr w:val="single" w:sz="4" w:space="0" w:color="auto"/>
          <w:lang w:val="es-ES_tradnl"/>
        </w:rPr>
        <w:t xml:space="preserve"> </w:t>
      </w:r>
      <w:r>
        <w:rPr>
          <w:noProof/>
          <w:lang w:val="es-ES_tradnl"/>
        </w:rPr>
        <w:lastRenderedPageBreak/>
        <w:drawing>
          <wp:inline distT="0" distB="0" distL="0" distR="0" wp14:anchorId="5BB50660" wp14:editId="4AC28025">
            <wp:extent cx="2019300" cy="1514475"/>
            <wp:effectExtent l="19050" t="19050" r="0" b="9525"/>
            <wp:docPr id="709" name="Imagen 709" descr="TP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TP2122"/>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2BADB2B" wp14:editId="7576BE49">
            <wp:extent cx="2019300" cy="1514475"/>
            <wp:effectExtent l="19050" t="19050" r="0" b="9525"/>
            <wp:docPr id="710" name="Imagen 710" descr="TP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TP2123"/>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76EE32A" wp14:editId="240DAAC9">
            <wp:extent cx="2019300" cy="1514475"/>
            <wp:effectExtent l="19050" t="19050" r="0" b="9525"/>
            <wp:docPr id="711" name="Imagen 711" descr="TP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TP2124"/>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B5DA368" wp14:editId="1252A413">
            <wp:extent cx="2019300" cy="1514475"/>
            <wp:effectExtent l="19050" t="19050" r="0" b="9525"/>
            <wp:docPr id="712" name="Imagen 712" descr="TP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TP2125"/>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6D37D6" wp14:editId="0403B26F">
            <wp:extent cx="2019300" cy="1514475"/>
            <wp:effectExtent l="19050" t="19050" r="0" b="9525"/>
            <wp:docPr id="713" name="Imagen 713" descr="TP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TP2126"/>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CE10DD0" wp14:editId="00DBB4F7">
            <wp:extent cx="2019300" cy="1514475"/>
            <wp:effectExtent l="19050" t="19050" r="0" b="9525"/>
            <wp:docPr id="714" name="Imagen 714" descr="TP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TP2127"/>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BA1763" wp14:editId="091FF887">
            <wp:extent cx="2019300" cy="1514475"/>
            <wp:effectExtent l="19050" t="19050" r="0" b="9525"/>
            <wp:docPr id="715" name="Imagen 715" descr="TP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TP2128"/>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A8DFD91" wp14:editId="24456D72">
            <wp:extent cx="2019300" cy="1514475"/>
            <wp:effectExtent l="19050" t="19050" r="0" b="9525"/>
            <wp:docPr id="716" name="Imagen 716" descr="TP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TP2129"/>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6846E5E" wp14:editId="718AD3F7">
            <wp:extent cx="2019300" cy="1514475"/>
            <wp:effectExtent l="19050" t="19050" r="0" b="9525"/>
            <wp:docPr id="717" name="Imagen 717" descr="TP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TP2130"/>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bdr w:val="single" w:sz="4" w:space="0" w:color="auto"/>
          <w:lang w:val="es-ES_tradnl"/>
        </w:rPr>
        <w:t xml:space="preserve"> </w:t>
      </w:r>
      <w:r>
        <w:rPr>
          <w:noProof/>
          <w:lang w:val="es-ES_tradnl"/>
        </w:rPr>
        <w:drawing>
          <wp:inline distT="0" distB="0" distL="0" distR="0" wp14:anchorId="75F29BAF" wp14:editId="774B6ED9">
            <wp:extent cx="2019300" cy="1514475"/>
            <wp:effectExtent l="19050" t="19050" r="0" b="9525"/>
            <wp:docPr id="718" name="Imagen 718" descr="TP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TP213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3E878CA" wp14:editId="286E9DE6">
            <wp:extent cx="2019300" cy="1514475"/>
            <wp:effectExtent l="19050" t="19050" r="0" b="9525"/>
            <wp:docPr id="719" name="Imagen 719" descr="TP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TP2132"/>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6AC4318" wp14:editId="0996AE96">
            <wp:extent cx="2019300" cy="1514475"/>
            <wp:effectExtent l="19050" t="19050" r="0" b="9525"/>
            <wp:docPr id="720" name="Imagen 720" descr="TP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TP2133"/>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4B4732D" wp14:editId="49B37883">
            <wp:extent cx="2019300" cy="1514475"/>
            <wp:effectExtent l="19050" t="19050" r="0" b="9525"/>
            <wp:docPr id="721" name="Imagen 721" descr="TP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TP2134"/>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5231A7A" wp14:editId="2EBB687A">
            <wp:extent cx="2019300" cy="1514475"/>
            <wp:effectExtent l="19050" t="19050" r="0" b="9525"/>
            <wp:docPr id="722" name="Imagen 722" descr="TP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TP2135"/>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6A3E5F6" wp14:editId="38B9FFCF">
            <wp:extent cx="2019300" cy="1514475"/>
            <wp:effectExtent l="19050" t="19050" r="0" b="9525"/>
            <wp:docPr id="723" name="Imagen 723" descr="TP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TP2136"/>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bdr w:val="single" w:sz="4" w:space="0" w:color="auto"/>
          <w:lang w:val="es-ES_tradnl"/>
        </w:rPr>
        <w:t xml:space="preserve"> </w:t>
      </w:r>
      <w:r>
        <w:rPr>
          <w:noProof/>
          <w:bdr w:val="single" w:sz="4" w:space="0" w:color="auto"/>
          <w:lang w:val="es-ES_tradnl"/>
        </w:rPr>
        <w:lastRenderedPageBreak/>
        <w:drawing>
          <wp:inline distT="0" distB="0" distL="0" distR="0" wp14:anchorId="52978230" wp14:editId="196A4B0C">
            <wp:extent cx="2019300" cy="1514475"/>
            <wp:effectExtent l="19050" t="19050" r="0" b="9525"/>
            <wp:docPr id="724" name="Imagen 724" descr="TP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TP2137"/>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bdr w:val="single" w:sz="4" w:space="0" w:color="auto"/>
          <w:lang w:val="es-ES_tradnl"/>
        </w:rPr>
        <w:t xml:space="preserve"> </w:t>
      </w:r>
    </w:p>
    <w:p w14:paraId="4C8610FF" w14:textId="77777777" w:rsidR="004736E3" w:rsidRDefault="004736E3">
      <w:pPr>
        <w:widowControl w:val="0"/>
        <w:spacing w:line="360" w:lineRule="auto"/>
        <w:rPr>
          <w:lang w:val="es-ES_tradnl"/>
        </w:rPr>
      </w:pPr>
    </w:p>
    <w:p w14:paraId="4E46E9EB" w14:textId="77777777" w:rsidR="004736E3" w:rsidRDefault="004736E3">
      <w:pPr>
        <w:pStyle w:val="Ttulo2"/>
        <w:spacing w:line="360" w:lineRule="auto"/>
        <w:rPr>
          <w:lang w:val="es-ES_tradnl"/>
        </w:rPr>
      </w:pPr>
      <w:r>
        <w:rPr>
          <w:lang w:val="es-ES_tradnl"/>
        </w:rPr>
        <w:t>Ejemplo de aplicación</w:t>
      </w:r>
    </w:p>
    <w:p w14:paraId="1188A9B3" w14:textId="77777777" w:rsidR="004736E3" w:rsidRDefault="004736E3">
      <w:pPr>
        <w:pStyle w:val="Puntos"/>
        <w:spacing w:before="120"/>
        <w:jc w:val="both"/>
      </w:pPr>
      <w:r>
        <w:t>Posicionamiento y estampado de piezas.</w:t>
      </w:r>
    </w:p>
    <w:p w14:paraId="42E2FCE3" w14:textId="77777777" w:rsidR="004736E3" w:rsidRDefault="004736E3">
      <w:pPr>
        <w:pStyle w:val="Puntos"/>
        <w:spacing w:before="120"/>
        <w:jc w:val="both"/>
      </w:pPr>
      <w:r>
        <w:t xml:space="preserve">La pieza debe ser llevada hasta el lugar adecuado del montaje (cilindro I) antes de que baje la estampadora (cilindro II). </w:t>
      </w:r>
    </w:p>
    <w:p w14:paraId="190C6789" w14:textId="77777777" w:rsidR="004736E3" w:rsidRDefault="004736E3">
      <w:pPr>
        <w:pStyle w:val="Puntos"/>
        <w:spacing w:before="120"/>
        <w:jc w:val="both"/>
      </w:pPr>
      <w:r>
        <w:t>Una vez efectuado el estampado, ambos cilindros pueden retraerse simultáneamente.</w:t>
      </w:r>
    </w:p>
    <w:p w14:paraId="0BECA8CC" w14:textId="77777777" w:rsidR="004736E3" w:rsidRDefault="004736E3">
      <w:pPr>
        <w:pStyle w:val="Puntos"/>
        <w:spacing w:before="120"/>
        <w:jc w:val="both"/>
      </w:pPr>
      <w:r>
        <w:t>Máquina para hacer cortes de tablones.</w:t>
      </w:r>
    </w:p>
    <w:p w14:paraId="11144C2A"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52BAA79F" w14:textId="77777777" w:rsidR="004736E3" w:rsidRDefault="00F87207">
      <w:pPr>
        <w:widowControl w:val="0"/>
        <w:spacing w:line="360" w:lineRule="auto"/>
        <w:rPr>
          <w:lang w:val="es-ES_tradnl"/>
        </w:rPr>
      </w:pPr>
      <w:r>
        <w:rPr>
          <w:noProof/>
          <w:lang w:val="es-ES_tradnl"/>
        </w:rPr>
        <w:drawing>
          <wp:inline distT="0" distB="0" distL="0" distR="0" wp14:anchorId="1DCDDC82" wp14:editId="7D913633">
            <wp:extent cx="2019300" cy="1514475"/>
            <wp:effectExtent l="19050" t="19050" r="0" b="9525"/>
            <wp:docPr id="725" name="Imagen 725" descr="TP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TP2138"/>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6D92D9A" wp14:editId="14B73627">
            <wp:extent cx="2019300" cy="1514475"/>
            <wp:effectExtent l="19050" t="19050" r="0" b="9525"/>
            <wp:docPr id="726" name="Imagen 726" descr="TP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TP2139"/>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3A53B67" wp14:editId="04E4B1F8">
            <wp:extent cx="2019300" cy="1514475"/>
            <wp:effectExtent l="19050" t="19050" r="0" b="9525"/>
            <wp:docPr id="727" name="Imagen 727" descr="TP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TP2140"/>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48C1883" wp14:editId="1D9533E2">
            <wp:extent cx="2019300" cy="1514475"/>
            <wp:effectExtent l="19050" t="19050" r="0" b="9525"/>
            <wp:docPr id="728" name="Imagen 728" descr="TP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TP2141"/>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FF413DA" wp14:editId="51AA9F96">
            <wp:extent cx="2019300" cy="1514475"/>
            <wp:effectExtent l="19050" t="19050" r="0" b="9525"/>
            <wp:docPr id="729" name="Imagen 729" descr="TP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TP2142"/>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9B90E0B" wp14:editId="6B5C7996">
            <wp:extent cx="2019300" cy="1514475"/>
            <wp:effectExtent l="19050" t="19050" r="0" b="9525"/>
            <wp:docPr id="730" name="Imagen 730" descr="TP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TP2143"/>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bdr w:val="single" w:sz="4" w:space="0" w:color="auto"/>
          <w:lang w:val="es-ES_tradnl"/>
        </w:rPr>
        <w:t xml:space="preserve"> </w:t>
      </w:r>
      <w:r>
        <w:rPr>
          <w:noProof/>
          <w:lang w:val="es-ES_tradnl"/>
        </w:rPr>
        <w:drawing>
          <wp:inline distT="0" distB="0" distL="0" distR="0" wp14:anchorId="55B1552B" wp14:editId="0F1D3F32">
            <wp:extent cx="2019300" cy="1514475"/>
            <wp:effectExtent l="19050" t="19050" r="0" b="9525"/>
            <wp:docPr id="731" name="Imagen 731" descr="TP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TP2144"/>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00E1C34" wp14:editId="685CFC30">
            <wp:extent cx="2019300" cy="1514475"/>
            <wp:effectExtent l="19050" t="19050" r="0" b="9525"/>
            <wp:docPr id="732" name="Imagen 732" descr="TP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TP2145"/>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2439CAC" wp14:editId="06DE4728">
            <wp:extent cx="2019300" cy="1514475"/>
            <wp:effectExtent l="19050" t="19050" r="0" b="9525"/>
            <wp:docPr id="733" name="Imagen 733" descr="TP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TP2146"/>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bdr w:val="single" w:sz="4" w:space="0" w:color="auto"/>
          <w:lang w:val="es-ES_tradnl"/>
        </w:rPr>
        <w:t xml:space="preserve"> </w:t>
      </w:r>
      <w:r>
        <w:rPr>
          <w:noProof/>
          <w:lang w:val="es-ES_tradnl"/>
        </w:rPr>
        <w:drawing>
          <wp:inline distT="0" distB="0" distL="0" distR="0" wp14:anchorId="185C86C0" wp14:editId="30AA3696">
            <wp:extent cx="2019300" cy="1514475"/>
            <wp:effectExtent l="19050" t="19050" r="0" b="9525"/>
            <wp:docPr id="734" name="Imagen 734" descr="TP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TP2147"/>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CFCF33C" wp14:editId="5F0BF6FF">
            <wp:extent cx="2019300" cy="1514475"/>
            <wp:effectExtent l="19050" t="19050" r="0" b="9525"/>
            <wp:docPr id="735" name="Imagen 735" descr="TP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TP2148"/>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90F894C" wp14:editId="141321B2">
            <wp:extent cx="2019300" cy="1514475"/>
            <wp:effectExtent l="19050" t="19050" r="0" b="9525"/>
            <wp:docPr id="736" name="Imagen 736" descr="TP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TP2149"/>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w="6350" cmpd="sng">
                      <a:solidFill>
                        <a:srgbClr val="000000"/>
                      </a:solidFill>
                      <a:miter lim="800000"/>
                      <a:headEnd/>
                      <a:tailEnd/>
                    </a:ln>
                    <a:effectLst/>
                  </pic:spPr>
                </pic:pic>
              </a:graphicData>
            </a:graphic>
          </wp:inline>
        </w:drawing>
      </w:r>
    </w:p>
    <w:p w14:paraId="5DBD59B9" w14:textId="77777777" w:rsidR="004736E3" w:rsidRDefault="004736E3">
      <w:pPr>
        <w:pStyle w:val="Ttulo1"/>
      </w:pPr>
      <w:r>
        <w:lastRenderedPageBreak/>
        <w:t>TP22: Dos cilindros y control con lógica secuencial II</w:t>
      </w:r>
    </w:p>
    <w:p w14:paraId="4427FBAD" w14:textId="77777777" w:rsidR="004736E3" w:rsidRDefault="004736E3">
      <w:pPr>
        <w:pStyle w:val="Ttulo2"/>
        <w:spacing w:line="360" w:lineRule="auto"/>
        <w:rPr>
          <w:lang w:val="es-ES_tradnl"/>
        </w:rPr>
      </w:pPr>
      <w:r>
        <w:rPr>
          <w:lang w:val="es-ES_tradnl"/>
        </w:rPr>
        <w:t>Diagrama</w:t>
      </w:r>
    </w:p>
    <w:p w14:paraId="4CEF0426" w14:textId="77777777" w:rsidR="004736E3" w:rsidRDefault="00F87207">
      <w:pPr>
        <w:jc w:val="center"/>
        <w:rPr>
          <w:lang w:val="es-ES_tradnl"/>
        </w:rPr>
      </w:pPr>
      <w:r>
        <w:rPr>
          <w:noProof/>
          <w:lang w:val="es-ES_tradnl"/>
        </w:rPr>
        <w:drawing>
          <wp:inline distT="0" distB="0" distL="0" distR="0" wp14:anchorId="3D007185" wp14:editId="550FDC93">
            <wp:extent cx="4514850" cy="3419475"/>
            <wp:effectExtent l="0" t="0" r="0" b="0"/>
            <wp:docPr id="737" name="Imagen 737" descr="TP22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TP22diagrama"/>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514850" cy="3419475"/>
                    </a:xfrm>
                    <a:prstGeom prst="rect">
                      <a:avLst/>
                    </a:prstGeom>
                    <a:noFill/>
                    <a:ln>
                      <a:noFill/>
                    </a:ln>
                  </pic:spPr>
                </pic:pic>
              </a:graphicData>
            </a:graphic>
          </wp:inline>
        </w:drawing>
      </w:r>
    </w:p>
    <w:p w14:paraId="087EF9A7" w14:textId="77777777" w:rsidR="004736E3" w:rsidRDefault="004736E3">
      <w:pPr>
        <w:pStyle w:val="Ttulo2"/>
        <w:spacing w:line="360" w:lineRule="auto"/>
        <w:rPr>
          <w:lang w:val="es-ES_tradnl"/>
        </w:rPr>
      </w:pPr>
      <w:r>
        <w:rPr>
          <w:lang w:val="es-ES_tradnl"/>
        </w:rPr>
        <w:t>Montaje</w:t>
      </w:r>
    </w:p>
    <w:p w14:paraId="0A3C38F7" w14:textId="77777777" w:rsidR="004736E3" w:rsidRDefault="00F87207">
      <w:pPr>
        <w:widowControl w:val="0"/>
        <w:spacing w:line="360" w:lineRule="auto"/>
        <w:rPr>
          <w:lang w:val="es-ES_tradnl"/>
        </w:rPr>
      </w:pPr>
      <w:r>
        <w:rPr>
          <w:noProof/>
          <w:lang w:val="es-ES_tradnl"/>
        </w:rPr>
        <w:drawing>
          <wp:inline distT="0" distB="0" distL="0" distR="0" wp14:anchorId="5C8DC466" wp14:editId="45B46475">
            <wp:extent cx="2009775" cy="1504950"/>
            <wp:effectExtent l="0" t="0" r="0" b="0"/>
            <wp:docPr id="738" name="Imagen 738"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a:noFill/>
                    </a:ln>
                  </pic:spPr>
                </pic:pic>
              </a:graphicData>
            </a:graphic>
          </wp:inline>
        </w:drawing>
      </w:r>
      <w:r w:rsidR="004736E3">
        <w:rPr>
          <w:lang w:val="es-ES_tradnl"/>
        </w:rPr>
        <w:t xml:space="preserve">  </w:t>
      </w:r>
      <w:r>
        <w:rPr>
          <w:noProof/>
          <w:lang w:val="es-ES_tradnl"/>
        </w:rPr>
        <w:drawing>
          <wp:inline distT="0" distB="0" distL="0" distR="0" wp14:anchorId="347EA975" wp14:editId="7A37B5E2">
            <wp:extent cx="2009775" cy="1514475"/>
            <wp:effectExtent l="19050" t="19050" r="9525" b="9525"/>
            <wp:docPr id="739" name="Imagen 739" descr="TP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TP2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6498AC6" wp14:editId="0E5DA885">
            <wp:extent cx="2009775" cy="1514475"/>
            <wp:effectExtent l="19050" t="19050" r="9525" b="9525"/>
            <wp:docPr id="740" name="Imagen 740" descr="TP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TP22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A16C0F2" wp14:editId="15F4DA76">
            <wp:extent cx="2009775" cy="1514475"/>
            <wp:effectExtent l="19050" t="19050" r="9525" b="9525"/>
            <wp:docPr id="741" name="Imagen 741" descr="TP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TP2204"/>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D6D8C79" wp14:editId="1EB2F339">
            <wp:extent cx="2009775" cy="1514475"/>
            <wp:effectExtent l="19050" t="19050" r="9525" b="9525"/>
            <wp:docPr id="742" name="Imagen 742" descr="TP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TP2205"/>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2298F86" wp14:editId="1F73DBE7">
            <wp:extent cx="2009775" cy="1514475"/>
            <wp:effectExtent l="19050" t="19050" r="9525" b="9525"/>
            <wp:docPr id="743" name="Imagen 743" descr="TP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TP2206"/>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3AC7E6B0" wp14:editId="21E9C981">
            <wp:extent cx="2009775" cy="1514475"/>
            <wp:effectExtent l="19050" t="19050" r="9525" b="9525"/>
            <wp:docPr id="744" name="Imagen 744" descr="TP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TP2207"/>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0E40BFE" wp14:editId="67ACD69A">
            <wp:extent cx="2009775" cy="1504950"/>
            <wp:effectExtent l="19050" t="19050" r="9525" b="0"/>
            <wp:docPr id="745" name="Imagen 745" descr="TP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TP2208"/>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CB1CF26" wp14:editId="7C64D2A5">
            <wp:extent cx="2009775" cy="1514475"/>
            <wp:effectExtent l="19050" t="19050" r="9525" b="9525"/>
            <wp:docPr id="746" name="Imagen 746" descr="TP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TP220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2F20F3C" wp14:editId="5B3F3E0C">
            <wp:extent cx="2009775" cy="1514475"/>
            <wp:effectExtent l="19050" t="19050" r="9525" b="9525"/>
            <wp:docPr id="747" name="Imagen 747" descr="TP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TP2210"/>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43C369E" wp14:editId="35080039">
            <wp:extent cx="2009775" cy="1514475"/>
            <wp:effectExtent l="19050" t="19050" r="9525" b="9525"/>
            <wp:docPr id="748" name="Imagen 748" descr="TP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TP2211"/>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EFD66B9" wp14:editId="2A5A7CC8">
            <wp:extent cx="2009775" cy="1514475"/>
            <wp:effectExtent l="19050" t="19050" r="9525" b="9525"/>
            <wp:docPr id="749" name="Imagen 749" descr="TP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TP2212"/>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C71D99F" wp14:editId="66B6A836">
            <wp:extent cx="2009775" cy="1514475"/>
            <wp:effectExtent l="19050" t="19050" r="9525" b="9525"/>
            <wp:docPr id="750" name="Imagen 750" descr="TP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TP2213"/>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8601EC6" wp14:editId="6A894EC5">
            <wp:extent cx="2009775" cy="1514475"/>
            <wp:effectExtent l="19050" t="19050" r="9525" b="9525"/>
            <wp:docPr id="751" name="Imagen 751" descr="TP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TP2214"/>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09FC84A" wp14:editId="7CD387DC">
            <wp:extent cx="2009775" cy="1514475"/>
            <wp:effectExtent l="19050" t="19050" r="9525" b="9525"/>
            <wp:docPr id="752" name="Imagen 752" descr="TP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TP2215"/>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A0FFFFA" wp14:editId="32DBF9CE">
            <wp:extent cx="2009775" cy="1514475"/>
            <wp:effectExtent l="19050" t="19050" r="9525" b="9525"/>
            <wp:docPr id="753" name="Imagen 753" descr="TP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TP2216"/>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C0B2176" wp14:editId="120F8C9A">
            <wp:extent cx="2009775" cy="1514475"/>
            <wp:effectExtent l="19050" t="19050" r="9525" b="9525"/>
            <wp:docPr id="754" name="Imagen 754" descr="TP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TP2217"/>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991B686" wp14:editId="661436ED">
            <wp:extent cx="2009775" cy="1514475"/>
            <wp:effectExtent l="19050" t="19050" r="9525" b="9525"/>
            <wp:docPr id="755" name="Imagen 755" descr="TP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TP2218"/>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08C12DE" wp14:editId="08BC904A">
            <wp:extent cx="2009775" cy="1514475"/>
            <wp:effectExtent l="19050" t="19050" r="9525" b="9525"/>
            <wp:docPr id="756" name="Imagen 756" descr="TP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TP2219"/>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4F81EDB" wp14:editId="7DC48555">
            <wp:extent cx="2009775" cy="1514475"/>
            <wp:effectExtent l="19050" t="19050" r="9525" b="9525"/>
            <wp:docPr id="757" name="Imagen 757" descr="TP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TP2220"/>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73BFC8C" wp14:editId="53546BA3">
            <wp:extent cx="2009775" cy="1514475"/>
            <wp:effectExtent l="19050" t="19050" r="9525" b="9525"/>
            <wp:docPr id="758" name="Imagen 758" descr="TP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TP2221"/>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68B231E4" wp14:editId="1730E454">
            <wp:extent cx="2009775" cy="1514475"/>
            <wp:effectExtent l="19050" t="19050" r="9525" b="9525"/>
            <wp:docPr id="759" name="Imagen 759" descr="TP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TP2222"/>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9B41E97" wp14:editId="1E0669EA">
            <wp:extent cx="2009775" cy="1514475"/>
            <wp:effectExtent l="19050" t="19050" r="9525" b="9525"/>
            <wp:docPr id="760" name="Imagen 760" descr="TP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TP2223"/>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719EE6D" wp14:editId="38DCC32F">
            <wp:extent cx="2009775" cy="1514475"/>
            <wp:effectExtent l="19050" t="19050" r="9525" b="9525"/>
            <wp:docPr id="761" name="Imagen 761" descr="TP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TP2224"/>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838B805" wp14:editId="02F85869">
            <wp:extent cx="2009775" cy="1514475"/>
            <wp:effectExtent l="19050" t="19050" r="9525" b="9525"/>
            <wp:docPr id="762" name="Imagen 762" descr="TP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TP2225"/>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C64574A" wp14:editId="00756CA2">
            <wp:extent cx="2009775" cy="1514475"/>
            <wp:effectExtent l="19050" t="19050" r="9525" b="9525"/>
            <wp:docPr id="763" name="Imagen 763" descr="TP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TP2226"/>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3D5368B" wp14:editId="159A49D2">
            <wp:extent cx="2009775" cy="1514475"/>
            <wp:effectExtent l="19050" t="19050" r="9525" b="9525"/>
            <wp:docPr id="764" name="Imagen 764" descr="TP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TP2227"/>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B0EB4C6" wp14:editId="5E39E9F4">
            <wp:extent cx="2009775" cy="1514475"/>
            <wp:effectExtent l="19050" t="19050" r="9525" b="9525"/>
            <wp:docPr id="765" name="Imagen 765" descr="TP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TP2228"/>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D12BE0" wp14:editId="698D2257">
            <wp:extent cx="2009775" cy="1504950"/>
            <wp:effectExtent l="19050" t="19050" r="9525" b="0"/>
            <wp:docPr id="766" name="Imagen 766" descr="TP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TP2229"/>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66B4815" wp14:editId="3CB93DB9">
            <wp:extent cx="2009775" cy="1504950"/>
            <wp:effectExtent l="19050" t="19050" r="9525" b="0"/>
            <wp:docPr id="767" name="Imagen 767" descr="TP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TP2230"/>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981B1DC" wp14:editId="6F90FB9E">
            <wp:extent cx="2009775" cy="1504950"/>
            <wp:effectExtent l="19050" t="19050" r="9525" b="0"/>
            <wp:docPr id="768" name="Imagen 768" descr="TP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TP2231"/>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811CD2B" wp14:editId="4DF8AC55">
            <wp:extent cx="2009775" cy="1504950"/>
            <wp:effectExtent l="19050" t="19050" r="9525" b="0"/>
            <wp:docPr id="769" name="Imagen 769" descr="TP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TP2232"/>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7F81E2E" wp14:editId="64AABABA">
            <wp:extent cx="2009775" cy="1504950"/>
            <wp:effectExtent l="19050" t="19050" r="9525" b="0"/>
            <wp:docPr id="770" name="Imagen 770" descr="TP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TP2233"/>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4CA609E" wp14:editId="62E94837">
            <wp:extent cx="2009775" cy="1504950"/>
            <wp:effectExtent l="19050" t="19050" r="9525" b="0"/>
            <wp:docPr id="771" name="Imagen 771" descr="TP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TP2234"/>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A845660" wp14:editId="31F26609">
            <wp:extent cx="2009775" cy="1504950"/>
            <wp:effectExtent l="19050" t="19050" r="9525" b="0"/>
            <wp:docPr id="772" name="Imagen 772" descr="TP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TP2235"/>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4361FF2C" w14:textId="77777777" w:rsidR="004736E3" w:rsidRDefault="004736E3">
      <w:pPr>
        <w:widowControl w:val="0"/>
        <w:spacing w:line="360" w:lineRule="auto"/>
        <w:rPr>
          <w:lang w:val="es-ES_tradnl"/>
        </w:rPr>
      </w:pPr>
    </w:p>
    <w:p w14:paraId="2187119B" w14:textId="77777777" w:rsidR="004736E3" w:rsidRDefault="004736E3">
      <w:pPr>
        <w:widowControl w:val="0"/>
        <w:spacing w:line="360" w:lineRule="auto"/>
        <w:rPr>
          <w:lang w:val="es-ES_tradnl"/>
        </w:rPr>
      </w:pPr>
    </w:p>
    <w:p w14:paraId="55BB19E2" w14:textId="77777777" w:rsidR="004736E3" w:rsidRDefault="004736E3">
      <w:pPr>
        <w:pStyle w:val="Ttulo2"/>
        <w:spacing w:line="360" w:lineRule="auto"/>
        <w:rPr>
          <w:lang w:val="es-ES_tradnl"/>
        </w:rPr>
      </w:pPr>
      <w:r>
        <w:rPr>
          <w:lang w:val="es-ES_tradnl"/>
        </w:rPr>
        <w:lastRenderedPageBreak/>
        <w:t>Ejemplo de aplicación</w:t>
      </w:r>
    </w:p>
    <w:p w14:paraId="05DCE43F" w14:textId="77777777" w:rsidR="004736E3" w:rsidRDefault="004736E3">
      <w:pPr>
        <w:pStyle w:val="Puntos"/>
        <w:spacing w:before="120"/>
        <w:jc w:val="both"/>
      </w:pPr>
      <w:r>
        <w:t>Secuencia de dos movimientos en diferentes direcciones. Por ejemplo: subir una pieza hasta un determinado nivel, y expulsarla hacia un costado.</w:t>
      </w:r>
    </w:p>
    <w:p w14:paraId="062D0302" w14:textId="77777777" w:rsidR="004736E3" w:rsidRDefault="004736E3">
      <w:pPr>
        <w:pStyle w:val="Puntos"/>
        <w:spacing w:before="120"/>
        <w:jc w:val="both"/>
      </w:pPr>
      <w:r>
        <w:t>Una vez que el primer cilindro se ha extendido, entra en acción el segundo.</w:t>
      </w:r>
    </w:p>
    <w:p w14:paraId="07D90719" w14:textId="77777777" w:rsidR="004736E3" w:rsidRDefault="004736E3">
      <w:pPr>
        <w:pStyle w:val="Puntos"/>
        <w:spacing w:before="120"/>
        <w:jc w:val="both"/>
      </w:pPr>
      <w:r>
        <w:t>Cuando el segundo se extendió completamente, el primero puede volver a su posición de reposo.</w:t>
      </w:r>
    </w:p>
    <w:p w14:paraId="2BF1F35E" w14:textId="77777777" w:rsidR="004736E3" w:rsidRDefault="004736E3">
      <w:pPr>
        <w:pStyle w:val="Puntos"/>
        <w:spacing w:before="120"/>
        <w:jc w:val="both"/>
      </w:pPr>
      <w:r>
        <w:t>Recién en ese momento puede retirarse el segundo cilindro.</w:t>
      </w:r>
    </w:p>
    <w:p w14:paraId="7C123A35" w14:textId="77777777" w:rsidR="004736E3" w:rsidRDefault="004736E3">
      <w:pPr>
        <w:pStyle w:val="Puntos"/>
        <w:spacing w:before="120"/>
        <w:jc w:val="both"/>
      </w:pPr>
      <w:r>
        <w:t>Otros ejemplos incluyen empaquetadoras automatizadas, etc.</w:t>
      </w:r>
    </w:p>
    <w:p w14:paraId="624FF405"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30514BE5" w14:textId="77777777" w:rsidR="004736E3" w:rsidRDefault="00F87207">
      <w:pPr>
        <w:widowControl w:val="0"/>
        <w:spacing w:line="360" w:lineRule="auto"/>
        <w:rPr>
          <w:lang w:val="es-ES_tradnl"/>
        </w:rPr>
      </w:pPr>
      <w:r>
        <w:rPr>
          <w:noProof/>
          <w:lang w:val="es-ES_tradnl"/>
        </w:rPr>
        <w:drawing>
          <wp:inline distT="0" distB="0" distL="0" distR="0" wp14:anchorId="3B4133D9" wp14:editId="4F6ED7BC">
            <wp:extent cx="2009775" cy="1504950"/>
            <wp:effectExtent l="19050" t="19050" r="9525" b="0"/>
            <wp:docPr id="773" name="Imagen 773" descr="TP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TP2236"/>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A572135" wp14:editId="2BA1ED42">
            <wp:extent cx="2009775" cy="1504950"/>
            <wp:effectExtent l="19050" t="19050" r="9525" b="0"/>
            <wp:docPr id="774" name="Imagen 774" descr="TP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TP2237"/>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E17D23E" wp14:editId="72E9897C">
            <wp:extent cx="2009775" cy="1504950"/>
            <wp:effectExtent l="19050" t="19050" r="9525" b="0"/>
            <wp:docPr id="775" name="Imagen 775" descr="TP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TP2238"/>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44C48B8" wp14:editId="7D8E7941">
            <wp:extent cx="2009775" cy="1504950"/>
            <wp:effectExtent l="19050" t="19050" r="9525" b="0"/>
            <wp:docPr id="776" name="Imagen 776" descr="TP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TP2239"/>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DCEBE94" wp14:editId="5F72194B">
            <wp:extent cx="2009775" cy="1504950"/>
            <wp:effectExtent l="19050" t="19050" r="9525" b="0"/>
            <wp:docPr id="777" name="Imagen 777" descr="TP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TP2240"/>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74130CE" wp14:editId="5AFA3184">
            <wp:extent cx="2009775" cy="1504950"/>
            <wp:effectExtent l="19050" t="19050" r="9525" b="0"/>
            <wp:docPr id="778" name="Imagen 778" descr="TP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TP2241"/>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B4A7742" wp14:editId="02CE04CF">
            <wp:extent cx="2009775" cy="1504950"/>
            <wp:effectExtent l="19050" t="19050" r="9525" b="0"/>
            <wp:docPr id="779" name="Imagen 779" descr="TP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TP2242"/>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49B26E8" wp14:editId="3F30647B">
            <wp:extent cx="2009775" cy="1504950"/>
            <wp:effectExtent l="19050" t="19050" r="9525" b="0"/>
            <wp:docPr id="780" name="Imagen 780" descr="TP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TP2243"/>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E8B9721" wp14:editId="0C319BAB">
            <wp:extent cx="2009775" cy="1504950"/>
            <wp:effectExtent l="19050" t="19050" r="9525" b="0"/>
            <wp:docPr id="781" name="Imagen 781" descr="TP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TP2244"/>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62D97F4" wp14:editId="7E2B6B9D">
            <wp:extent cx="2009775" cy="1504950"/>
            <wp:effectExtent l="19050" t="19050" r="9525" b="0"/>
            <wp:docPr id="782" name="Imagen 782" descr="TP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TP2245"/>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2CC6F87" wp14:editId="57DF73DF">
            <wp:extent cx="2009775" cy="1504950"/>
            <wp:effectExtent l="19050" t="19050" r="9525" b="0"/>
            <wp:docPr id="783" name="Imagen 783" descr="TP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TP2246"/>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26D0615" wp14:editId="1B8F25D4">
            <wp:extent cx="2009775" cy="1504950"/>
            <wp:effectExtent l="19050" t="19050" r="9525" b="0"/>
            <wp:docPr id="784" name="Imagen 784" descr="TP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TP2247"/>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DAAF375" wp14:editId="024AA740">
            <wp:extent cx="2009775" cy="1504950"/>
            <wp:effectExtent l="19050" t="19050" r="9525" b="0"/>
            <wp:docPr id="785" name="Imagen 785" descr="TP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TP2248"/>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p>
    <w:p w14:paraId="39D94F22" w14:textId="77777777" w:rsidR="004736E3" w:rsidRDefault="004736E3">
      <w:pPr>
        <w:pStyle w:val="Ttulo1"/>
      </w:pPr>
      <w:r>
        <w:lastRenderedPageBreak/>
        <w:t xml:space="preserve">TP23: Dos cilindros y lógica con temporización </w:t>
      </w:r>
    </w:p>
    <w:p w14:paraId="60BD9501" w14:textId="77777777" w:rsidR="004736E3" w:rsidRDefault="004736E3">
      <w:pPr>
        <w:pStyle w:val="Ttulo2"/>
        <w:spacing w:line="360" w:lineRule="auto"/>
        <w:rPr>
          <w:lang w:val="es-ES_tradnl"/>
        </w:rPr>
      </w:pPr>
      <w:r>
        <w:rPr>
          <w:lang w:val="es-ES_tradnl"/>
        </w:rPr>
        <w:t>Diagrama</w:t>
      </w:r>
    </w:p>
    <w:p w14:paraId="640A3668" w14:textId="77777777" w:rsidR="004736E3" w:rsidRDefault="00F87207">
      <w:pPr>
        <w:jc w:val="center"/>
        <w:rPr>
          <w:lang w:val="es-ES_tradnl"/>
        </w:rPr>
      </w:pPr>
      <w:r>
        <w:rPr>
          <w:noProof/>
          <w:lang w:val="es-ES_tradnl"/>
        </w:rPr>
        <w:drawing>
          <wp:inline distT="0" distB="0" distL="0" distR="0" wp14:anchorId="04FEEA44" wp14:editId="426DE608">
            <wp:extent cx="4819650" cy="3352800"/>
            <wp:effectExtent l="0" t="0" r="0" b="0"/>
            <wp:docPr id="786" name="Imagen 786" descr="gif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gif_23"/>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819650" cy="3352800"/>
                    </a:xfrm>
                    <a:prstGeom prst="rect">
                      <a:avLst/>
                    </a:prstGeom>
                    <a:noFill/>
                    <a:ln>
                      <a:noFill/>
                    </a:ln>
                  </pic:spPr>
                </pic:pic>
              </a:graphicData>
            </a:graphic>
          </wp:inline>
        </w:drawing>
      </w:r>
    </w:p>
    <w:p w14:paraId="76D614F6" w14:textId="77777777" w:rsidR="004736E3" w:rsidRDefault="004736E3">
      <w:pPr>
        <w:pStyle w:val="Ttulo2"/>
        <w:spacing w:line="360" w:lineRule="auto"/>
        <w:rPr>
          <w:lang w:val="es-ES_tradnl"/>
        </w:rPr>
      </w:pPr>
      <w:r>
        <w:rPr>
          <w:lang w:val="es-ES_tradnl"/>
        </w:rPr>
        <w:t>Montaje</w:t>
      </w:r>
    </w:p>
    <w:p w14:paraId="0DEF11C3" w14:textId="77777777" w:rsidR="004736E3" w:rsidRDefault="00F87207">
      <w:pPr>
        <w:widowControl w:val="0"/>
        <w:spacing w:line="360" w:lineRule="auto"/>
        <w:rPr>
          <w:lang w:val="es-ES_tradnl"/>
        </w:rPr>
      </w:pPr>
      <w:r>
        <w:rPr>
          <w:noProof/>
          <w:lang w:val="es-ES_tradnl"/>
        </w:rPr>
        <w:drawing>
          <wp:inline distT="0" distB="0" distL="0" distR="0" wp14:anchorId="0D1E9BA3" wp14:editId="6A45857E">
            <wp:extent cx="2009775" cy="1504950"/>
            <wp:effectExtent l="19050" t="19050" r="9525" b="0"/>
            <wp:docPr id="787" name="Imagen 787"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81F2558" wp14:editId="2DE84A08">
            <wp:extent cx="2009775" cy="1495425"/>
            <wp:effectExtent l="19050" t="19050" r="9525" b="9525"/>
            <wp:docPr id="788" name="Imagen 788" descr="TP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TP23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36CDD10" wp14:editId="42698594">
            <wp:extent cx="2009775" cy="1495425"/>
            <wp:effectExtent l="19050" t="19050" r="9525" b="9525"/>
            <wp:docPr id="789" name="Imagen 789" descr="TP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TP23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53665A4" wp14:editId="72E62D7A">
            <wp:extent cx="2009775" cy="1495425"/>
            <wp:effectExtent l="19050" t="19050" r="9525" b="9525"/>
            <wp:docPr id="790" name="Imagen 790" descr="TP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TP2304"/>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36B868D" wp14:editId="4F1591FC">
            <wp:extent cx="2009775" cy="1495425"/>
            <wp:effectExtent l="19050" t="19050" r="9525" b="9525"/>
            <wp:docPr id="791" name="Imagen 791" descr="TP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TP2305"/>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98E4452" wp14:editId="31DFB41D">
            <wp:extent cx="2009775" cy="1495425"/>
            <wp:effectExtent l="19050" t="19050" r="9525" b="9525"/>
            <wp:docPr id="792" name="Imagen 792" descr="TP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TP2306"/>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6E0D8A75" wp14:editId="1885A71D">
            <wp:extent cx="2009775" cy="1495425"/>
            <wp:effectExtent l="19050" t="19050" r="9525" b="9525"/>
            <wp:docPr id="793" name="Imagen 793" descr="TP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TP2307"/>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A68B9B5" wp14:editId="7EA93B1A">
            <wp:extent cx="2009775" cy="1495425"/>
            <wp:effectExtent l="19050" t="19050" r="9525" b="9525"/>
            <wp:docPr id="794" name="Imagen 794" descr="TP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TP2308"/>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D4D594B" wp14:editId="5B676E08">
            <wp:extent cx="2009775" cy="1495425"/>
            <wp:effectExtent l="19050" t="19050" r="9525" b="9525"/>
            <wp:docPr id="795" name="Imagen 795" descr="TP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TP2309"/>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9F5164E" wp14:editId="3A65694E">
            <wp:extent cx="2009775" cy="1495425"/>
            <wp:effectExtent l="19050" t="19050" r="9525" b="9525"/>
            <wp:docPr id="796" name="Imagen 796" descr="TP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TP2310"/>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F85AD4D" wp14:editId="26564641">
            <wp:extent cx="2009775" cy="1495425"/>
            <wp:effectExtent l="19050" t="19050" r="9525" b="9525"/>
            <wp:docPr id="797" name="Imagen 797" descr="TP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TP2311"/>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6D1F8F0" wp14:editId="5047FA69">
            <wp:extent cx="2009775" cy="1495425"/>
            <wp:effectExtent l="19050" t="19050" r="9525" b="9525"/>
            <wp:docPr id="798" name="Imagen 798" descr="TP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TP2312"/>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45E6535" wp14:editId="645DA500">
            <wp:extent cx="2009775" cy="1495425"/>
            <wp:effectExtent l="19050" t="19050" r="9525" b="9525"/>
            <wp:docPr id="799" name="Imagen 799" descr="TP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TP2313"/>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78FEFDA" wp14:editId="67F16BE3">
            <wp:extent cx="2009775" cy="1495425"/>
            <wp:effectExtent l="19050" t="19050" r="9525" b="9525"/>
            <wp:docPr id="800" name="Imagen 800" descr="TP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TP2314"/>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3C4E0AC" wp14:editId="22EBEDF8">
            <wp:extent cx="2009775" cy="1495425"/>
            <wp:effectExtent l="19050" t="19050" r="9525" b="9525"/>
            <wp:docPr id="801" name="Imagen 801" descr="TP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TP2315"/>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0150182" wp14:editId="50E7BDD4">
            <wp:extent cx="2009775" cy="1495425"/>
            <wp:effectExtent l="19050" t="19050" r="9525" b="9525"/>
            <wp:docPr id="802" name="Imagen 802" descr="TP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TP2316"/>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56A538B" wp14:editId="3B13DA0E">
            <wp:extent cx="2009775" cy="1495425"/>
            <wp:effectExtent l="19050" t="19050" r="9525" b="9525"/>
            <wp:docPr id="803" name="Imagen 803" descr="TP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TP2317"/>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3A12DC5" wp14:editId="59659A82">
            <wp:extent cx="2009775" cy="1495425"/>
            <wp:effectExtent l="19050" t="19050" r="9525" b="9525"/>
            <wp:docPr id="804" name="Imagen 804" descr="TP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TP2318"/>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9E5530E" wp14:editId="5DB01427">
            <wp:extent cx="2009775" cy="1495425"/>
            <wp:effectExtent l="19050" t="19050" r="9525" b="9525"/>
            <wp:docPr id="805" name="Imagen 805" descr="TP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TP2319"/>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70214BA" wp14:editId="35E20760">
            <wp:extent cx="2009775" cy="1495425"/>
            <wp:effectExtent l="19050" t="19050" r="9525" b="9525"/>
            <wp:docPr id="806" name="Imagen 806" descr="TP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TP2320"/>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B41C59E" wp14:editId="65470CC5">
            <wp:extent cx="2009775" cy="1495425"/>
            <wp:effectExtent l="19050" t="19050" r="9525" b="9525"/>
            <wp:docPr id="807" name="Imagen 807" descr="TP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TP2321"/>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71C1E19E" wp14:editId="35F9547F">
            <wp:extent cx="2009775" cy="1495425"/>
            <wp:effectExtent l="19050" t="19050" r="9525" b="9525"/>
            <wp:docPr id="808" name="Imagen 808" descr="TP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TP2322"/>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92B6DC5" wp14:editId="521EEC0B">
            <wp:extent cx="2009775" cy="1495425"/>
            <wp:effectExtent l="19050" t="19050" r="9525" b="9525"/>
            <wp:docPr id="809" name="Imagen 809" descr="TP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TP2323"/>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5234CC" wp14:editId="77C01E91">
            <wp:extent cx="2009775" cy="1495425"/>
            <wp:effectExtent l="19050" t="19050" r="9525" b="9525"/>
            <wp:docPr id="810" name="Imagen 810" descr="TP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TP2324"/>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061A42D" wp14:editId="5CE423CB">
            <wp:extent cx="2009775" cy="1495425"/>
            <wp:effectExtent l="19050" t="19050" r="9525" b="9525"/>
            <wp:docPr id="811" name="Imagen 811" descr="TP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TP2325"/>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73E0D98" wp14:editId="629C5ACE">
            <wp:extent cx="2009775" cy="1495425"/>
            <wp:effectExtent l="19050" t="19050" r="9525" b="9525"/>
            <wp:docPr id="812" name="Imagen 812" descr="TP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TP2326"/>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35481D4" wp14:editId="7C05788E">
            <wp:extent cx="2009775" cy="1495425"/>
            <wp:effectExtent l="19050" t="19050" r="9525" b="9525"/>
            <wp:docPr id="813" name="Imagen 813" descr="TP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TP2327"/>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8EED7EB" wp14:editId="7DDE47C8">
            <wp:extent cx="2009775" cy="1495425"/>
            <wp:effectExtent l="19050" t="19050" r="9525" b="9525"/>
            <wp:docPr id="814" name="Imagen 814" descr="TP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TP2328"/>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374B5C5" wp14:editId="3F6E38FB">
            <wp:extent cx="2009775" cy="1495425"/>
            <wp:effectExtent l="19050" t="19050" r="9525" b="9525"/>
            <wp:docPr id="815" name="Imagen 815" descr="TP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TP2329"/>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28CDD0A" wp14:editId="710872AA">
            <wp:extent cx="2009775" cy="1495425"/>
            <wp:effectExtent l="19050" t="19050" r="9525" b="9525"/>
            <wp:docPr id="816" name="Imagen 816" descr="TP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TP2330"/>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C23E024" wp14:editId="375AA3B7">
            <wp:extent cx="2009775" cy="1495425"/>
            <wp:effectExtent l="19050" t="19050" r="9525" b="9525"/>
            <wp:docPr id="817" name="Imagen 817" descr="TP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TP2331"/>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B4766D8" wp14:editId="6D412B42">
            <wp:extent cx="2009775" cy="1495425"/>
            <wp:effectExtent l="19050" t="19050" r="9525" b="9525"/>
            <wp:docPr id="818" name="Imagen 818" descr="TP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TP2332"/>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825650E" wp14:editId="4DA2C172">
            <wp:extent cx="2009775" cy="1495425"/>
            <wp:effectExtent l="19050" t="19050" r="9525" b="9525"/>
            <wp:docPr id="819" name="Imagen 819" descr="TP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TP2333"/>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7E419E3" wp14:editId="04C213C0">
            <wp:extent cx="2009775" cy="1495425"/>
            <wp:effectExtent l="19050" t="19050" r="9525" b="9525"/>
            <wp:docPr id="820" name="Imagen 820" descr="TP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TP2334"/>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47C7103" wp14:editId="550845C6">
            <wp:extent cx="2009775" cy="1495425"/>
            <wp:effectExtent l="19050" t="19050" r="9525" b="9525"/>
            <wp:docPr id="821" name="Imagen 821" descr="TP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TP2335"/>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96993EC" wp14:editId="225C9A28">
            <wp:extent cx="2009775" cy="1495425"/>
            <wp:effectExtent l="19050" t="19050" r="9525" b="9525"/>
            <wp:docPr id="822" name="Imagen 822" descr="TP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TP2336"/>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5592A6B4" wp14:editId="76122DBD">
            <wp:extent cx="2009775" cy="1495425"/>
            <wp:effectExtent l="19050" t="19050" r="9525" b="9525"/>
            <wp:docPr id="823" name="Imagen 823" descr="TP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TP2337"/>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271B082" wp14:editId="4E8D4703">
            <wp:extent cx="2009775" cy="1495425"/>
            <wp:effectExtent l="19050" t="19050" r="9525" b="9525"/>
            <wp:docPr id="824" name="Imagen 824" descr="TP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TP2338"/>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CEA2B7D" wp14:editId="5E931561">
            <wp:extent cx="2009775" cy="1495425"/>
            <wp:effectExtent l="19050" t="19050" r="9525" b="9525"/>
            <wp:docPr id="825" name="Imagen 825" descr="TP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TP2339"/>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BA80234" wp14:editId="0769682D">
            <wp:extent cx="2009775" cy="1495425"/>
            <wp:effectExtent l="19050" t="19050" r="9525" b="9525"/>
            <wp:docPr id="826" name="Imagen 826" descr="TP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TP2340"/>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1CE2D4F" wp14:editId="0DAD1AED">
            <wp:extent cx="2009775" cy="1495425"/>
            <wp:effectExtent l="19050" t="19050" r="9525" b="9525"/>
            <wp:docPr id="827" name="Imagen 827" descr="TP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TP2341"/>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4EEA6E0" wp14:editId="1284C2BC">
            <wp:extent cx="2009775" cy="1495425"/>
            <wp:effectExtent l="19050" t="19050" r="9525" b="9525"/>
            <wp:docPr id="828" name="Imagen 828" descr="TP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TP2342"/>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A2F543B" wp14:editId="54BF1C2C">
            <wp:extent cx="2009775" cy="1495425"/>
            <wp:effectExtent l="19050" t="19050" r="9525" b="9525"/>
            <wp:docPr id="829" name="Imagen 829" descr="TP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TP2343"/>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2A89B6D" wp14:editId="595F7D76">
            <wp:extent cx="2009775" cy="1495425"/>
            <wp:effectExtent l="19050" t="19050" r="9525" b="9525"/>
            <wp:docPr id="830" name="Imagen 830" descr="TP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TP2344"/>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F5D020A" wp14:editId="6E24223B">
            <wp:extent cx="2009775" cy="1495425"/>
            <wp:effectExtent l="19050" t="19050" r="9525" b="9525"/>
            <wp:docPr id="831" name="Imagen 831" descr="TP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TP2345"/>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B422126" wp14:editId="32FEA86A">
            <wp:extent cx="2009775" cy="1495425"/>
            <wp:effectExtent l="19050" t="19050" r="9525" b="9525"/>
            <wp:docPr id="832" name="Imagen 832" descr="TP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TP2346"/>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8FBCDA" wp14:editId="1B4CE8F0">
            <wp:extent cx="2009775" cy="1495425"/>
            <wp:effectExtent l="19050" t="19050" r="9525" b="9525"/>
            <wp:docPr id="833" name="Imagen 833" descr="TP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TP2347"/>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0910ED5" wp14:editId="07F304CF">
            <wp:extent cx="2009775" cy="1495425"/>
            <wp:effectExtent l="19050" t="19050" r="9525" b="9525"/>
            <wp:docPr id="834" name="Imagen 834" descr="TP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TP2348"/>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10C1D65" wp14:editId="18D054E8">
            <wp:extent cx="2009775" cy="1495425"/>
            <wp:effectExtent l="19050" t="19050" r="9525" b="9525"/>
            <wp:docPr id="835" name="Imagen 835" descr="TP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TP2349"/>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B55F804" wp14:editId="7C18599D">
            <wp:extent cx="2009775" cy="1495425"/>
            <wp:effectExtent l="19050" t="19050" r="9525" b="9525"/>
            <wp:docPr id="836" name="Imagen 836" descr="TP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TP2350"/>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D32C3A9" wp14:editId="2F890C54">
            <wp:extent cx="2009775" cy="1495425"/>
            <wp:effectExtent l="19050" t="19050" r="9525" b="9525"/>
            <wp:docPr id="837" name="Imagen 837" descr="TP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TP2351"/>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37AAB581" wp14:editId="2B01D82D">
            <wp:extent cx="2009775" cy="1495425"/>
            <wp:effectExtent l="19050" t="19050" r="9525" b="9525"/>
            <wp:docPr id="838" name="Imagen 838" descr="TP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TP2352"/>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0CF06AD" wp14:editId="213FC389">
            <wp:extent cx="2009775" cy="1495425"/>
            <wp:effectExtent l="19050" t="19050" r="9525" b="9525"/>
            <wp:docPr id="839" name="Imagen 839" descr="TP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TP2353"/>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63D2A73" wp14:editId="13924E4A">
            <wp:extent cx="2009775" cy="1495425"/>
            <wp:effectExtent l="19050" t="19050" r="9525" b="9525"/>
            <wp:docPr id="840" name="Imagen 840" descr="TP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TP2354"/>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27892B00" w14:textId="77777777" w:rsidR="004736E3" w:rsidRDefault="004736E3">
      <w:pPr>
        <w:pStyle w:val="Ttulo2"/>
        <w:spacing w:line="360" w:lineRule="auto"/>
        <w:rPr>
          <w:lang w:val="es-ES_tradnl"/>
        </w:rPr>
      </w:pPr>
      <w:r>
        <w:rPr>
          <w:lang w:val="es-ES_tradnl"/>
        </w:rPr>
        <w:t>Ejemplo de aplicación</w:t>
      </w:r>
    </w:p>
    <w:p w14:paraId="54436B93" w14:textId="77777777" w:rsidR="004736E3" w:rsidRDefault="004736E3">
      <w:pPr>
        <w:pStyle w:val="Puntos"/>
        <w:jc w:val="both"/>
      </w:pPr>
      <w:r>
        <w:t>Ciclador para ensayos de fatiga, con tiempo de actuación ajustable y botones de arranque y parada.</w:t>
      </w:r>
    </w:p>
    <w:p w14:paraId="3982D8AB"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6BBEF208" w14:textId="77777777" w:rsidR="004736E3" w:rsidRDefault="00F87207">
      <w:pPr>
        <w:widowControl w:val="0"/>
        <w:spacing w:line="360" w:lineRule="auto"/>
        <w:rPr>
          <w:lang w:val="es-ES_tradnl"/>
        </w:rPr>
      </w:pPr>
      <w:r>
        <w:rPr>
          <w:noProof/>
          <w:lang w:val="es-ES_tradnl"/>
        </w:rPr>
        <w:drawing>
          <wp:inline distT="0" distB="0" distL="0" distR="0" wp14:anchorId="6ED23A2B" wp14:editId="120E7E8B">
            <wp:extent cx="2009775" cy="1495425"/>
            <wp:effectExtent l="19050" t="19050" r="9525" b="9525"/>
            <wp:docPr id="841" name="Imagen 841" descr="TP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TP2355"/>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119608E" wp14:editId="5599FB0E">
            <wp:extent cx="2009775" cy="1495425"/>
            <wp:effectExtent l="19050" t="19050" r="9525" b="9525"/>
            <wp:docPr id="842" name="Imagen 842" descr="TP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TP2356"/>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F412F44" wp14:editId="52BEFBC0">
            <wp:extent cx="2009775" cy="1495425"/>
            <wp:effectExtent l="19050" t="19050" r="9525" b="9525"/>
            <wp:docPr id="843" name="Imagen 843" descr="TP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TP2357"/>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3CCC97F" wp14:editId="625AD152">
            <wp:extent cx="2009775" cy="1495425"/>
            <wp:effectExtent l="19050" t="19050" r="9525" b="9525"/>
            <wp:docPr id="844" name="Imagen 844" descr="TP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TP2358"/>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11D1BDE" wp14:editId="64C2EEC2">
            <wp:extent cx="2009775" cy="1495425"/>
            <wp:effectExtent l="19050" t="19050" r="9525" b="9525"/>
            <wp:docPr id="845" name="Imagen 845" descr="TP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TP2359"/>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54E83E3" wp14:editId="50265529">
            <wp:extent cx="2009775" cy="1495425"/>
            <wp:effectExtent l="19050" t="19050" r="9525" b="9525"/>
            <wp:docPr id="846" name="Imagen 846" descr="TP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TP2360"/>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99DDA7D" wp14:editId="67D3CA05">
            <wp:extent cx="2009775" cy="1495425"/>
            <wp:effectExtent l="19050" t="19050" r="9525" b="9525"/>
            <wp:docPr id="847" name="Imagen 847" descr="TP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TP2361"/>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2FA0F23" wp14:editId="0E238C15">
            <wp:extent cx="2009775" cy="1495425"/>
            <wp:effectExtent l="19050" t="19050" r="9525" b="9525"/>
            <wp:docPr id="848" name="Imagen 848" descr="TP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TP2362"/>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4C1B75B" wp14:editId="16A3DA9A">
            <wp:extent cx="2009775" cy="1495425"/>
            <wp:effectExtent l="19050" t="19050" r="9525" b="9525"/>
            <wp:docPr id="849" name="Imagen 849" descr="TP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TP2362"/>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70616CB" wp14:editId="2FA54336">
            <wp:extent cx="2009775" cy="1495425"/>
            <wp:effectExtent l="19050" t="19050" r="9525" b="9525"/>
            <wp:docPr id="850" name="Imagen 850" descr="TP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TP2364"/>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21043CF" wp14:editId="75064A31">
            <wp:extent cx="2009775" cy="1495425"/>
            <wp:effectExtent l="19050" t="19050" r="9525" b="9525"/>
            <wp:docPr id="851" name="Imagen 851" descr="TP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TP2365"/>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D592C85" wp14:editId="310DA164">
            <wp:extent cx="2009775" cy="1495425"/>
            <wp:effectExtent l="19050" t="19050" r="9525" b="9525"/>
            <wp:docPr id="852" name="Imagen 852" descr="TP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TP2366"/>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2F54035" wp14:editId="45AD2B03">
            <wp:extent cx="2009775" cy="1495425"/>
            <wp:effectExtent l="19050" t="19050" r="9525" b="9525"/>
            <wp:docPr id="853" name="Imagen 853" descr="TP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TP2367"/>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F57F260" wp14:editId="0BFA1004">
            <wp:extent cx="2009775" cy="1495425"/>
            <wp:effectExtent l="19050" t="19050" r="9525" b="9525"/>
            <wp:docPr id="854" name="Imagen 854" descr="TP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TP2368"/>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3451357" wp14:editId="5C03B8AF">
            <wp:extent cx="2009775" cy="1495425"/>
            <wp:effectExtent l="19050" t="19050" r="9525" b="9525"/>
            <wp:docPr id="855" name="Imagen 855" descr="TP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TP2369"/>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15D107BD" wp14:editId="0F22A24C">
            <wp:extent cx="2009775" cy="1495425"/>
            <wp:effectExtent l="19050" t="19050" r="9525" b="9525"/>
            <wp:docPr id="856" name="Imagen 856" descr="TP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TP2370"/>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EB8FFC5" wp14:editId="5A391151">
            <wp:extent cx="2009775" cy="1495425"/>
            <wp:effectExtent l="19050" t="19050" r="9525" b="9525"/>
            <wp:docPr id="857" name="Imagen 857" descr="TP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TP2371"/>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A5A27B7" wp14:editId="4FB288C5">
            <wp:extent cx="2009775" cy="1495425"/>
            <wp:effectExtent l="19050" t="19050" r="9525" b="9525"/>
            <wp:docPr id="858" name="Imagen 858" descr="TP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TP2372"/>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F35DFFC" wp14:editId="20DE8809">
            <wp:extent cx="2009775" cy="1495425"/>
            <wp:effectExtent l="19050" t="19050" r="9525" b="9525"/>
            <wp:docPr id="859" name="Imagen 859" descr="TP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TP2373"/>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17581BEA" w14:textId="77777777" w:rsidR="004736E3" w:rsidRDefault="004736E3">
      <w:pPr>
        <w:pStyle w:val="Ttulo1"/>
      </w:pPr>
      <w:r>
        <w:br w:type="page"/>
      </w:r>
      <w:r>
        <w:lastRenderedPageBreak/>
        <w:t>TP24: Dos cilindros con lógica de control compleja</w:t>
      </w:r>
    </w:p>
    <w:p w14:paraId="2A338EFD" w14:textId="77777777" w:rsidR="004736E3" w:rsidRDefault="004736E3">
      <w:pPr>
        <w:pStyle w:val="Ttulo2"/>
        <w:spacing w:line="360" w:lineRule="auto"/>
        <w:rPr>
          <w:lang w:val="es-ES_tradnl"/>
        </w:rPr>
      </w:pPr>
      <w:r>
        <w:rPr>
          <w:lang w:val="es-ES_tradnl"/>
        </w:rPr>
        <w:t>Diagrama</w:t>
      </w:r>
    </w:p>
    <w:p w14:paraId="1701557B" w14:textId="77777777" w:rsidR="004736E3" w:rsidRDefault="00F87207">
      <w:pPr>
        <w:jc w:val="center"/>
        <w:rPr>
          <w:lang w:val="es-ES_tradnl"/>
        </w:rPr>
      </w:pPr>
      <w:r>
        <w:rPr>
          <w:noProof/>
          <w:lang w:val="es-ES_tradnl"/>
        </w:rPr>
        <w:drawing>
          <wp:inline distT="0" distB="0" distL="0" distR="0" wp14:anchorId="141591AC" wp14:editId="1A822324">
            <wp:extent cx="4695825" cy="3095625"/>
            <wp:effectExtent l="0" t="0" r="0" b="0"/>
            <wp:docPr id="860" name="Imagen 860" descr="gif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gif_24"/>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4695825" cy="3095625"/>
                    </a:xfrm>
                    <a:prstGeom prst="rect">
                      <a:avLst/>
                    </a:prstGeom>
                    <a:noFill/>
                    <a:ln>
                      <a:noFill/>
                    </a:ln>
                  </pic:spPr>
                </pic:pic>
              </a:graphicData>
            </a:graphic>
          </wp:inline>
        </w:drawing>
      </w:r>
    </w:p>
    <w:p w14:paraId="293913CC" w14:textId="77777777" w:rsidR="004736E3" w:rsidRDefault="004736E3">
      <w:pPr>
        <w:pStyle w:val="Ttulo2"/>
        <w:spacing w:line="360" w:lineRule="auto"/>
        <w:rPr>
          <w:lang w:val="es-ES_tradnl"/>
        </w:rPr>
      </w:pPr>
      <w:r>
        <w:rPr>
          <w:lang w:val="es-ES_tradnl"/>
        </w:rPr>
        <w:t>Montaje</w:t>
      </w:r>
    </w:p>
    <w:p w14:paraId="0DB930DC" w14:textId="77777777" w:rsidR="004736E3" w:rsidRDefault="00F87207">
      <w:pPr>
        <w:widowControl w:val="0"/>
        <w:spacing w:line="360" w:lineRule="auto"/>
        <w:rPr>
          <w:lang w:val="es-ES_tradnl"/>
        </w:rPr>
      </w:pPr>
      <w:r>
        <w:rPr>
          <w:noProof/>
          <w:lang w:val="es-ES_tradnl"/>
        </w:rPr>
        <w:drawing>
          <wp:inline distT="0" distB="0" distL="0" distR="0" wp14:anchorId="0D8AE3A3" wp14:editId="244BA99A">
            <wp:extent cx="2009775" cy="1495425"/>
            <wp:effectExtent l="19050" t="19050" r="9525" b="9525"/>
            <wp:docPr id="861" name="Imagen 861" descr="TP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TP02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5B63411" wp14:editId="39F82FB7">
            <wp:extent cx="2009775" cy="1495425"/>
            <wp:effectExtent l="19050" t="19050" r="9525" b="9525"/>
            <wp:docPr id="862" name="Imagen 862" descr="TP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TP2402"/>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14B5A86" wp14:editId="42DC6E64">
            <wp:extent cx="2009775" cy="1495425"/>
            <wp:effectExtent l="19050" t="19050" r="9525" b="9525"/>
            <wp:docPr id="863" name="Imagen 863" descr="TP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TP2403"/>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D83D683" wp14:editId="65C918E8">
            <wp:extent cx="2009775" cy="1495425"/>
            <wp:effectExtent l="19050" t="19050" r="9525" b="9525"/>
            <wp:docPr id="864" name="Imagen 864" descr="TP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TP2404"/>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CD7AC2" wp14:editId="5BEB55B1">
            <wp:extent cx="2009775" cy="1495425"/>
            <wp:effectExtent l="19050" t="19050" r="9525" b="9525"/>
            <wp:docPr id="865" name="Imagen 865" descr="TP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TP2405"/>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6E4352D2" wp14:editId="27CD353B">
            <wp:extent cx="2009775" cy="1495425"/>
            <wp:effectExtent l="19050" t="19050" r="9525" b="9525"/>
            <wp:docPr id="866" name="Imagen 866" descr="TP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TP2406"/>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67FE47D" wp14:editId="736D50E5">
            <wp:extent cx="2009775" cy="1495425"/>
            <wp:effectExtent l="19050" t="19050" r="9525" b="9525"/>
            <wp:docPr id="867" name="Imagen 867" descr="TP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TP2407"/>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3C557F4" wp14:editId="04CC01BD">
            <wp:extent cx="2009775" cy="1495425"/>
            <wp:effectExtent l="19050" t="19050" r="9525" b="9525"/>
            <wp:docPr id="868" name="Imagen 868" descr="TP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TP2408"/>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16B57D3" wp14:editId="2E14FAEB">
            <wp:extent cx="2009775" cy="1495425"/>
            <wp:effectExtent l="19050" t="19050" r="9525" b="9525"/>
            <wp:docPr id="869" name="Imagen 869" descr="TP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TP2409"/>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5EAC4DC" wp14:editId="4A8F34AA">
            <wp:extent cx="2009775" cy="1495425"/>
            <wp:effectExtent l="19050" t="19050" r="9525" b="9525"/>
            <wp:docPr id="870" name="Imagen 870" descr="TP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TP2410"/>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2E44AA0" wp14:editId="3B0FD968">
            <wp:extent cx="2009775" cy="1495425"/>
            <wp:effectExtent l="19050" t="19050" r="9525" b="9525"/>
            <wp:docPr id="871" name="Imagen 871" descr="TP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TP2411"/>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A14393B" wp14:editId="24E46D18">
            <wp:extent cx="2009775" cy="1495425"/>
            <wp:effectExtent l="19050" t="19050" r="9525" b="9525"/>
            <wp:docPr id="872" name="Imagen 872" descr="TP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TP2412"/>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A39F155" wp14:editId="4BEC2BE2">
            <wp:extent cx="2009775" cy="1495425"/>
            <wp:effectExtent l="19050" t="19050" r="9525" b="9525"/>
            <wp:docPr id="873" name="Imagen 873" descr="TP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TP2413"/>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E5C6D6B" wp14:editId="7ADE866C">
            <wp:extent cx="2009775" cy="1495425"/>
            <wp:effectExtent l="19050" t="19050" r="9525" b="9525"/>
            <wp:docPr id="874" name="Imagen 874" descr="TP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TP2414"/>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5D7D44C" wp14:editId="03F83337">
            <wp:extent cx="2009775" cy="1495425"/>
            <wp:effectExtent l="19050" t="19050" r="9525" b="9525"/>
            <wp:docPr id="875" name="Imagen 875" descr="TP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TP2415"/>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3D18305" wp14:editId="779C3FF0">
            <wp:extent cx="2009775" cy="1495425"/>
            <wp:effectExtent l="19050" t="19050" r="9525" b="9525"/>
            <wp:docPr id="876" name="Imagen 876" descr="TP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TP2416"/>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04DD452" wp14:editId="04D72AA1">
            <wp:extent cx="2009775" cy="1495425"/>
            <wp:effectExtent l="19050" t="19050" r="9525" b="9525"/>
            <wp:docPr id="877" name="Imagen 877" descr="TP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TP2417"/>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4D8B17FD" wp14:editId="6C2412E8">
            <wp:extent cx="2009775" cy="1495425"/>
            <wp:effectExtent l="19050" t="19050" r="9525" b="9525"/>
            <wp:docPr id="878" name="Imagen 878" descr="TP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TP2418"/>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EF651DB" wp14:editId="0AAF16E7">
            <wp:extent cx="2009775" cy="1495425"/>
            <wp:effectExtent l="19050" t="19050" r="9525" b="9525"/>
            <wp:docPr id="879" name="Imagen 879" descr="TP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TP2419"/>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A0E554F" wp14:editId="12EBBD26">
            <wp:extent cx="2009775" cy="1495425"/>
            <wp:effectExtent l="19050" t="19050" r="9525" b="9525"/>
            <wp:docPr id="880" name="Imagen 880" descr="TP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TP2420"/>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78C4219C" wp14:editId="174A5077">
            <wp:extent cx="2009775" cy="1495425"/>
            <wp:effectExtent l="19050" t="19050" r="9525" b="9525"/>
            <wp:docPr id="881" name="Imagen 881" descr="TP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TP2421"/>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8FDA333" wp14:editId="556A9752">
            <wp:extent cx="2009775" cy="1495425"/>
            <wp:effectExtent l="19050" t="19050" r="9525" b="9525"/>
            <wp:docPr id="882" name="Imagen 882" descr="TP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TP2422"/>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53BFCAD" wp14:editId="19597B86">
            <wp:extent cx="2009775" cy="1495425"/>
            <wp:effectExtent l="19050" t="19050" r="9525" b="9525"/>
            <wp:docPr id="883" name="Imagen 883" descr="TP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TP2423"/>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8E49521" wp14:editId="1439D77A">
            <wp:extent cx="2009775" cy="1495425"/>
            <wp:effectExtent l="19050" t="19050" r="9525" b="9525"/>
            <wp:docPr id="884" name="Imagen 884" descr="TP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TP2424"/>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A0C178D" wp14:editId="0CF0207E">
            <wp:extent cx="2009775" cy="1495425"/>
            <wp:effectExtent l="19050" t="19050" r="9525" b="9525"/>
            <wp:docPr id="885" name="Imagen 885" descr="TP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TP2425"/>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31B31F3" wp14:editId="75582F9C">
            <wp:extent cx="2009775" cy="1495425"/>
            <wp:effectExtent l="19050" t="19050" r="9525" b="9525"/>
            <wp:docPr id="886" name="Imagen 886" descr="TP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TP2426"/>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3276915" wp14:editId="29F73CBF">
            <wp:extent cx="2009775" cy="1495425"/>
            <wp:effectExtent l="19050" t="19050" r="9525" b="9525"/>
            <wp:docPr id="887" name="Imagen 887" descr="TP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TP2427"/>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CE2375E" wp14:editId="5D72CBAA">
            <wp:extent cx="2009775" cy="1495425"/>
            <wp:effectExtent l="19050" t="19050" r="9525" b="9525"/>
            <wp:docPr id="888" name="Imagen 888" descr="TP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TP2428"/>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7FC33A5" wp14:editId="4155F039">
            <wp:extent cx="2009775" cy="1495425"/>
            <wp:effectExtent l="19050" t="19050" r="9525" b="9525"/>
            <wp:docPr id="889" name="Imagen 889" descr="TP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TP2429"/>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18ED85CA" wp14:editId="6B324A02">
            <wp:extent cx="2009775" cy="1495425"/>
            <wp:effectExtent l="19050" t="19050" r="9525" b="9525"/>
            <wp:docPr id="890" name="Imagen 890" descr="TP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TP2430"/>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34E0E57" wp14:editId="6488CA63">
            <wp:extent cx="2009775" cy="1495425"/>
            <wp:effectExtent l="19050" t="19050" r="9525" b="9525"/>
            <wp:docPr id="891" name="Imagen 891" descr="TP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TP2431"/>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C92D4D" wp14:editId="36DBE50D">
            <wp:extent cx="2009775" cy="1495425"/>
            <wp:effectExtent l="19050" t="19050" r="9525" b="9525"/>
            <wp:docPr id="892" name="Imagen 892" descr="TP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TP2432"/>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CEEE3CA" wp14:editId="63A57B78">
            <wp:extent cx="2009775" cy="1495425"/>
            <wp:effectExtent l="19050" t="19050" r="9525" b="9525"/>
            <wp:docPr id="893" name="Imagen 893" descr="TP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TP2433"/>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E7EA88C" wp14:editId="3C14E9A9">
            <wp:extent cx="2009775" cy="1495425"/>
            <wp:effectExtent l="19050" t="19050" r="9525" b="9525"/>
            <wp:docPr id="894" name="Imagen 894" descr="TP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TP2434"/>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954DA54" wp14:editId="17488B81">
            <wp:extent cx="2009775" cy="1495425"/>
            <wp:effectExtent l="19050" t="19050" r="9525" b="9525"/>
            <wp:docPr id="895" name="Imagen 895" descr="TP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TP2435"/>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lastRenderedPageBreak/>
        <w:drawing>
          <wp:inline distT="0" distB="0" distL="0" distR="0" wp14:anchorId="551C962D" wp14:editId="44BA0CAC">
            <wp:extent cx="2009775" cy="1495425"/>
            <wp:effectExtent l="19050" t="19050" r="9525" b="9525"/>
            <wp:docPr id="896" name="Imagen 896" descr="TP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TP2436"/>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084F189" wp14:editId="7732E072">
            <wp:extent cx="2009775" cy="1495425"/>
            <wp:effectExtent l="19050" t="19050" r="9525" b="9525"/>
            <wp:docPr id="897" name="Imagen 897" descr="TP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TP2437"/>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5D960C9" wp14:editId="2F62E419">
            <wp:extent cx="2009775" cy="1495425"/>
            <wp:effectExtent l="19050" t="19050" r="9525" b="9525"/>
            <wp:docPr id="898" name="Imagen 898" descr="TP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TP2438"/>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FD56E44" wp14:editId="39F42914">
            <wp:extent cx="2009775" cy="1495425"/>
            <wp:effectExtent l="19050" t="19050" r="9525" b="9525"/>
            <wp:docPr id="899" name="Imagen 899" descr="TP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TP2439"/>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6D8C033" wp14:editId="24525FDC">
            <wp:extent cx="2009775" cy="1495425"/>
            <wp:effectExtent l="19050" t="19050" r="9525" b="9525"/>
            <wp:docPr id="900" name="Imagen 900" descr="TP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TP2440"/>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345404" wp14:editId="7D87CFCD">
            <wp:extent cx="2009775" cy="1495425"/>
            <wp:effectExtent l="19050" t="19050" r="9525" b="9525"/>
            <wp:docPr id="901" name="Imagen 901" descr="TP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TP2441"/>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E3BEE12" wp14:editId="3C291975">
            <wp:extent cx="2009775" cy="1495425"/>
            <wp:effectExtent l="19050" t="19050" r="9525" b="9525"/>
            <wp:docPr id="902" name="Imagen 902" descr="TP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TP2442"/>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FC26D15" wp14:editId="30DF6E5C">
            <wp:extent cx="2009775" cy="1495425"/>
            <wp:effectExtent l="19050" t="19050" r="9525" b="9525"/>
            <wp:docPr id="903" name="Imagen 903" descr="TP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TP2443"/>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6998DF3" wp14:editId="4BE7648A">
            <wp:extent cx="2009775" cy="1495425"/>
            <wp:effectExtent l="19050" t="19050" r="9525" b="9525"/>
            <wp:docPr id="904" name="Imagen 904" descr="TP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TP2444"/>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08E3FE" wp14:editId="7B1F434A">
            <wp:extent cx="2009775" cy="1495425"/>
            <wp:effectExtent l="19050" t="19050" r="9525" b="9525"/>
            <wp:docPr id="905" name="Imagen 905" descr="TP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TP2445"/>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p>
    <w:p w14:paraId="149420CC" w14:textId="77777777" w:rsidR="004736E3" w:rsidRDefault="004736E3">
      <w:pPr>
        <w:pStyle w:val="Ttulo2"/>
        <w:spacing w:line="360" w:lineRule="auto"/>
        <w:rPr>
          <w:lang w:val="es-ES_tradnl"/>
        </w:rPr>
      </w:pPr>
      <w:r>
        <w:rPr>
          <w:lang w:val="es-ES_tradnl"/>
        </w:rPr>
        <w:t>Ejemplo de aplicación</w:t>
      </w:r>
    </w:p>
    <w:p w14:paraId="11BAE06B" w14:textId="77777777" w:rsidR="004736E3" w:rsidRDefault="004736E3">
      <w:pPr>
        <w:pStyle w:val="Puntos"/>
        <w:spacing w:before="120"/>
        <w:jc w:val="both"/>
      </w:pPr>
      <w:r>
        <w:t>Estampadora de números de serie.</w:t>
      </w:r>
    </w:p>
    <w:p w14:paraId="49402616" w14:textId="77777777" w:rsidR="004736E3" w:rsidRDefault="004736E3">
      <w:pPr>
        <w:pStyle w:val="Puntos"/>
        <w:spacing w:before="120"/>
        <w:jc w:val="both"/>
      </w:pPr>
      <w:r>
        <w:t>La pieza debe posicionarse en el montaje (cilindro I)</w:t>
      </w:r>
    </w:p>
    <w:p w14:paraId="3D020331" w14:textId="77777777" w:rsidR="004736E3" w:rsidRDefault="004736E3">
      <w:pPr>
        <w:pStyle w:val="Puntos"/>
        <w:spacing w:before="120"/>
        <w:jc w:val="both"/>
      </w:pPr>
      <w:r>
        <w:t>La estampadora debe extenderse y retirarse</w:t>
      </w:r>
    </w:p>
    <w:p w14:paraId="1141498B" w14:textId="77777777" w:rsidR="004736E3" w:rsidRDefault="004736E3">
      <w:pPr>
        <w:pStyle w:val="Puntos"/>
        <w:spacing w:before="120"/>
        <w:jc w:val="both"/>
      </w:pPr>
      <w:r>
        <w:t>La pieza debe ser retirada del montaje</w:t>
      </w:r>
    </w:p>
    <w:p w14:paraId="10AF0BB4" w14:textId="77777777" w:rsidR="004736E3" w:rsidRDefault="004736E3">
      <w:pPr>
        <w:pStyle w:val="Puntos"/>
        <w:spacing w:before="120"/>
        <w:jc w:val="both"/>
      </w:pPr>
      <w:r>
        <w:t>Punzonadora, ranurado, perforado, embutido, plegado de chapa.</w:t>
      </w:r>
    </w:p>
    <w:p w14:paraId="2660A054" w14:textId="77777777" w:rsidR="004736E3" w:rsidRDefault="004736E3">
      <w:pPr>
        <w:pStyle w:val="Ttulo2"/>
        <w:spacing w:line="360" w:lineRule="auto"/>
        <w:rPr>
          <w:lang w:val="es-ES_tradnl"/>
        </w:rPr>
      </w:pPr>
      <w:r>
        <w:rPr>
          <w:lang w:val="es-ES_tradnl"/>
        </w:rPr>
        <w:br w:type="page"/>
      </w:r>
      <w:r>
        <w:rPr>
          <w:lang w:val="es-ES_tradnl"/>
        </w:rPr>
        <w:lastRenderedPageBreak/>
        <w:t>Funcionamiento esperado</w:t>
      </w:r>
    </w:p>
    <w:p w14:paraId="63F3893C" w14:textId="77777777" w:rsidR="004736E3" w:rsidRDefault="00F87207">
      <w:pPr>
        <w:widowControl w:val="0"/>
        <w:spacing w:line="360" w:lineRule="auto"/>
        <w:rPr>
          <w:lang w:val="es-ES_tradnl"/>
        </w:rPr>
      </w:pPr>
      <w:r>
        <w:rPr>
          <w:noProof/>
          <w:lang w:val="es-ES_tradnl"/>
        </w:rPr>
        <w:drawing>
          <wp:inline distT="0" distB="0" distL="0" distR="0" wp14:anchorId="79655AAD" wp14:editId="40549529">
            <wp:extent cx="2009775" cy="1495425"/>
            <wp:effectExtent l="19050" t="19050" r="9525" b="9525"/>
            <wp:docPr id="906" name="Imagen 906" descr="TP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TP2446"/>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07EB188B" wp14:editId="61194D62">
            <wp:extent cx="2009775" cy="1495425"/>
            <wp:effectExtent l="19050" t="19050" r="9525" b="9525"/>
            <wp:docPr id="907" name="Imagen 907" descr="TP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TP2447"/>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2BA8DFB" wp14:editId="69E5A6CE">
            <wp:extent cx="2009775" cy="1495425"/>
            <wp:effectExtent l="19050" t="19050" r="9525" b="9525"/>
            <wp:docPr id="908" name="Imagen 908" descr="TP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TP2448"/>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A3D17C3" wp14:editId="04C54F0A">
            <wp:extent cx="2009775" cy="1495425"/>
            <wp:effectExtent l="19050" t="19050" r="9525" b="9525"/>
            <wp:docPr id="909" name="Imagen 909" descr="TP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TP2449"/>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075D2C8" wp14:editId="6323F335">
            <wp:extent cx="2009775" cy="1495425"/>
            <wp:effectExtent l="19050" t="19050" r="9525" b="9525"/>
            <wp:docPr id="910" name="Imagen 910" descr="TP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TP2450"/>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5362D10" wp14:editId="3A6BC5D5">
            <wp:extent cx="2009775" cy="1495425"/>
            <wp:effectExtent l="19050" t="19050" r="9525" b="9525"/>
            <wp:docPr id="911" name="Imagen 911" descr="TP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TP2451"/>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3916281" wp14:editId="0B7CDECF">
            <wp:extent cx="2009775" cy="1495425"/>
            <wp:effectExtent l="19050" t="19050" r="9525" b="9525"/>
            <wp:docPr id="912" name="Imagen 912" descr="TP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TP2452"/>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507C6CE9" wp14:editId="506B0BF2">
            <wp:extent cx="2009775" cy="1495425"/>
            <wp:effectExtent l="19050" t="19050" r="9525" b="9525"/>
            <wp:docPr id="913" name="Imagen 913" descr="TP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TP2453"/>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35B632EF" wp14:editId="29CCC382">
            <wp:extent cx="2009775" cy="1495425"/>
            <wp:effectExtent l="19050" t="19050" r="9525" b="9525"/>
            <wp:docPr id="914" name="Imagen 914" descr="TP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TP2454"/>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2F750D0C" wp14:editId="38824F64">
            <wp:extent cx="2009775" cy="1495425"/>
            <wp:effectExtent l="19050" t="19050" r="9525" b="9525"/>
            <wp:docPr id="915" name="Imagen 915" descr="TP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TP2455"/>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7A2C747C" wp14:editId="167DABFD">
            <wp:extent cx="2009775" cy="1495425"/>
            <wp:effectExtent l="19050" t="19050" r="9525" b="9525"/>
            <wp:docPr id="916" name="Imagen 916" descr="TP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TP2456"/>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r w:rsidR="004736E3">
        <w:rPr>
          <w:lang w:val="es-ES_tradnl"/>
        </w:rPr>
        <w:t xml:space="preserve"> </w:t>
      </w:r>
      <w:r>
        <w:rPr>
          <w:noProof/>
          <w:lang w:val="es-ES_tradnl"/>
        </w:rPr>
        <w:drawing>
          <wp:inline distT="0" distB="0" distL="0" distR="0" wp14:anchorId="6E3BD4F6" wp14:editId="0865C939">
            <wp:extent cx="2009775" cy="1495425"/>
            <wp:effectExtent l="19050" t="19050" r="9525" b="9525"/>
            <wp:docPr id="917" name="Imagen 917" descr="TP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TP2457"/>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2009775" cy="1495425"/>
                    </a:xfrm>
                    <a:prstGeom prst="rect">
                      <a:avLst/>
                    </a:prstGeom>
                    <a:noFill/>
                    <a:ln w="6350" cmpd="sng">
                      <a:solidFill>
                        <a:srgbClr val="000000"/>
                      </a:solidFill>
                      <a:miter lim="800000"/>
                      <a:headEnd/>
                      <a:tailEnd/>
                    </a:ln>
                    <a:effectLst/>
                  </pic:spPr>
                </pic:pic>
              </a:graphicData>
            </a:graphic>
          </wp:inline>
        </w:drawing>
      </w:r>
    </w:p>
    <w:p w14:paraId="10E4B105" w14:textId="77777777" w:rsidR="004736E3" w:rsidRDefault="004736E3">
      <w:pPr>
        <w:pStyle w:val="Ttulo2"/>
        <w:spacing w:line="360" w:lineRule="auto"/>
        <w:rPr>
          <w:lang w:val="es-ES_tradnl"/>
        </w:rPr>
      </w:pPr>
    </w:p>
    <w:sectPr w:rsidR="004736E3">
      <w:headerReference w:type="default" r:id="rId699"/>
      <w:footerReference w:type="default" r:id="rId700"/>
      <w:pgSz w:w="11906" w:h="16838"/>
      <w:pgMar w:top="1417" w:right="991" w:bottom="851" w:left="1134" w:header="567" w:footer="46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FFBF4F" w14:textId="77777777" w:rsidR="0016028A" w:rsidRDefault="0016028A">
      <w:r>
        <w:separator/>
      </w:r>
    </w:p>
  </w:endnote>
  <w:endnote w:type="continuationSeparator" w:id="0">
    <w:p w14:paraId="512AB4D5" w14:textId="77777777" w:rsidR="0016028A" w:rsidRDefault="001602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79B81A" w14:textId="77777777" w:rsidR="004736E3" w:rsidRDefault="004736E3">
    <w:pPr>
      <w:pStyle w:val="Piedepgina"/>
      <w:pBdr>
        <w:top w:val="single" w:sz="4" w:space="1" w:color="auto"/>
      </w:pBdr>
      <w:tabs>
        <w:tab w:val="clear" w:pos="4252"/>
        <w:tab w:val="clear" w:pos="8504"/>
        <w:tab w:val="center" w:pos="4962"/>
        <w:tab w:val="right" w:pos="9639"/>
      </w:tabs>
      <w:rPr>
        <w:sz w:val="16"/>
        <w:lang w:val="es-ES_tradnl"/>
      </w:rPr>
    </w:pPr>
    <w:r>
      <w:rPr>
        <w:sz w:val="16"/>
        <w:lang w:val="es-ES_tradnl"/>
      </w:rPr>
      <w:t>Impreso</w:t>
    </w:r>
    <w:r>
      <w:rPr>
        <w:snapToGrid w:val="0"/>
        <w:sz w:val="16"/>
        <w:lang w:val="es-ES_tradnl"/>
      </w:rPr>
      <w:t xml:space="preserve"> </w:t>
    </w:r>
    <w:r>
      <w:rPr>
        <w:snapToGrid w:val="0"/>
        <w:sz w:val="16"/>
        <w:lang w:val="es-ES_tradnl"/>
      </w:rPr>
      <w:fldChar w:fldCharType="begin"/>
    </w:r>
    <w:r>
      <w:rPr>
        <w:snapToGrid w:val="0"/>
        <w:sz w:val="16"/>
        <w:lang w:val="es-ES_tradnl"/>
      </w:rPr>
      <w:instrText xml:space="preserve"> PRINTDATE </w:instrText>
    </w:r>
    <w:r>
      <w:rPr>
        <w:snapToGrid w:val="0"/>
        <w:sz w:val="16"/>
        <w:lang w:val="es-ES_tradnl"/>
      </w:rPr>
      <w:fldChar w:fldCharType="separate"/>
    </w:r>
    <w:r w:rsidR="00041882">
      <w:rPr>
        <w:noProof/>
        <w:snapToGrid w:val="0"/>
        <w:sz w:val="16"/>
        <w:lang w:val="es-ES_tradnl"/>
      </w:rPr>
      <w:t>16/02/2017 11:55:00</w:t>
    </w:r>
    <w:r>
      <w:rPr>
        <w:snapToGrid w:val="0"/>
        <w:sz w:val="16"/>
        <w:lang w:val="es-ES_tradnl"/>
      </w:rPr>
      <w:fldChar w:fldCharType="end"/>
    </w:r>
    <w:r>
      <w:rPr>
        <w:snapToGrid w:val="0"/>
        <w:sz w:val="16"/>
        <w:lang w:val="es-ES_tradnl"/>
      </w:rPr>
      <w:tab/>
    </w:r>
    <w:r>
      <w:rPr>
        <w:snapToGrid w:val="0"/>
        <w:sz w:val="16"/>
        <w:lang w:val="es-ES_tradnl"/>
      </w:rPr>
      <w:fldChar w:fldCharType="begin"/>
    </w:r>
    <w:r>
      <w:rPr>
        <w:snapToGrid w:val="0"/>
        <w:sz w:val="16"/>
        <w:lang w:val="es-ES_tradnl"/>
      </w:rPr>
      <w:instrText xml:space="preserve"> FILENAME </w:instrText>
    </w:r>
    <w:r>
      <w:rPr>
        <w:snapToGrid w:val="0"/>
        <w:sz w:val="16"/>
        <w:lang w:val="es-ES_tradnl"/>
      </w:rPr>
      <w:fldChar w:fldCharType="separate"/>
    </w:r>
    <w:r w:rsidR="00041882">
      <w:rPr>
        <w:noProof/>
        <w:snapToGrid w:val="0"/>
        <w:sz w:val="16"/>
        <w:lang w:val="es-ES_tradnl"/>
      </w:rPr>
      <w:t>NI-JDM-100_ManualCompleto.doc</w:t>
    </w:r>
    <w:r>
      <w:rPr>
        <w:snapToGrid w:val="0"/>
        <w:sz w:val="16"/>
        <w:lang w:val="es-ES_tradnl"/>
      </w:rPr>
      <w:fldChar w:fldCharType="end"/>
    </w:r>
    <w:r>
      <w:rPr>
        <w:snapToGrid w:val="0"/>
        <w:sz w:val="16"/>
        <w:lang w:val="es-ES_tradnl"/>
      </w:rPr>
      <w:tab/>
    </w:r>
    <w:r>
      <w:rPr>
        <w:rStyle w:val="Nmerodepgina"/>
      </w:rPr>
      <w:fldChar w:fldCharType="begin"/>
    </w:r>
    <w:r>
      <w:rPr>
        <w:rStyle w:val="Nmerodepgina"/>
      </w:rPr>
      <w:instrText xml:space="preserve"> PAGE </w:instrText>
    </w:r>
    <w:r>
      <w:rPr>
        <w:rStyle w:val="Nmerodepgina"/>
      </w:rPr>
      <w:fldChar w:fldCharType="separate"/>
    </w:r>
    <w:r w:rsidR="00972A77">
      <w:rPr>
        <w:rStyle w:val="Nmerodepgina"/>
        <w:noProof/>
      </w:rPr>
      <w:t>2</w:t>
    </w:r>
    <w:r>
      <w:rPr>
        <w:rStyle w:val="Nmerodepgin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E539E4" w14:textId="77777777" w:rsidR="0016028A" w:rsidRDefault="0016028A">
      <w:r>
        <w:separator/>
      </w:r>
    </w:p>
  </w:footnote>
  <w:footnote w:type="continuationSeparator" w:id="0">
    <w:p w14:paraId="0865B556" w14:textId="77777777" w:rsidR="0016028A" w:rsidRDefault="001602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CE31D6" w14:textId="77777777" w:rsidR="004736E3" w:rsidRDefault="00F87207">
    <w:pPr>
      <w:pStyle w:val="Encabezado"/>
      <w:tabs>
        <w:tab w:val="clear" w:pos="4252"/>
        <w:tab w:val="clear" w:pos="8504"/>
      </w:tabs>
      <w:rPr>
        <w:noProof/>
      </w:rPr>
    </w:pPr>
    <w:r>
      <w:rPr>
        <w:noProof/>
      </w:rPr>
      <w:drawing>
        <wp:anchor distT="0" distB="0" distL="114300" distR="114300" simplePos="0" relativeHeight="251658240" behindDoc="1" locked="0" layoutInCell="1" allowOverlap="1" wp14:anchorId="2F4C9742" wp14:editId="28538C4E">
          <wp:simplePos x="0" y="0"/>
          <wp:positionH relativeFrom="column">
            <wp:posOffset>-3810</wp:posOffset>
          </wp:positionH>
          <wp:positionV relativeFrom="paragraph">
            <wp:posOffset>3810</wp:posOffset>
          </wp:positionV>
          <wp:extent cx="2941320" cy="607060"/>
          <wp:effectExtent l="0" t="0" r="0" b="0"/>
          <wp:wrapNone/>
          <wp:docPr id="4" name="Imagen 4" descr="Tecnoedu2016Com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cnoedu2016Com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41320" cy="607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5AA027" w14:textId="77777777" w:rsidR="004736E3" w:rsidRDefault="00F87207">
    <w:r>
      <w:rPr>
        <w:noProof/>
      </w:rPr>
      <mc:AlternateContent>
        <mc:Choice Requires="wps">
          <w:drawing>
            <wp:anchor distT="0" distB="0" distL="114300" distR="114300" simplePos="0" relativeHeight="251657216" behindDoc="0" locked="0" layoutInCell="1" allowOverlap="1" wp14:anchorId="283A5132" wp14:editId="6049C23B">
              <wp:simplePos x="0" y="0"/>
              <wp:positionH relativeFrom="column">
                <wp:posOffset>3674745</wp:posOffset>
              </wp:positionH>
              <wp:positionV relativeFrom="paragraph">
                <wp:posOffset>85090</wp:posOffset>
              </wp:positionV>
              <wp:extent cx="2560320" cy="54864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548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E3B985" w14:textId="77777777" w:rsidR="004736E3" w:rsidRDefault="004736E3">
                          <w:pPr>
                            <w:jc w:val="right"/>
                            <w:rPr>
                              <w:b/>
                              <w:lang w:val="es-ES_tradnl"/>
                            </w:rPr>
                          </w:pPr>
                          <w:r>
                            <w:rPr>
                              <w:b/>
                              <w:lang w:val="es-ES_tradnl"/>
                            </w:rPr>
                            <w:t>Equipos para la Enseñanza de</w:t>
                          </w:r>
                        </w:p>
                        <w:p w14:paraId="5750F789" w14:textId="77777777" w:rsidR="004736E3" w:rsidRDefault="004736E3">
                          <w:pPr>
                            <w:jc w:val="right"/>
                            <w:rPr>
                              <w:b/>
                              <w:lang w:val="es-ES_tradnl"/>
                            </w:rPr>
                          </w:pPr>
                          <w:r>
                            <w:rPr>
                              <w:b/>
                              <w:lang w:val="es-ES_tradnl"/>
                            </w:rPr>
                            <w:t>Ciencia y Tecnología</w:t>
                          </w:r>
                        </w:p>
                        <w:p w14:paraId="583522E7" w14:textId="77777777" w:rsidR="004736E3" w:rsidRDefault="004736E3">
                          <w:pPr>
                            <w:jc w:val="right"/>
                            <w:rPr>
                              <w:lang w:val="es-ES_tradnl"/>
                            </w:rPr>
                          </w:pPr>
                          <w:r>
                            <w:rPr>
                              <w:b/>
                              <w:lang w:val="es-ES_tradnl"/>
                            </w:rPr>
                            <w:t>Apoyos Audiovisuales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289.35pt;margin-top:6.7pt;width:201.6pt;height:43.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" stroked="f">
              <v:textbox>
                <w:txbxContent>
                  <w:p w:rsidR="004736E3" w:rsidRDefault="004736E3">
                    <w:pPr>
                      <w:jc w:val="right"/>
                      <w:rPr>
                        <w:b/>
                        <w:lang w:val="es-ES_tradnl"/>
                      </w:rPr>
                    </w:pPr>
                    <w:r>
                      <w:rPr>
                        <w:b/>
                        <w:lang w:val="es-ES_tradnl"/>
                      </w:rPr>
                      <w:t>Equipos para la Enseñanza de</w:t>
                    </w:r>
                  </w:p>
                  <w:p w:rsidR="004736E3" w:rsidRDefault="004736E3">
                    <w:pPr>
                      <w:jc w:val="right"/>
                      <w:rPr>
                        <w:b/>
                        <w:lang w:val="es-ES_tradnl"/>
                      </w:rPr>
                    </w:pPr>
                    <w:r>
                      <w:rPr>
                        <w:b/>
                        <w:lang w:val="es-ES_tradnl"/>
                      </w:rPr>
                      <w:t>Ciencia y Tecnología</w:t>
                    </w:r>
                  </w:p>
                  <w:p w:rsidR="004736E3" w:rsidRDefault="004736E3">
                    <w:pPr>
                      <w:jc w:val="right"/>
                      <w:rPr>
                        <w:lang w:val="es-ES_tradnl"/>
                      </w:rPr>
                    </w:pPr>
                    <w:r>
                      <w:rPr>
                        <w:b/>
                        <w:lang w:val="es-ES_tradnl"/>
                      </w:rPr>
                      <w:t>Apoyos Audiovisuales</w:t>
                    </w:r>
                  </w:p>
                </w:txbxContent>
              </v:textbox>
            </v:shape>
          </w:pict>
        </mc:Fallback>
      </mc:AlternateContent>
    </w:r>
  </w:p>
  <w:p w14:paraId="61BEE7F6" w14:textId="77777777" w:rsidR="004736E3" w:rsidRDefault="004736E3"/>
  <w:p w14:paraId="73D5A281" w14:textId="77777777" w:rsidR="004736E3" w:rsidRDefault="004736E3"/>
  <w:p w14:paraId="65C81C68" w14:textId="77777777" w:rsidR="004736E3" w:rsidRDefault="004736E3" w:rsidP="00041882">
    <w:pPr>
      <w:pStyle w:val="Piedepgina"/>
      <w:tabs>
        <w:tab w:val="clear" w:pos="4252"/>
        <w:tab w:val="clear" w:pos="8504"/>
        <w:tab w:val="right" w:pos="4253"/>
      </w:tabs>
      <w:spacing w:before="120" w:after="60"/>
      <w:ind w:firstLine="567"/>
      <w:rPr>
        <w:color w:val="FFFFFF"/>
      </w:rPr>
    </w:pPr>
    <w:r>
      <w:rPr>
        <w:lang w:val="es-ES_tradnl"/>
      </w:rPr>
      <w:tab/>
    </w:r>
    <w:hyperlink r:id="rId2" w:history="1">
      <w:r>
        <w:rPr>
          <w:rStyle w:val="Hipervnculo"/>
        </w:rPr>
        <w:t>info@tecnoedu.com</w:t>
      </w:r>
    </w:hyperlink>
    <w:r>
      <w:rPr>
        <w:lang w:val="es-ES_tradnl"/>
      </w:rPr>
      <w:t xml:space="preserve"> – </w:t>
    </w:r>
    <w:r>
      <w:rPr>
        <w:rFonts w:ascii="Comic Sans MS" w:hAnsi="Comic Sans MS"/>
        <w:b/>
        <w:sz w:val="24"/>
        <w:lang w:val="es-ES_tradnl"/>
      </w:rPr>
      <w:t>www.tecnoedu.com</w:t>
    </w:r>
  </w:p>
  <w:p w14:paraId="48F6B133" w14:textId="77777777" w:rsidR="004736E3" w:rsidRDefault="004736E3">
    <w:pPr>
      <w:pStyle w:val="Piedepgina"/>
      <w:pBdr>
        <w:top w:val="single" w:sz="4" w:space="1" w:color="auto"/>
        <w:bottom w:val="single" w:sz="4" w:space="1" w:color="auto"/>
      </w:pBdr>
      <w:tabs>
        <w:tab w:val="clear" w:pos="4252"/>
        <w:tab w:val="clear" w:pos="8504"/>
        <w:tab w:val="right" w:pos="9639"/>
      </w:tabs>
      <w:rPr>
        <w:lang w:val="es-ES_tradnl"/>
      </w:rPr>
    </w:pPr>
    <w:r>
      <w:rPr>
        <w:lang w:val="es-ES_tradnl"/>
      </w:rPr>
      <w:t xml:space="preserve">Av. José Javier Díaz 429 - (5016) Córdoba - Argentina </w:t>
    </w:r>
    <w:r>
      <w:rPr>
        <w:lang w:val="es-ES_tradnl"/>
      </w:rPr>
      <w:tab/>
      <w:t>Telefax +54  (0)</w:t>
    </w:r>
    <w:r>
      <w:rPr>
        <w:b/>
        <w:lang w:val="es-ES_tradnl"/>
      </w:rPr>
      <w:t>3</w:t>
    </w:r>
    <w:r>
      <w:rPr>
        <w:lang w:val="es-ES_tradnl"/>
      </w:rPr>
      <w:t xml:space="preserve">51  </w:t>
    </w:r>
    <w:r>
      <w:rPr>
        <w:b/>
        <w:lang w:val="es-ES_tradnl"/>
      </w:rPr>
      <w:t>4</w:t>
    </w:r>
    <w:r>
      <w:rPr>
        <w:lang w:val="es-ES_tradnl"/>
      </w:rPr>
      <w:t>61 7007 (rot)</w:t>
    </w:r>
  </w:p>
  <w:p w14:paraId="3AF8CF30" w14:textId="77777777" w:rsidR="004736E3" w:rsidRDefault="004736E3">
    <w:pPr>
      <w:pStyle w:val="Encabezado"/>
      <w:tabs>
        <w:tab w:val="clear" w:pos="4252"/>
        <w:tab w:val="clear" w:pos="8504"/>
      </w:tabs>
      <w:jc w:val="center"/>
      <w:rPr>
        <w:b/>
        <w:sz w:val="14"/>
        <w:lang w:val="es-ES_tradn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AF65840"/>
    <w:multiLevelType w:val="hybridMultilevel"/>
    <w:tmpl w:val="B588D1A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5C877635"/>
    <w:multiLevelType w:val="hybridMultilevel"/>
    <w:tmpl w:val="EDCAEB0A"/>
    <w:lvl w:ilvl="0" w:tplc="8C30735A">
      <w:start w:val="1"/>
      <w:numFmt w:val="bullet"/>
      <w:pStyle w:val="Puntos"/>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1">
      <w:start w:val="1"/>
      <w:numFmt w:val="bullet"/>
      <w:lvlText w:val=""/>
      <w:lvlJc w:val="left"/>
      <w:pPr>
        <w:tabs>
          <w:tab w:val="num" w:pos="2160"/>
        </w:tabs>
        <w:ind w:left="2160" w:hanging="360"/>
      </w:pPr>
      <w:rPr>
        <w:rFonts w:ascii="Symbol" w:hAnsi="Symbol"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ttachedTemplate r:id="rId1"/>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716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1882"/>
    <w:rsid w:val="00041882"/>
    <w:rsid w:val="0016028A"/>
    <w:rsid w:val="00180F28"/>
    <w:rsid w:val="00240602"/>
    <w:rsid w:val="004736E3"/>
    <w:rsid w:val="005D5008"/>
    <w:rsid w:val="00623772"/>
    <w:rsid w:val="00787D06"/>
    <w:rsid w:val="009057CB"/>
    <w:rsid w:val="0094182D"/>
    <w:rsid w:val="00972A77"/>
    <w:rsid w:val="00BD2731"/>
    <w:rsid w:val="00E704F0"/>
    <w:rsid w:val="00F10623"/>
    <w:rsid w:val="00F87207"/>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o:shapelayout v:ext="edit">
      <o:idmap v:ext="edit" data="1"/>
    </o:shapelayout>
  </w:shapeDefaults>
  <w:decimalSymbol w:val=","/>
  <w:listSeparator w:val=";"/>
  <w14:docId w14:val="307A190E"/>
  <w15:chartTrackingRefBased/>
  <w15:docId w15:val="{097C4014-00E6-40D1-80F6-1A0DC115B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hAnsi="Arial"/>
      <w:lang w:val="es-ES" w:eastAsia="es-ES"/>
    </w:rPr>
  </w:style>
  <w:style w:type="paragraph" w:styleId="Ttulo1">
    <w:name w:val="heading 1"/>
    <w:basedOn w:val="Normal"/>
    <w:next w:val="Normal"/>
    <w:qFormat/>
    <w:pPr>
      <w:keepNext/>
      <w:pBdr>
        <w:top w:val="single" w:sz="4" w:space="1" w:color="000080"/>
        <w:left w:val="single" w:sz="4" w:space="4" w:color="000080"/>
        <w:bottom w:val="single" w:sz="4" w:space="1" w:color="000080"/>
        <w:right w:val="single" w:sz="4" w:space="4" w:color="000080"/>
      </w:pBdr>
      <w:spacing w:before="240" w:after="60"/>
      <w:jc w:val="center"/>
      <w:outlineLvl w:val="0"/>
    </w:pPr>
    <w:rPr>
      <w:rFonts w:cs="Arial"/>
      <w:b/>
      <w:bCs/>
      <w:color w:val="000080"/>
      <w:kern w:val="32"/>
      <w:sz w:val="32"/>
      <w:szCs w:val="32"/>
      <w:lang w:val="es-ES_tradnl"/>
    </w:rPr>
  </w:style>
  <w:style w:type="paragraph" w:styleId="Ttulo2">
    <w:name w:val="heading 2"/>
    <w:basedOn w:val="Normal"/>
    <w:next w:val="Normal"/>
    <w:link w:val="Ttulo2Car"/>
    <w:qFormat/>
    <w:pPr>
      <w:keepNext/>
      <w:spacing w:before="240" w:after="60"/>
      <w:outlineLvl w:val="1"/>
    </w:pPr>
    <w:rPr>
      <w:rFonts w:cs="Arial"/>
      <w:b/>
      <w:bCs/>
      <w:i/>
      <w:iCs/>
      <w:sz w:val="28"/>
      <w:szCs w:val="28"/>
    </w:rPr>
  </w:style>
  <w:style w:type="paragraph" w:styleId="Ttulo3">
    <w:name w:val="heading 3"/>
    <w:basedOn w:val="Normal"/>
    <w:next w:val="Normal"/>
    <w:link w:val="Ttulo3Car"/>
    <w:uiPriority w:val="9"/>
    <w:unhideWhenUsed/>
    <w:qFormat/>
    <w:rsid w:val="00240602"/>
    <w:pPr>
      <w:keepNext/>
      <w:spacing w:before="240" w:after="60"/>
      <w:outlineLvl w:val="2"/>
    </w:pPr>
    <w:rPr>
      <w:rFonts w:ascii="Calibri Light" w:hAnsi="Calibri Light"/>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semiHidden/>
    <w:pPr>
      <w:tabs>
        <w:tab w:val="center" w:pos="4252"/>
        <w:tab w:val="right" w:pos="8504"/>
      </w:tabs>
    </w:pPr>
  </w:style>
  <w:style w:type="paragraph" w:styleId="Piedepgina">
    <w:name w:val="footer"/>
    <w:basedOn w:val="Normal"/>
    <w:semiHidden/>
    <w:pPr>
      <w:tabs>
        <w:tab w:val="center" w:pos="4252"/>
        <w:tab w:val="right" w:pos="8504"/>
      </w:tabs>
    </w:pPr>
  </w:style>
  <w:style w:type="character" w:styleId="Hipervnculo">
    <w:name w:val="Hyperlink"/>
    <w:semiHidden/>
    <w:rPr>
      <w:color w:val="0000FF"/>
      <w:u w:val="single"/>
    </w:rPr>
  </w:style>
  <w:style w:type="paragraph" w:customStyle="1" w:styleId="Puntos">
    <w:name w:val="Puntos"/>
    <w:basedOn w:val="Normal"/>
    <w:pPr>
      <w:numPr>
        <w:numId w:val="1"/>
      </w:numPr>
      <w:spacing w:before="180"/>
      <w:ind w:left="714" w:hanging="357"/>
    </w:pPr>
    <w:rPr>
      <w:lang w:val="es-ES_tradnl"/>
    </w:rPr>
  </w:style>
  <w:style w:type="character" w:styleId="Nmerodepgina">
    <w:name w:val="page number"/>
    <w:basedOn w:val="Fuentedeprrafopredeter"/>
    <w:semiHidden/>
  </w:style>
  <w:style w:type="paragraph" w:styleId="Textodeglobo">
    <w:name w:val="Balloon Text"/>
    <w:basedOn w:val="Normal"/>
    <w:link w:val="TextodegloboCar"/>
    <w:uiPriority w:val="99"/>
    <w:semiHidden/>
    <w:unhideWhenUsed/>
    <w:rsid w:val="00041882"/>
    <w:rPr>
      <w:rFonts w:ascii="Segoe UI" w:hAnsi="Segoe UI" w:cs="Segoe UI"/>
      <w:sz w:val="18"/>
      <w:szCs w:val="18"/>
    </w:rPr>
  </w:style>
  <w:style w:type="character" w:customStyle="1" w:styleId="TextodegloboCar">
    <w:name w:val="Texto de globo Car"/>
    <w:link w:val="Textodeglobo"/>
    <w:uiPriority w:val="99"/>
    <w:semiHidden/>
    <w:rsid w:val="00041882"/>
    <w:rPr>
      <w:rFonts w:ascii="Segoe UI" w:hAnsi="Segoe UI" w:cs="Segoe UI"/>
      <w:sz w:val="18"/>
      <w:szCs w:val="18"/>
      <w:lang w:val="es-ES" w:eastAsia="es-ES"/>
    </w:rPr>
  </w:style>
  <w:style w:type="character" w:customStyle="1" w:styleId="Ttulo2Car">
    <w:name w:val="Título 2 Car"/>
    <w:link w:val="Ttulo2"/>
    <w:rsid w:val="00240602"/>
    <w:rPr>
      <w:rFonts w:ascii="Arial" w:hAnsi="Arial" w:cs="Arial"/>
      <w:b/>
      <w:bCs/>
      <w:i/>
      <w:iCs/>
      <w:sz w:val="28"/>
      <w:szCs w:val="28"/>
      <w:lang w:val="es-ES" w:eastAsia="es-ES"/>
    </w:rPr>
  </w:style>
  <w:style w:type="character" w:customStyle="1" w:styleId="Ttulo3Car">
    <w:name w:val="Título 3 Car"/>
    <w:link w:val="Ttulo3"/>
    <w:uiPriority w:val="9"/>
    <w:rsid w:val="00240602"/>
    <w:rPr>
      <w:rFonts w:ascii="Calibri Light" w:eastAsia="Times New Roman" w:hAnsi="Calibri Light" w:cs="Times New Roman"/>
      <w:b/>
      <w:bCs/>
      <w:sz w:val="26"/>
      <w:szCs w:val="26"/>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671" Type="http://schemas.openxmlformats.org/officeDocument/2006/relationships/image" Target="media/image660.jpeg"/><Relationship Id="rId21" Type="http://schemas.openxmlformats.org/officeDocument/2006/relationships/image" Target="media/image10.jpeg"/><Relationship Id="rId324" Type="http://schemas.openxmlformats.org/officeDocument/2006/relationships/image" Target="media/image313.jpeg"/><Relationship Id="rId531" Type="http://schemas.openxmlformats.org/officeDocument/2006/relationships/image" Target="media/image520.jpeg"/><Relationship Id="rId629" Type="http://schemas.openxmlformats.org/officeDocument/2006/relationships/image" Target="media/image618.jpeg"/><Relationship Id="rId170" Type="http://schemas.openxmlformats.org/officeDocument/2006/relationships/image" Target="media/image159.jpeg"/><Relationship Id="rId268" Type="http://schemas.openxmlformats.org/officeDocument/2006/relationships/image" Target="media/image257.jpeg"/><Relationship Id="rId475" Type="http://schemas.openxmlformats.org/officeDocument/2006/relationships/image" Target="media/image464.jpeg"/><Relationship Id="rId682" Type="http://schemas.openxmlformats.org/officeDocument/2006/relationships/image" Target="media/image671.jpeg"/><Relationship Id="rId32" Type="http://schemas.openxmlformats.org/officeDocument/2006/relationships/image" Target="media/image21.jpeg"/><Relationship Id="rId128" Type="http://schemas.openxmlformats.org/officeDocument/2006/relationships/image" Target="media/image117.jpeg"/><Relationship Id="rId335" Type="http://schemas.openxmlformats.org/officeDocument/2006/relationships/image" Target="media/image324.jpeg"/><Relationship Id="rId542" Type="http://schemas.openxmlformats.org/officeDocument/2006/relationships/image" Target="media/image531.jpeg"/><Relationship Id="rId181" Type="http://schemas.openxmlformats.org/officeDocument/2006/relationships/image" Target="media/image170.jpeg"/><Relationship Id="rId402" Type="http://schemas.openxmlformats.org/officeDocument/2006/relationships/image" Target="media/image391.jpeg"/><Relationship Id="rId279" Type="http://schemas.openxmlformats.org/officeDocument/2006/relationships/image" Target="media/image268.jpeg"/><Relationship Id="rId486" Type="http://schemas.openxmlformats.org/officeDocument/2006/relationships/image" Target="media/image475.jpeg"/><Relationship Id="rId693" Type="http://schemas.openxmlformats.org/officeDocument/2006/relationships/image" Target="media/image682.jpeg"/><Relationship Id="rId43" Type="http://schemas.openxmlformats.org/officeDocument/2006/relationships/image" Target="media/image32.jpeg"/><Relationship Id="rId139" Type="http://schemas.openxmlformats.org/officeDocument/2006/relationships/image" Target="media/image128.jpeg"/><Relationship Id="rId346" Type="http://schemas.openxmlformats.org/officeDocument/2006/relationships/image" Target="media/image335.jpeg"/><Relationship Id="rId553" Type="http://schemas.openxmlformats.org/officeDocument/2006/relationships/image" Target="media/image542.jpeg"/><Relationship Id="rId192" Type="http://schemas.openxmlformats.org/officeDocument/2006/relationships/image" Target="media/image181.jpeg"/><Relationship Id="rId206" Type="http://schemas.openxmlformats.org/officeDocument/2006/relationships/image" Target="media/image195.jpeg"/><Relationship Id="rId413" Type="http://schemas.openxmlformats.org/officeDocument/2006/relationships/image" Target="media/image402.jpeg"/><Relationship Id="rId497" Type="http://schemas.openxmlformats.org/officeDocument/2006/relationships/image" Target="media/image486.jpeg"/><Relationship Id="rId620" Type="http://schemas.openxmlformats.org/officeDocument/2006/relationships/image" Target="media/image609.jpeg"/><Relationship Id="rId357" Type="http://schemas.openxmlformats.org/officeDocument/2006/relationships/image" Target="media/image346.jpeg"/><Relationship Id="rId54" Type="http://schemas.openxmlformats.org/officeDocument/2006/relationships/image" Target="media/image43.jpeg"/><Relationship Id="rId217" Type="http://schemas.openxmlformats.org/officeDocument/2006/relationships/image" Target="media/image206.jpeg"/><Relationship Id="rId564" Type="http://schemas.openxmlformats.org/officeDocument/2006/relationships/image" Target="media/image553.jpeg"/><Relationship Id="rId424" Type="http://schemas.openxmlformats.org/officeDocument/2006/relationships/image" Target="media/image413.jpeg"/><Relationship Id="rId631" Type="http://schemas.openxmlformats.org/officeDocument/2006/relationships/image" Target="media/image620.jpeg"/><Relationship Id="rId270" Type="http://schemas.openxmlformats.org/officeDocument/2006/relationships/image" Target="media/image259.jpeg"/><Relationship Id="rId65" Type="http://schemas.openxmlformats.org/officeDocument/2006/relationships/image" Target="media/image54.png"/><Relationship Id="rId130" Type="http://schemas.openxmlformats.org/officeDocument/2006/relationships/image" Target="media/image119.jpeg"/><Relationship Id="rId368" Type="http://schemas.openxmlformats.org/officeDocument/2006/relationships/image" Target="media/image357.jpeg"/><Relationship Id="rId575" Type="http://schemas.openxmlformats.org/officeDocument/2006/relationships/image" Target="media/image564.jpeg"/><Relationship Id="rId228" Type="http://schemas.openxmlformats.org/officeDocument/2006/relationships/image" Target="media/image217.gif"/><Relationship Id="rId435" Type="http://schemas.openxmlformats.org/officeDocument/2006/relationships/image" Target="media/image424.jpeg"/><Relationship Id="rId642" Type="http://schemas.openxmlformats.org/officeDocument/2006/relationships/image" Target="media/image631.jpeg"/><Relationship Id="rId281" Type="http://schemas.openxmlformats.org/officeDocument/2006/relationships/image" Target="media/image270.jpeg"/><Relationship Id="rId502" Type="http://schemas.openxmlformats.org/officeDocument/2006/relationships/image" Target="media/image491.jpeg"/><Relationship Id="rId76" Type="http://schemas.openxmlformats.org/officeDocument/2006/relationships/image" Target="media/image65.jpeg"/><Relationship Id="rId141" Type="http://schemas.openxmlformats.org/officeDocument/2006/relationships/image" Target="media/image130.jpeg"/><Relationship Id="rId379" Type="http://schemas.openxmlformats.org/officeDocument/2006/relationships/image" Target="media/image368.jpeg"/><Relationship Id="rId586" Type="http://schemas.openxmlformats.org/officeDocument/2006/relationships/image" Target="media/image575.jpeg"/><Relationship Id="rId7" Type="http://schemas.openxmlformats.org/officeDocument/2006/relationships/hyperlink" Target="http://tecnoedu.com/Automatizacion/Neumatica.php" TargetMode="External"/><Relationship Id="rId239" Type="http://schemas.openxmlformats.org/officeDocument/2006/relationships/image" Target="media/image228.jpeg"/><Relationship Id="rId446" Type="http://schemas.openxmlformats.org/officeDocument/2006/relationships/image" Target="media/image435.jpeg"/><Relationship Id="rId653" Type="http://schemas.openxmlformats.org/officeDocument/2006/relationships/image" Target="media/image642.jpeg"/><Relationship Id="rId292" Type="http://schemas.openxmlformats.org/officeDocument/2006/relationships/image" Target="media/image281.jpeg"/><Relationship Id="rId306" Type="http://schemas.openxmlformats.org/officeDocument/2006/relationships/image" Target="media/image295.jpeg"/><Relationship Id="rId87" Type="http://schemas.openxmlformats.org/officeDocument/2006/relationships/image" Target="media/image76.jpeg"/><Relationship Id="rId513" Type="http://schemas.openxmlformats.org/officeDocument/2006/relationships/image" Target="media/image502.jpeg"/><Relationship Id="rId597" Type="http://schemas.openxmlformats.org/officeDocument/2006/relationships/image" Target="media/image586.jpeg"/><Relationship Id="rId152" Type="http://schemas.openxmlformats.org/officeDocument/2006/relationships/image" Target="media/image141.jpeg"/><Relationship Id="rId457" Type="http://schemas.openxmlformats.org/officeDocument/2006/relationships/image" Target="media/image446.jpeg"/><Relationship Id="rId664" Type="http://schemas.openxmlformats.org/officeDocument/2006/relationships/image" Target="media/image653.jpeg"/><Relationship Id="rId14" Type="http://schemas.openxmlformats.org/officeDocument/2006/relationships/image" Target="media/image3.jpeg"/><Relationship Id="rId317" Type="http://schemas.openxmlformats.org/officeDocument/2006/relationships/image" Target="media/image306.jpeg"/><Relationship Id="rId524" Type="http://schemas.openxmlformats.org/officeDocument/2006/relationships/image" Target="media/image513.jpeg"/><Relationship Id="rId98" Type="http://schemas.openxmlformats.org/officeDocument/2006/relationships/image" Target="media/image87.jpeg"/><Relationship Id="rId163" Type="http://schemas.openxmlformats.org/officeDocument/2006/relationships/image" Target="media/image152.jpeg"/><Relationship Id="rId370" Type="http://schemas.openxmlformats.org/officeDocument/2006/relationships/image" Target="media/image359.jpeg"/><Relationship Id="rId230" Type="http://schemas.openxmlformats.org/officeDocument/2006/relationships/image" Target="media/image219.jpeg"/><Relationship Id="rId468" Type="http://schemas.openxmlformats.org/officeDocument/2006/relationships/image" Target="media/image457.jpeg"/><Relationship Id="rId675" Type="http://schemas.openxmlformats.org/officeDocument/2006/relationships/image" Target="media/image664.jpeg"/><Relationship Id="rId25" Type="http://schemas.openxmlformats.org/officeDocument/2006/relationships/image" Target="media/image14.jpeg"/><Relationship Id="rId328" Type="http://schemas.openxmlformats.org/officeDocument/2006/relationships/image" Target="media/image317.jpeg"/><Relationship Id="rId535" Type="http://schemas.openxmlformats.org/officeDocument/2006/relationships/image" Target="media/image524.png"/><Relationship Id="rId174" Type="http://schemas.openxmlformats.org/officeDocument/2006/relationships/image" Target="media/image163.jpeg"/><Relationship Id="rId381" Type="http://schemas.openxmlformats.org/officeDocument/2006/relationships/image" Target="media/image370.jpeg"/><Relationship Id="rId602" Type="http://schemas.openxmlformats.org/officeDocument/2006/relationships/image" Target="media/image591.jpeg"/><Relationship Id="rId241" Type="http://schemas.openxmlformats.org/officeDocument/2006/relationships/image" Target="media/image230.jpeg"/><Relationship Id="rId479" Type="http://schemas.openxmlformats.org/officeDocument/2006/relationships/image" Target="media/image468.jpeg"/><Relationship Id="rId686" Type="http://schemas.openxmlformats.org/officeDocument/2006/relationships/image" Target="media/image675.jpeg"/><Relationship Id="rId36" Type="http://schemas.openxmlformats.org/officeDocument/2006/relationships/image" Target="media/image25.jpeg"/><Relationship Id="rId339" Type="http://schemas.openxmlformats.org/officeDocument/2006/relationships/image" Target="media/image328.jpeg"/><Relationship Id="rId546" Type="http://schemas.openxmlformats.org/officeDocument/2006/relationships/image" Target="media/image535.jpeg"/><Relationship Id="rId101" Type="http://schemas.openxmlformats.org/officeDocument/2006/relationships/image" Target="media/image90.png"/><Relationship Id="rId185" Type="http://schemas.openxmlformats.org/officeDocument/2006/relationships/image" Target="media/image174.jpeg"/><Relationship Id="rId406" Type="http://schemas.openxmlformats.org/officeDocument/2006/relationships/image" Target="media/image395.jpeg"/><Relationship Id="rId392" Type="http://schemas.openxmlformats.org/officeDocument/2006/relationships/image" Target="media/image381.jpeg"/><Relationship Id="rId613" Type="http://schemas.openxmlformats.org/officeDocument/2006/relationships/image" Target="media/image602.jpeg"/><Relationship Id="rId697" Type="http://schemas.openxmlformats.org/officeDocument/2006/relationships/image" Target="media/image686.jpeg"/><Relationship Id="rId252" Type="http://schemas.openxmlformats.org/officeDocument/2006/relationships/image" Target="media/image241.jpeg"/><Relationship Id="rId47" Type="http://schemas.openxmlformats.org/officeDocument/2006/relationships/image" Target="media/image36.jpeg"/><Relationship Id="rId112" Type="http://schemas.openxmlformats.org/officeDocument/2006/relationships/image" Target="media/image101.png"/><Relationship Id="rId557" Type="http://schemas.openxmlformats.org/officeDocument/2006/relationships/image" Target="media/image546.jpeg"/><Relationship Id="rId196" Type="http://schemas.openxmlformats.org/officeDocument/2006/relationships/image" Target="media/image185.jpeg"/><Relationship Id="rId417" Type="http://schemas.openxmlformats.org/officeDocument/2006/relationships/image" Target="media/image406.jpeg"/><Relationship Id="rId624" Type="http://schemas.openxmlformats.org/officeDocument/2006/relationships/image" Target="media/image613.jpeg"/><Relationship Id="rId263" Type="http://schemas.openxmlformats.org/officeDocument/2006/relationships/image" Target="media/image252.jpeg"/><Relationship Id="rId470" Type="http://schemas.openxmlformats.org/officeDocument/2006/relationships/image" Target="media/image459.jpeg"/><Relationship Id="rId58" Type="http://schemas.openxmlformats.org/officeDocument/2006/relationships/image" Target="media/image47.jpeg"/><Relationship Id="rId123" Type="http://schemas.openxmlformats.org/officeDocument/2006/relationships/image" Target="media/image112.jpeg"/><Relationship Id="rId330" Type="http://schemas.openxmlformats.org/officeDocument/2006/relationships/image" Target="media/image319.jpeg"/><Relationship Id="rId568" Type="http://schemas.openxmlformats.org/officeDocument/2006/relationships/image" Target="media/image557.jpeg"/><Relationship Id="rId428" Type="http://schemas.openxmlformats.org/officeDocument/2006/relationships/image" Target="media/image417.png"/><Relationship Id="rId635" Type="http://schemas.openxmlformats.org/officeDocument/2006/relationships/image" Target="media/image624.jpeg"/><Relationship Id="rId274" Type="http://schemas.openxmlformats.org/officeDocument/2006/relationships/image" Target="media/image263.jpeg"/><Relationship Id="rId481" Type="http://schemas.openxmlformats.org/officeDocument/2006/relationships/image" Target="media/image470.jpeg"/><Relationship Id="rId702" Type="http://schemas.openxmlformats.org/officeDocument/2006/relationships/theme" Target="theme/theme1.xml"/><Relationship Id="rId69" Type="http://schemas.openxmlformats.org/officeDocument/2006/relationships/image" Target="media/image58.jpeg"/><Relationship Id="rId134" Type="http://schemas.openxmlformats.org/officeDocument/2006/relationships/image" Target="media/image123.jpeg"/><Relationship Id="rId579" Type="http://schemas.openxmlformats.org/officeDocument/2006/relationships/image" Target="media/image568.png"/><Relationship Id="rId341" Type="http://schemas.openxmlformats.org/officeDocument/2006/relationships/image" Target="media/image330.jpeg"/><Relationship Id="rId439" Type="http://schemas.openxmlformats.org/officeDocument/2006/relationships/image" Target="media/image428.jpeg"/><Relationship Id="rId646" Type="http://schemas.openxmlformats.org/officeDocument/2006/relationships/image" Target="media/image635.jpeg"/><Relationship Id="rId201" Type="http://schemas.openxmlformats.org/officeDocument/2006/relationships/image" Target="media/image190.jpeg"/><Relationship Id="rId285" Type="http://schemas.openxmlformats.org/officeDocument/2006/relationships/image" Target="media/image274.jpeg"/><Relationship Id="rId506" Type="http://schemas.openxmlformats.org/officeDocument/2006/relationships/image" Target="media/image495.jpeg"/><Relationship Id="rId492" Type="http://schemas.openxmlformats.org/officeDocument/2006/relationships/image" Target="media/image481.jpeg"/><Relationship Id="rId145" Type="http://schemas.openxmlformats.org/officeDocument/2006/relationships/image" Target="media/image134.jpeg"/><Relationship Id="rId352" Type="http://schemas.openxmlformats.org/officeDocument/2006/relationships/image" Target="media/image341.jpeg"/><Relationship Id="rId212" Type="http://schemas.openxmlformats.org/officeDocument/2006/relationships/image" Target="media/image201.jpeg"/><Relationship Id="rId657" Type="http://schemas.openxmlformats.org/officeDocument/2006/relationships/image" Target="media/image646.jpeg"/><Relationship Id="rId296" Type="http://schemas.openxmlformats.org/officeDocument/2006/relationships/image" Target="media/image285.jpeg"/><Relationship Id="rId517" Type="http://schemas.openxmlformats.org/officeDocument/2006/relationships/image" Target="media/image506.jpeg"/><Relationship Id="rId60" Type="http://schemas.openxmlformats.org/officeDocument/2006/relationships/image" Target="media/image49.jpeg"/><Relationship Id="rId156" Type="http://schemas.openxmlformats.org/officeDocument/2006/relationships/image" Target="media/image145.jpeg"/><Relationship Id="rId363" Type="http://schemas.openxmlformats.org/officeDocument/2006/relationships/image" Target="media/image352.jpeg"/><Relationship Id="rId570" Type="http://schemas.openxmlformats.org/officeDocument/2006/relationships/image" Target="media/image559.jpeg"/><Relationship Id="rId223" Type="http://schemas.openxmlformats.org/officeDocument/2006/relationships/image" Target="media/image212.jpeg"/><Relationship Id="rId430" Type="http://schemas.openxmlformats.org/officeDocument/2006/relationships/image" Target="media/image419.jpeg"/><Relationship Id="rId668" Type="http://schemas.openxmlformats.org/officeDocument/2006/relationships/image" Target="media/image657.jpeg"/><Relationship Id="rId18" Type="http://schemas.openxmlformats.org/officeDocument/2006/relationships/image" Target="media/image7.jpeg"/><Relationship Id="rId265" Type="http://schemas.openxmlformats.org/officeDocument/2006/relationships/image" Target="media/image254.jpeg"/><Relationship Id="rId472" Type="http://schemas.openxmlformats.org/officeDocument/2006/relationships/image" Target="media/image461.jpeg"/><Relationship Id="rId528" Type="http://schemas.openxmlformats.org/officeDocument/2006/relationships/image" Target="media/image517.jpeg"/><Relationship Id="rId125" Type="http://schemas.openxmlformats.org/officeDocument/2006/relationships/image" Target="media/image114.jpeg"/><Relationship Id="rId167" Type="http://schemas.openxmlformats.org/officeDocument/2006/relationships/image" Target="media/image156.jpeg"/><Relationship Id="rId332" Type="http://schemas.openxmlformats.org/officeDocument/2006/relationships/image" Target="media/image321.jpeg"/><Relationship Id="rId374" Type="http://schemas.openxmlformats.org/officeDocument/2006/relationships/image" Target="media/image363.jpeg"/><Relationship Id="rId581" Type="http://schemas.openxmlformats.org/officeDocument/2006/relationships/image" Target="media/image570.jpeg"/><Relationship Id="rId71" Type="http://schemas.openxmlformats.org/officeDocument/2006/relationships/image" Target="media/image60.jpeg"/><Relationship Id="rId234" Type="http://schemas.openxmlformats.org/officeDocument/2006/relationships/image" Target="media/image223.jpeg"/><Relationship Id="rId637" Type="http://schemas.openxmlformats.org/officeDocument/2006/relationships/image" Target="media/image626.jpeg"/><Relationship Id="rId679" Type="http://schemas.openxmlformats.org/officeDocument/2006/relationships/image" Target="media/image668.jpeg"/><Relationship Id="rId2" Type="http://schemas.openxmlformats.org/officeDocument/2006/relationships/styles" Target="styles.xml"/><Relationship Id="rId29" Type="http://schemas.openxmlformats.org/officeDocument/2006/relationships/image" Target="media/image18.jpeg"/><Relationship Id="rId276" Type="http://schemas.openxmlformats.org/officeDocument/2006/relationships/image" Target="media/image265.jpeg"/><Relationship Id="rId441" Type="http://schemas.openxmlformats.org/officeDocument/2006/relationships/image" Target="media/image430.jpeg"/><Relationship Id="rId483" Type="http://schemas.openxmlformats.org/officeDocument/2006/relationships/image" Target="media/image472.jpeg"/><Relationship Id="rId539" Type="http://schemas.openxmlformats.org/officeDocument/2006/relationships/image" Target="media/image528.jpeg"/><Relationship Id="rId690" Type="http://schemas.openxmlformats.org/officeDocument/2006/relationships/image" Target="media/image679.jpeg"/><Relationship Id="rId40" Type="http://schemas.openxmlformats.org/officeDocument/2006/relationships/image" Target="media/image29.jpeg"/><Relationship Id="rId136" Type="http://schemas.openxmlformats.org/officeDocument/2006/relationships/image" Target="media/image125.png"/><Relationship Id="rId178" Type="http://schemas.openxmlformats.org/officeDocument/2006/relationships/image" Target="media/image167.jpeg"/><Relationship Id="rId301" Type="http://schemas.openxmlformats.org/officeDocument/2006/relationships/image" Target="media/image290.jpeg"/><Relationship Id="rId343" Type="http://schemas.openxmlformats.org/officeDocument/2006/relationships/image" Target="media/image332.jpeg"/><Relationship Id="rId550" Type="http://schemas.openxmlformats.org/officeDocument/2006/relationships/image" Target="media/image539.jpeg"/><Relationship Id="rId82" Type="http://schemas.openxmlformats.org/officeDocument/2006/relationships/image" Target="media/image71.png"/><Relationship Id="rId203" Type="http://schemas.openxmlformats.org/officeDocument/2006/relationships/image" Target="media/image192.jpeg"/><Relationship Id="rId385" Type="http://schemas.openxmlformats.org/officeDocument/2006/relationships/image" Target="media/image374.jpeg"/><Relationship Id="rId592" Type="http://schemas.openxmlformats.org/officeDocument/2006/relationships/image" Target="media/image581.jpeg"/><Relationship Id="rId606" Type="http://schemas.openxmlformats.org/officeDocument/2006/relationships/image" Target="media/image595.jpeg"/><Relationship Id="rId648" Type="http://schemas.openxmlformats.org/officeDocument/2006/relationships/image" Target="media/image637.jpeg"/><Relationship Id="rId245" Type="http://schemas.openxmlformats.org/officeDocument/2006/relationships/image" Target="media/image234.jpeg"/><Relationship Id="rId287" Type="http://schemas.openxmlformats.org/officeDocument/2006/relationships/image" Target="media/image276.jpeg"/><Relationship Id="rId410" Type="http://schemas.openxmlformats.org/officeDocument/2006/relationships/image" Target="media/image399.jpeg"/><Relationship Id="rId452" Type="http://schemas.openxmlformats.org/officeDocument/2006/relationships/image" Target="media/image441.jpeg"/><Relationship Id="rId494" Type="http://schemas.openxmlformats.org/officeDocument/2006/relationships/image" Target="media/image483.jpeg"/><Relationship Id="rId508" Type="http://schemas.openxmlformats.org/officeDocument/2006/relationships/image" Target="media/image497.jpeg"/><Relationship Id="rId105" Type="http://schemas.openxmlformats.org/officeDocument/2006/relationships/image" Target="media/image94.jpeg"/><Relationship Id="rId147" Type="http://schemas.openxmlformats.org/officeDocument/2006/relationships/image" Target="media/image136.jpeg"/><Relationship Id="rId312" Type="http://schemas.openxmlformats.org/officeDocument/2006/relationships/image" Target="media/image301.jpeg"/><Relationship Id="rId354" Type="http://schemas.openxmlformats.org/officeDocument/2006/relationships/image" Target="media/image343.jpeg"/><Relationship Id="rId51" Type="http://schemas.openxmlformats.org/officeDocument/2006/relationships/image" Target="media/image40.jpeg"/><Relationship Id="rId93" Type="http://schemas.openxmlformats.org/officeDocument/2006/relationships/image" Target="media/image82.jpeg"/><Relationship Id="rId189" Type="http://schemas.openxmlformats.org/officeDocument/2006/relationships/image" Target="media/image178.jpeg"/><Relationship Id="rId396" Type="http://schemas.openxmlformats.org/officeDocument/2006/relationships/image" Target="media/image385.jpeg"/><Relationship Id="rId561" Type="http://schemas.openxmlformats.org/officeDocument/2006/relationships/image" Target="media/image550.jpeg"/><Relationship Id="rId617" Type="http://schemas.openxmlformats.org/officeDocument/2006/relationships/image" Target="media/image606.jpeg"/><Relationship Id="rId659" Type="http://schemas.openxmlformats.org/officeDocument/2006/relationships/image" Target="media/image648.jpeg"/><Relationship Id="rId214" Type="http://schemas.openxmlformats.org/officeDocument/2006/relationships/image" Target="media/image203.jpeg"/><Relationship Id="rId256" Type="http://schemas.openxmlformats.org/officeDocument/2006/relationships/image" Target="media/image245.jpeg"/><Relationship Id="rId298" Type="http://schemas.openxmlformats.org/officeDocument/2006/relationships/image" Target="media/image287.jpeg"/><Relationship Id="rId421" Type="http://schemas.openxmlformats.org/officeDocument/2006/relationships/image" Target="media/image410.jpeg"/><Relationship Id="rId463" Type="http://schemas.openxmlformats.org/officeDocument/2006/relationships/image" Target="media/image452.jpeg"/><Relationship Id="rId519" Type="http://schemas.openxmlformats.org/officeDocument/2006/relationships/image" Target="media/image508.jpeg"/><Relationship Id="rId670" Type="http://schemas.openxmlformats.org/officeDocument/2006/relationships/image" Target="media/image659.jpeg"/><Relationship Id="rId116" Type="http://schemas.openxmlformats.org/officeDocument/2006/relationships/image" Target="media/image105.jpeg"/><Relationship Id="rId158" Type="http://schemas.openxmlformats.org/officeDocument/2006/relationships/image" Target="media/image147.jpeg"/><Relationship Id="rId323" Type="http://schemas.openxmlformats.org/officeDocument/2006/relationships/image" Target="media/image312.jpeg"/><Relationship Id="rId530" Type="http://schemas.openxmlformats.org/officeDocument/2006/relationships/image" Target="media/image519.jpeg"/><Relationship Id="rId20" Type="http://schemas.openxmlformats.org/officeDocument/2006/relationships/image" Target="media/image9.jpeg"/><Relationship Id="rId62" Type="http://schemas.openxmlformats.org/officeDocument/2006/relationships/image" Target="media/image51.jpeg"/><Relationship Id="rId365" Type="http://schemas.openxmlformats.org/officeDocument/2006/relationships/image" Target="media/image354.jpeg"/><Relationship Id="rId572" Type="http://schemas.openxmlformats.org/officeDocument/2006/relationships/image" Target="media/image561.jpeg"/><Relationship Id="rId628" Type="http://schemas.openxmlformats.org/officeDocument/2006/relationships/image" Target="media/image617.jpeg"/><Relationship Id="rId225" Type="http://schemas.openxmlformats.org/officeDocument/2006/relationships/image" Target="media/image214.jpeg"/><Relationship Id="rId267" Type="http://schemas.openxmlformats.org/officeDocument/2006/relationships/image" Target="media/image256.jpeg"/><Relationship Id="rId432" Type="http://schemas.openxmlformats.org/officeDocument/2006/relationships/image" Target="media/image421.jpeg"/><Relationship Id="rId474" Type="http://schemas.openxmlformats.org/officeDocument/2006/relationships/image" Target="media/image463.jpeg"/><Relationship Id="rId127" Type="http://schemas.openxmlformats.org/officeDocument/2006/relationships/image" Target="media/image116.jpeg"/><Relationship Id="rId681" Type="http://schemas.openxmlformats.org/officeDocument/2006/relationships/image" Target="media/image670.jpeg"/><Relationship Id="rId31" Type="http://schemas.openxmlformats.org/officeDocument/2006/relationships/image" Target="media/image20.jpeg"/><Relationship Id="rId73" Type="http://schemas.openxmlformats.org/officeDocument/2006/relationships/image" Target="media/image62.jpeg"/><Relationship Id="rId169" Type="http://schemas.openxmlformats.org/officeDocument/2006/relationships/image" Target="media/image158.png"/><Relationship Id="rId334" Type="http://schemas.openxmlformats.org/officeDocument/2006/relationships/image" Target="media/image323.jpeg"/><Relationship Id="rId376" Type="http://schemas.openxmlformats.org/officeDocument/2006/relationships/image" Target="media/image365.jpeg"/><Relationship Id="rId541" Type="http://schemas.openxmlformats.org/officeDocument/2006/relationships/image" Target="media/image530.jpeg"/><Relationship Id="rId583" Type="http://schemas.openxmlformats.org/officeDocument/2006/relationships/image" Target="media/image572.jpeg"/><Relationship Id="rId639" Type="http://schemas.openxmlformats.org/officeDocument/2006/relationships/image" Target="media/image628.jpeg"/><Relationship Id="rId4" Type="http://schemas.openxmlformats.org/officeDocument/2006/relationships/webSettings" Target="webSettings.xml"/><Relationship Id="rId180" Type="http://schemas.openxmlformats.org/officeDocument/2006/relationships/image" Target="media/image169.jpeg"/><Relationship Id="rId236" Type="http://schemas.openxmlformats.org/officeDocument/2006/relationships/image" Target="media/image225.jpeg"/><Relationship Id="rId278" Type="http://schemas.openxmlformats.org/officeDocument/2006/relationships/image" Target="media/image267.jpeg"/><Relationship Id="rId401" Type="http://schemas.openxmlformats.org/officeDocument/2006/relationships/image" Target="media/image390.jpeg"/><Relationship Id="rId443" Type="http://schemas.openxmlformats.org/officeDocument/2006/relationships/image" Target="media/image432.jpeg"/><Relationship Id="rId650" Type="http://schemas.openxmlformats.org/officeDocument/2006/relationships/image" Target="media/image639.jpeg"/><Relationship Id="rId303" Type="http://schemas.openxmlformats.org/officeDocument/2006/relationships/image" Target="media/image292.jpeg"/><Relationship Id="rId485" Type="http://schemas.openxmlformats.org/officeDocument/2006/relationships/image" Target="media/image474.jpeg"/><Relationship Id="rId692" Type="http://schemas.openxmlformats.org/officeDocument/2006/relationships/image" Target="media/image681.jpeg"/><Relationship Id="rId42" Type="http://schemas.openxmlformats.org/officeDocument/2006/relationships/image" Target="media/image31.jpeg"/><Relationship Id="rId84" Type="http://schemas.openxmlformats.org/officeDocument/2006/relationships/image" Target="media/image73.jpeg"/><Relationship Id="rId138" Type="http://schemas.openxmlformats.org/officeDocument/2006/relationships/image" Target="media/image127.jpeg"/><Relationship Id="rId345" Type="http://schemas.openxmlformats.org/officeDocument/2006/relationships/image" Target="media/image334.jpeg"/><Relationship Id="rId387" Type="http://schemas.openxmlformats.org/officeDocument/2006/relationships/image" Target="media/image376.jpeg"/><Relationship Id="rId510" Type="http://schemas.openxmlformats.org/officeDocument/2006/relationships/image" Target="media/image499.jpeg"/><Relationship Id="rId552" Type="http://schemas.openxmlformats.org/officeDocument/2006/relationships/image" Target="media/image541.jpeg"/><Relationship Id="rId594" Type="http://schemas.openxmlformats.org/officeDocument/2006/relationships/image" Target="media/image583.jpeg"/><Relationship Id="rId608" Type="http://schemas.openxmlformats.org/officeDocument/2006/relationships/image" Target="media/image597.jpeg"/><Relationship Id="rId191" Type="http://schemas.openxmlformats.org/officeDocument/2006/relationships/image" Target="media/image180.jpeg"/><Relationship Id="rId205" Type="http://schemas.openxmlformats.org/officeDocument/2006/relationships/image" Target="media/image194.jpeg"/><Relationship Id="rId247" Type="http://schemas.openxmlformats.org/officeDocument/2006/relationships/image" Target="media/image236.jpeg"/><Relationship Id="rId412" Type="http://schemas.openxmlformats.org/officeDocument/2006/relationships/image" Target="media/image401.jpeg"/><Relationship Id="rId107" Type="http://schemas.openxmlformats.org/officeDocument/2006/relationships/image" Target="media/image96.jpeg"/><Relationship Id="rId289" Type="http://schemas.openxmlformats.org/officeDocument/2006/relationships/image" Target="media/image278.jpeg"/><Relationship Id="rId454" Type="http://schemas.openxmlformats.org/officeDocument/2006/relationships/image" Target="media/image443.jpeg"/><Relationship Id="rId496" Type="http://schemas.openxmlformats.org/officeDocument/2006/relationships/image" Target="media/image485.jpeg"/><Relationship Id="rId661" Type="http://schemas.openxmlformats.org/officeDocument/2006/relationships/image" Target="media/image650.jpeg"/><Relationship Id="rId11" Type="http://schemas.openxmlformats.org/officeDocument/2006/relationships/hyperlink" Target="mailto:info@tecnoedu.com" TargetMode="External"/><Relationship Id="rId53" Type="http://schemas.openxmlformats.org/officeDocument/2006/relationships/image" Target="media/image42.jpeg"/><Relationship Id="rId149" Type="http://schemas.openxmlformats.org/officeDocument/2006/relationships/image" Target="media/image138.jpeg"/><Relationship Id="rId314" Type="http://schemas.openxmlformats.org/officeDocument/2006/relationships/image" Target="media/image303.jpeg"/><Relationship Id="rId356" Type="http://schemas.openxmlformats.org/officeDocument/2006/relationships/image" Target="media/image345.png"/><Relationship Id="rId398" Type="http://schemas.openxmlformats.org/officeDocument/2006/relationships/image" Target="media/image387.jpeg"/><Relationship Id="rId521" Type="http://schemas.openxmlformats.org/officeDocument/2006/relationships/image" Target="media/image510.jpeg"/><Relationship Id="rId563" Type="http://schemas.openxmlformats.org/officeDocument/2006/relationships/image" Target="media/image552.jpeg"/><Relationship Id="rId619" Type="http://schemas.openxmlformats.org/officeDocument/2006/relationships/image" Target="media/image608.jpeg"/><Relationship Id="rId95" Type="http://schemas.openxmlformats.org/officeDocument/2006/relationships/image" Target="media/image84.jpeg"/><Relationship Id="rId160" Type="http://schemas.openxmlformats.org/officeDocument/2006/relationships/image" Target="media/image149.jpeg"/><Relationship Id="rId216" Type="http://schemas.openxmlformats.org/officeDocument/2006/relationships/image" Target="media/image205.jpeg"/><Relationship Id="rId423" Type="http://schemas.openxmlformats.org/officeDocument/2006/relationships/image" Target="media/image412.jpeg"/><Relationship Id="rId258" Type="http://schemas.openxmlformats.org/officeDocument/2006/relationships/image" Target="media/image247.png"/><Relationship Id="rId465" Type="http://schemas.openxmlformats.org/officeDocument/2006/relationships/image" Target="media/image454.jpeg"/><Relationship Id="rId630" Type="http://schemas.openxmlformats.org/officeDocument/2006/relationships/image" Target="media/image619.jpeg"/><Relationship Id="rId672" Type="http://schemas.openxmlformats.org/officeDocument/2006/relationships/image" Target="media/image661.jpeg"/><Relationship Id="rId22" Type="http://schemas.openxmlformats.org/officeDocument/2006/relationships/image" Target="media/image11.jpeg"/><Relationship Id="rId64" Type="http://schemas.openxmlformats.org/officeDocument/2006/relationships/image" Target="media/image53.jpeg"/><Relationship Id="rId118" Type="http://schemas.openxmlformats.org/officeDocument/2006/relationships/image" Target="media/image107.jpeg"/><Relationship Id="rId325" Type="http://schemas.openxmlformats.org/officeDocument/2006/relationships/image" Target="media/image314.jpeg"/><Relationship Id="rId367" Type="http://schemas.openxmlformats.org/officeDocument/2006/relationships/image" Target="media/image356.jpeg"/><Relationship Id="rId532" Type="http://schemas.openxmlformats.org/officeDocument/2006/relationships/image" Target="media/image521.jpeg"/><Relationship Id="rId574" Type="http://schemas.openxmlformats.org/officeDocument/2006/relationships/image" Target="media/image563.jpeg"/><Relationship Id="rId171" Type="http://schemas.openxmlformats.org/officeDocument/2006/relationships/image" Target="media/image160.jpeg"/><Relationship Id="rId227" Type="http://schemas.openxmlformats.org/officeDocument/2006/relationships/image" Target="media/image216.jpeg"/><Relationship Id="rId269" Type="http://schemas.openxmlformats.org/officeDocument/2006/relationships/image" Target="media/image258.jpeg"/><Relationship Id="rId434" Type="http://schemas.openxmlformats.org/officeDocument/2006/relationships/image" Target="media/image423.jpeg"/><Relationship Id="rId476" Type="http://schemas.openxmlformats.org/officeDocument/2006/relationships/image" Target="media/image465.jpeg"/><Relationship Id="rId641" Type="http://schemas.openxmlformats.org/officeDocument/2006/relationships/image" Target="media/image630.jpeg"/><Relationship Id="rId683" Type="http://schemas.openxmlformats.org/officeDocument/2006/relationships/image" Target="media/image672.jpeg"/><Relationship Id="rId33" Type="http://schemas.openxmlformats.org/officeDocument/2006/relationships/image" Target="media/image22.jpeg"/><Relationship Id="rId129" Type="http://schemas.openxmlformats.org/officeDocument/2006/relationships/image" Target="media/image118.jpeg"/><Relationship Id="rId280" Type="http://schemas.openxmlformats.org/officeDocument/2006/relationships/image" Target="media/image269.jpeg"/><Relationship Id="rId336" Type="http://schemas.openxmlformats.org/officeDocument/2006/relationships/image" Target="media/image325.jpeg"/><Relationship Id="rId501" Type="http://schemas.openxmlformats.org/officeDocument/2006/relationships/image" Target="media/image490.jpeg"/><Relationship Id="rId543" Type="http://schemas.openxmlformats.org/officeDocument/2006/relationships/image" Target="media/image532.jpeg"/><Relationship Id="rId75" Type="http://schemas.openxmlformats.org/officeDocument/2006/relationships/image" Target="media/image64.jpeg"/><Relationship Id="rId140" Type="http://schemas.openxmlformats.org/officeDocument/2006/relationships/image" Target="media/image129.jpeg"/><Relationship Id="rId182" Type="http://schemas.openxmlformats.org/officeDocument/2006/relationships/image" Target="media/image171.jpeg"/><Relationship Id="rId378" Type="http://schemas.openxmlformats.org/officeDocument/2006/relationships/image" Target="media/image367.jpeg"/><Relationship Id="rId403" Type="http://schemas.openxmlformats.org/officeDocument/2006/relationships/image" Target="media/image392.jpeg"/><Relationship Id="rId585" Type="http://schemas.openxmlformats.org/officeDocument/2006/relationships/image" Target="media/image574.jpeg"/><Relationship Id="rId6" Type="http://schemas.openxmlformats.org/officeDocument/2006/relationships/endnotes" Target="endnotes.xml"/><Relationship Id="rId238" Type="http://schemas.openxmlformats.org/officeDocument/2006/relationships/image" Target="media/image227.jpeg"/><Relationship Id="rId445" Type="http://schemas.openxmlformats.org/officeDocument/2006/relationships/image" Target="media/image434.jpeg"/><Relationship Id="rId487" Type="http://schemas.openxmlformats.org/officeDocument/2006/relationships/image" Target="media/image476.jpeg"/><Relationship Id="rId610" Type="http://schemas.openxmlformats.org/officeDocument/2006/relationships/image" Target="media/image599.jpeg"/><Relationship Id="rId652" Type="http://schemas.openxmlformats.org/officeDocument/2006/relationships/image" Target="media/image641.jpeg"/><Relationship Id="rId694" Type="http://schemas.openxmlformats.org/officeDocument/2006/relationships/image" Target="media/image683.jpeg"/><Relationship Id="rId291" Type="http://schemas.openxmlformats.org/officeDocument/2006/relationships/image" Target="media/image280.jpeg"/><Relationship Id="rId305" Type="http://schemas.openxmlformats.org/officeDocument/2006/relationships/image" Target="media/image294.jpeg"/><Relationship Id="rId347" Type="http://schemas.openxmlformats.org/officeDocument/2006/relationships/image" Target="media/image336.jpeg"/><Relationship Id="rId512" Type="http://schemas.openxmlformats.org/officeDocument/2006/relationships/image" Target="media/image501.jpeg"/><Relationship Id="rId44" Type="http://schemas.openxmlformats.org/officeDocument/2006/relationships/image" Target="media/image33.png"/><Relationship Id="rId86" Type="http://schemas.openxmlformats.org/officeDocument/2006/relationships/image" Target="media/image75.jpeg"/><Relationship Id="rId151" Type="http://schemas.openxmlformats.org/officeDocument/2006/relationships/image" Target="media/image140.png"/><Relationship Id="rId389" Type="http://schemas.openxmlformats.org/officeDocument/2006/relationships/image" Target="media/image378.jpeg"/><Relationship Id="rId554" Type="http://schemas.openxmlformats.org/officeDocument/2006/relationships/image" Target="media/image543.jpeg"/><Relationship Id="rId596" Type="http://schemas.openxmlformats.org/officeDocument/2006/relationships/image" Target="media/image585.jpeg"/><Relationship Id="rId193" Type="http://schemas.openxmlformats.org/officeDocument/2006/relationships/image" Target="media/image182.png"/><Relationship Id="rId207" Type="http://schemas.openxmlformats.org/officeDocument/2006/relationships/image" Target="media/image196.jpeg"/><Relationship Id="rId249" Type="http://schemas.openxmlformats.org/officeDocument/2006/relationships/image" Target="media/image238.jpeg"/><Relationship Id="rId414" Type="http://schemas.openxmlformats.org/officeDocument/2006/relationships/image" Target="media/image403.jpeg"/><Relationship Id="rId456" Type="http://schemas.openxmlformats.org/officeDocument/2006/relationships/image" Target="media/image445.jpeg"/><Relationship Id="rId498" Type="http://schemas.openxmlformats.org/officeDocument/2006/relationships/image" Target="media/image487.jpeg"/><Relationship Id="rId621" Type="http://schemas.openxmlformats.org/officeDocument/2006/relationships/image" Target="media/image610.jpeg"/><Relationship Id="rId663" Type="http://schemas.openxmlformats.org/officeDocument/2006/relationships/image" Target="media/image652.jpeg"/><Relationship Id="rId13" Type="http://schemas.openxmlformats.org/officeDocument/2006/relationships/hyperlink" Target="https://tecnoedu.com/Automatizacion/NIJDM100.php" TargetMode="External"/><Relationship Id="rId109" Type="http://schemas.openxmlformats.org/officeDocument/2006/relationships/image" Target="media/image98.jpeg"/><Relationship Id="rId260" Type="http://schemas.openxmlformats.org/officeDocument/2006/relationships/image" Target="media/image249.jpeg"/><Relationship Id="rId316" Type="http://schemas.openxmlformats.org/officeDocument/2006/relationships/image" Target="media/image305.jpeg"/><Relationship Id="rId523" Type="http://schemas.openxmlformats.org/officeDocument/2006/relationships/image" Target="media/image512.jpeg"/><Relationship Id="rId55" Type="http://schemas.openxmlformats.org/officeDocument/2006/relationships/image" Target="media/image44.jpeg"/><Relationship Id="rId97" Type="http://schemas.openxmlformats.org/officeDocument/2006/relationships/image" Target="media/image86.jpeg"/><Relationship Id="rId120" Type="http://schemas.openxmlformats.org/officeDocument/2006/relationships/image" Target="media/image109.jpeg"/><Relationship Id="rId358" Type="http://schemas.openxmlformats.org/officeDocument/2006/relationships/image" Target="media/image347.jpeg"/><Relationship Id="rId565" Type="http://schemas.openxmlformats.org/officeDocument/2006/relationships/image" Target="media/image554.jpeg"/><Relationship Id="rId162" Type="http://schemas.openxmlformats.org/officeDocument/2006/relationships/image" Target="media/image151.jpeg"/><Relationship Id="rId218" Type="http://schemas.openxmlformats.org/officeDocument/2006/relationships/image" Target="media/image207.jpeg"/><Relationship Id="rId425" Type="http://schemas.openxmlformats.org/officeDocument/2006/relationships/image" Target="media/image414.jpeg"/><Relationship Id="rId467" Type="http://schemas.openxmlformats.org/officeDocument/2006/relationships/image" Target="media/image456.jpeg"/><Relationship Id="rId632" Type="http://schemas.openxmlformats.org/officeDocument/2006/relationships/image" Target="media/image621.jpeg"/><Relationship Id="rId271" Type="http://schemas.openxmlformats.org/officeDocument/2006/relationships/image" Target="media/image260.jpeg"/><Relationship Id="rId674" Type="http://schemas.openxmlformats.org/officeDocument/2006/relationships/image" Target="media/image663.jpeg"/><Relationship Id="rId24" Type="http://schemas.openxmlformats.org/officeDocument/2006/relationships/image" Target="media/image13.jpeg"/><Relationship Id="rId66" Type="http://schemas.openxmlformats.org/officeDocument/2006/relationships/image" Target="media/image55.jpeg"/><Relationship Id="rId131" Type="http://schemas.openxmlformats.org/officeDocument/2006/relationships/image" Target="media/image120.jpeg"/><Relationship Id="rId327" Type="http://schemas.openxmlformats.org/officeDocument/2006/relationships/image" Target="media/image316.jpeg"/><Relationship Id="rId369" Type="http://schemas.openxmlformats.org/officeDocument/2006/relationships/image" Target="media/image358.jpeg"/><Relationship Id="rId534" Type="http://schemas.openxmlformats.org/officeDocument/2006/relationships/image" Target="media/image523.jpeg"/><Relationship Id="rId576" Type="http://schemas.openxmlformats.org/officeDocument/2006/relationships/image" Target="media/image565.jpeg"/><Relationship Id="rId173" Type="http://schemas.openxmlformats.org/officeDocument/2006/relationships/image" Target="media/image162.jpeg"/><Relationship Id="rId229" Type="http://schemas.openxmlformats.org/officeDocument/2006/relationships/image" Target="media/image218.jpeg"/><Relationship Id="rId380" Type="http://schemas.openxmlformats.org/officeDocument/2006/relationships/image" Target="media/image369.jpeg"/><Relationship Id="rId436" Type="http://schemas.openxmlformats.org/officeDocument/2006/relationships/image" Target="media/image425.jpeg"/><Relationship Id="rId601" Type="http://schemas.openxmlformats.org/officeDocument/2006/relationships/image" Target="media/image590.jpeg"/><Relationship Id="rId643" Type="http://schemas.openxmlformats.org/officeDocument/2006/relationships/image" Target="media/image632.jpeg"/><Relationship Id="rId240" Type="http://schemas.openxmlformats.org/officeDocument/2006/relationships/image" Target="media/image229.jpeg"/><Relationship Id="rId478" Type="http://schemas.openxmlformats.org/officeDocument/2006/relationships/image" Target="media/image467.jpeg"/><Relationship Id="rId685" Type="http://schemas.openxmlformats.org/officeDocument/2006/relationships/image" Target="media/image674.jpeg"/><Relationship Id="rId35" Type="http://schemas.openxmlformats.org/officeDocument/2006/relationships/image" Target="media/image24.jpeg"/><Relationship Id="rId77" Type="http://schemas.openxmlformats.org/officeDocument/2006/relationships/image" Target="media/image66.jpeg"/><Relationship Id="rId100" Type="http://schemas.openxmlformats.org/officeDocument/2006/relationships/image" Target="media/image89.jpeg"/><Relationship Id="rId282" Type="http://schemas.openxmlformats.org/officeDocument/2006/relationships/image" Target="media/image271.jpeg"/><Relationship Id="rId338" Type="http://schemas.openxmlformats.org/officeDocument/2006/relationships/image" Target="media/image327.jpeg"/><Relationship Id="rId503" Type="http://schemas.openxmlformats.org/officeDocument/2006/relationships/image" Target="media/image492.jpeg"/><Relationship Id="rId545" Type="http://schemas.openxmlformats.org/officeDocument/2006/relationships/image" Target="media/image534.jpeg"/><Relationship Id="rId587" Type="http://schemas.openxmlformats.org/officeDocument/2006/relationships/image" Target="media/image576.jpeg"/><Relationship Id="rId8" Type="http://schemas.openxmlformats.org/officeDocument/2006/relationships/hyperlink" Target="http://tecnoedu.com/Automatizacion/Neumatica.php" TargetMode="External"/><Relationship Id="rId142" Type="http://schemas.openxmlformats.org/officeDocument/2006/relationships/image" Target="media/image131.jpeg"/><Relationship Id="rId184" Type="http://schemas.openxmlformats.org/officeDocument/2006/relationships/image" Target="media/image173.jpeg"/><Relationship Id="rId391" Type="http://schemas.openxmlformats.org/officeDocument/2006/relationships/image" Target="media/image380.jpeg"/><Relationship Id="rId405" Type="http://schemas.openxmlformats.org/officeDocument/2006/relationships/image" Target="media/image394.jpeg"/><Relationship Id="rId447" Type="http://schemas.openxmlformats.org/officeDocument/2006/relationships/image" Target="media/image436.jpeg"/><Relationship Id="rId612" Type="http://schemas.openxmlformats.org/officeDocument/2006/relationships/image" Target="media/image601.jpeg"/><Relationship Id="rId251" Type="http://schemas.openxmlformats.org/officeDocument/2006/relationships/image" Target="media/image240.jpeg"/><Relationship Id="rId489" Type="http://schemas.openxmlformats.org/officeDocument/2006/relationships/image" Target="media/image478.png"/><Relationship Id="rId654" Type="http://schemas.openxmlformats.org/officeDocument/2006/relationships/image" Target="media/image643.jpeg"/><Relationship Id="rId696" Type="http://schemas.openxmlformats.org/officeDocument/2006/relationships/image" Target="media/image685.jpeg"/><Relationship Id="rId46" Type="http://schemas.openxmlformats.org/officeDocument/2006/relationships/image" Target="media/image35.jpeg"/><Relationship Id="rId293" Type="http://schemas.openxmlformats.org/officeDocument/2006/relationships/image" Target="media/image282.jpeg"/><Relationship Id="rId307" Type="http://schemas.openxmlformats.org/officeDocument/2006/relationships/image" Target="media/image296.jpeg"/><Relationship Id="rId349" Type="http://schemas.openxmlformats.org/officeDocument/2006/relationships/image" Target="media/image338.jpeg"/><Relationship Id="rId514" Type="http://schemas.openxmlformats.org/officeDocument/2006/relationships/image" Target="media/image503.jpeg"/><Relationship Id="rId556" Type="http://schemas.openxmlformats.org/officeDocument/2006/relationships/image" Target="media/image545.jpeg"/><Relationship Id="rId88" Type="http://schemas.openxmlformats.org/officeDocument/2006/relationships/image" Target="media/image77.png"/><Relationship Id="rId111" Type="http://schemas.openxmlformats.org/officeDocument/2006/relationships/image" Target="media/image100.jpeg"/><Relationship Id="rId153" Type="http://schemas.openxmlformats.org/officeDocument/2006/relationships/image" Target="media/image142.jpeg"/><Relationship Id="rId195" Type="http://schemas.openxmlformats.org/officeDocument/2006/relationships/image" Target="media/image184.jpeg"/><Relationship Id="rId209" Type="http://schemas.openxmlformats.org/officeDocument/2006/relationships/image" Target="media/image198.jpeg"/><Relationship Id="rId360" Type="http://schemas.openxmlformats.org/officeDocument/2006/relationships/image" Target="media/image349.jpeg"/><Relationship Id="rId416" Type="http://schemas.openxmlformats.org/officeDocument/2006/relationships/image" Target="media/image405.jpeg"/><Relationship Id="rId598" Type="http://schemas.openxmlformats.org/officeDocument/2006/relationships/image" Target="media/image587.jpeg"/><Relationship Id="rId220" Type="http://schemas.openxmlformats.org/officeDocument/2006/relationships/image" Target="media/image209.jpeg"/><Relationship Id="rId458" Type="http://schemas.openxmlformats.org/officeDocument/2006/relationships/image" Target="media/image447.jpeg"/><Relationship Id="rId623" Type="http://schemas.openxmlformats.org/officeDocument/2006/relationships/image" Target="media/image612.jpeg"/><Relationship Id="rId665" Type="http://schemas.openxmlformats.org/officeDocument/2006/relationships/image" Target="media/image654.jpeg"/><Relationship Id="rId15" Type="http://schemas.openxmlformats.org/officeDocument/2006/relationships/image" Target="media/image4.jpeg"/><Relationship Id="rId57" Type="http://schemas.openxmlformats.org/officeDocument/2006/relationships/image" Target="media/image46.jpeg"/><Relationship Id="rId262" Type="http://schemas.openxmlformats.org/officeDocument/2006/relationships/image" Target="media/image251.jpeg"/><Relationship Id="rId318" Type="http://schemas.openxmlformats.org/officeDocument/2006/relationships/image" Target="media/image307.jpeg"/><Relationship Id="rId525" Type="http://schemas.openxmlformats.org/officeDocument/2006/relationships/image" Target="media/image514.jpeg"/><Relationship Id="rId567" Type="http://schemas.openxmlformats.org/officeDocument/2006/relationships/image" Target="media/image556.jpeg"/><Relationship Id="rId99" Type="http://schemas.openxmlformats.org/officeDocument/2006/relationships/image" Target="media/image88.jpeg"/><Relationship Id="rId122" Type="http://schemas.openxmlformats.org/officeDocument/2006/relationships/image" Target="media/image111.jpeg"/><Relationship Id="rId164" Type="http://schemas.openxmlformats.org/officeDocument/2006/relationships/image" Target="media/image153.jpeg"/><Relationship Id="rId371" Type="http://schemas.openxmlformats.org/officeDocument/2006/relationships/image" Target="media/image360.jpeg"/><Relationship Id="rId427" Type="http://schemas.openxmlformats.org/officeDocument/2006/relationships/image" Target="media/image416.jpeg"/><Relationship Id="rId469" Type="http://schemas.openxmlformats.org/officeDocument/2006/relationships/image" Target="media/image458.jpeg"/><Relationship Id="rId634" Type="http://schemas.openxmlformats.org/officeDocument/2006/relationships/image" Target="media/image623.jpeg"/><Relationship Id="rId676" Type="http://schemas.openxmlformats.org/officeDocument/2006/relationships/image" Target="media/image665.jpeg"/><Relationship Id="rId26" Type="http://schemas.openxmlformats.org/officeDocument/2006/relationships/image" Target="media/image15.gif"/><Relationship Id="rId231" Type="http://schemas.openxmlformats.org/officeDocument/2006/relationships/image" Target="media/image220.jpeg"/><Relationship Id="rId273" Type="http://schemas.openxmlformats.org/officeDocument/2006/relationships/image" Target="media/image262.jpeg"/><Relationship Id="rId329" Type="http://schemas.openxmlformats.org/officeDocument/2006/relationships/image" Target="media/image318.jpeg"/><Relationship Id="rId480" Type="http://schemas.openxmlformats.org/officeDocument/2006/relationships/image" Target="media/image469.jpeg"/><Relationship Id="rId536" Type="http://schemas.openxmlformats.org/officeDocument/2006/relationships/image" Target="media/image525.jpeg"/><Relationship Id="rId701" Type="http://schemas.openxmlformats.org/officeDocument/2006/relationships/fontTable" Target="fontTable.xml"/><Relationship Id="rId68" Type="http://schemas.openxmlformats.org/officeDocument/2006/relationships/image" Target="media/image57.jpeg"/><Relationship Id="rId133" Type="http://schemas.openxmlformats.org/officeDocument/2006/relationships/image" Target="media/image122.jpeg"/><Relationship Id="rId175" Type="http://schemas.openxmlformats.org/officeDocument/2006/relationships/image" Target="media/image164.jpeg"/><Relationship Id="rId340" Type="http://schemas.openxmlformats.org/officeDocument/2006/relationships/image" Target="media/image329.jpeg"/><Relationship Id="rId578" Type="http://schemas.openxmlformats.org/officeDocument/2006/relationships/image" Target="media/image567.jpeg"/><Relationship Id="rId200" Type="http://schemas.openxmlformats.org/officeDocument/2006/relationships/image" Target="media/image189.jpeg"/><Relationship Id="rId382" Type="http://schemas.openxmlformats.org/officeDocument/2006/relationships/image" Target="media/image371.jpeg"/><Relationship Id="rId438" Type="http://schemas.openxmlformats.org/officeDocument/2006/relationships/image" Target="media/image427.jpeg"/><Relationship Id="rId603" Type="http://schemas.openxmlformats.org/officeDocument/2006/relationships/image" Target="media/image592.jpeg"/><Relationship Id="rId645" Type="http://schemas.openxmlformats.org/officeDocument/2006/relationships/image" Target="media/image634.png"/><Relationship Id="rId687" Type="http://schemas.openxmlformats.org/officeDocument/2006/relationships/image" Target="media/image676.jpeg"/><Relationship Id="rId242" Type="http://schemas.openxmlformats.org/officeDocument/2006/relationships/image" Target="media/image231.jpeg"/><Relationship Id="rId284" Type="http://schemas.openxmlformats.org/officeDocument/2006/relationships/image" Target="media/image273.jpeg"/><Relationship Id="rId491" Type="http://schemas.openxmlformats.org/officeDocument/2006/relationships/image" Target="media/image480.jpeg"/><Relationship Id="rId505" Type="http://schemas.openxmlformats.org/officeDocument/2006/relationships/image" Target="media/image494.jpeg"/><Relationship Id="rId37" Type="http://schemas.openxmlformats.org/officeDocument/2006/relationships/image" Target="media/image26.jpeg"/><Relationship Id="rId79" Type="http://schemas.openxmlformats.org/officeDocument/2006/relationships/image" Target="media/image68.jpeg"/><Relationship Id="rId102" Type="http://schemas.openxmlformats.org/officeDocument/2006/relationships/image" Target="media/image91.jpeg"/><Relationship Id="rId144" Type="http://schemas.openxmlformats.org/officeDocument/2006/relationships/image" Target="media/image133.jpeg"/><Relationship Id="rId547" Type="http://schemas.openxmlformats.org/officeDocument/2006/relationships/image" Target="media/image536.jpeg"/><Relationship Id="rId589" Type="http://schemas.openxmlformats.org/officeDocument/2006/relationships/image" Target="media/image578.jpeg"/><Relationship Id="rId90" Type="http://schemas.openxmlformats.org/officeDocument/2006/relationships/image" Target="media/image79.jpeg"/><Relationship Id="rId186" Type="http://schemas.openxmlformats.org/officeDocument/2006/relationships/image" Target="media/image175.jpeg"/><Relationship Id="rId351" Type="http://schemas.openxmlformats.org/officeDocument/2006/relationships/image" Target="media/image340.jpeg"/><Relationship Id="rId393" Type="http://schemas.openxmlformats.org/officeDocument/2006/relationships/image" Target="media/image382.jpeg"/><Relationship Id="rId407" Type="http://schemas.openxmlformats.org/officeDocument/2006/relationships/image" Target="media/image396.jpeg"/><Relationship Id="rId449" Type="http://schemas.openxmlformats.org/officeDocument/2006/relationships/image" Target="media/image438.jpeg"/><Relationship Id="rId614" Type="http://schemas.openxmlformats.org/officeDocument/2006/relationships/image" Target="media/image603.jpeg"/><Relationship Id="rId656" Type="http://schemas.openxmlformats.org/officeDocument/2006/relationships/image" Target="media/image645.jpeg"/><Relationship Id="rId211" Type="http://schemas.openxmlformats.org/officeDocument/2006/relationships/image" Target="media/image200.jpeg"/><Relationship Id="rId253" Type="http://schemas.openxmlformats.org/officeDocument/2006/relationships/image" Target="media/image242.jpeg"/><Relationship Id="rId295" Type="http://schemas.openxmlformats.org/officeDocument/2006/relationships/image" Target="media/image284.jpeg"/><Relationship Id="rId309" Type="http://schemas.openxmlformats.org/officeDocument/2006/relationships/image" Target="media/image298.jpeg"/><Relationship Id="rId460" Type="http://schemas.openxmlformats.org/officeDocument/2006/relationships/image" Target="media/image449.jpeg"/><Relationship Id="rId516" Type="http://schemas.openxmlformats.org/officeDocument/2006/relationships/image" Target="media/image505.jpeg"/><Relationship Id="rId698" Type="http://schemas.openxmlformats.org/officeDocument/2006/relationships/image" Target="media/image687.jpeg"/><Relationship Id="rId48" Type="http://schemas.openxmlformats.org/officeDocument/2006/relationships/image" Target="media/image37.jpeg"/><Relationship Id="rId113" Type="http://schemas.openxmlformats.org/officeDocument/2006/relationships/image" Target="media/image102.jpeg"/><Relationship Id="rId320" Type="http://schemas.openxmlformats.org/officeDocument/2006/relationships/image" Target="media/image309.png"/><Relationship Id="rId558" Type="http://schemas.openxmlformats.org/officeDocument/2006/relationships/image" Target="media/image547.jpeg"/><Relationship Id="rId155" Type="http://schemas.openxmlformats.org/officeDocument/2006/relationships/image" Target="media/image144.jpeg"/><Relationship Id="rId197" Type="http://schemas.openxmlformats.org/officeDocument/2006/relationships/image" Target="media/image186.jpeg"/><Relationship Id="rId362" Type="http://schemas.openxmlformats.org/officeDocument/2006/relationships/image" Target="media/image351.jpeg"/><Relationship Id="rId418" Type="http://schemas.openxmlformats.org/officeDocument/2006/relationships/image" Target="media/image407.jpeg"/><Relationship Id="rId625" Type="http://schemas.openxmlformats.org/officeDocument/2006/relationships/image" Target="media/image614.jpeg"/><Relationship Id="rId222" Type="http://schemas.openxmlformats.org/officeDocument/2006/relationships/image" Target="media/image211.jpeg"/><Relationship Id="rId264" Type="http://schemas.openxmlformats.org/officeDocument/2006/relationships/image" Target="media/image253.jpeg"/><Relationship Id="rId471" Type="http://schemas.openxmlformats.org/officeDocument/2006/relationships/image" Target="media/image460.jpeg"/><Relationship Id="rId667" Type="http://schemas.openxmlformats.org/officeDocument/2006/relationships/image" Target="media/image656.jpeg"/><Relationship Id="rId17" Type="http://schemas.openxmlformats.org/officeDocument/2006/relationships/image" Target="media/image6.jpeg"/><Relationship Id="rId59" Type="http://schemas.openxmlformats.org/officeDocument/2006/relationships/image" Target="media/image48.png"/><Relationship Id="rId124" Type="http://schemas.openxmlformats.org/officeDocument/2006/relationships/image" Target="media/image113.png"/><Relationship Id="rId527" Type="http://schemas.openxmlformats.org/officeDocument/2006/relationships/image" Target="media/image516.jpeg"/><Relationship Id="rId569" Type="http://schemas.openxmlformats.org/officeDocument/2006/relationships/image" Target="media/image558.jpeg"/><Relationship Id="rId70" Type="http://schemas.openxmlformats.org/officeDocument/2006/relationships/image" Target="media/image59.jpeg"/><Relationship Id="rId166" Type="http://schemas.openxmlformats.org/officeDocument/2006/relationships/image" Target="media/image155.jpeg"/><Relationship Id="rId331" Type="http://schemas.openxmlformats.org/officeDocument/2006/relationships/image" Target="media/image320.jpeg"/><Relationship Id="rId373" Type="http://schemas.openxmlformats.org/officeDocument/2006/relationships/image" Target="media/image362.jpeg"/><Relationship Id="rId429" Type="http://schemas.openxmlformats.org/officeDocument/2006/relationships/image" Target="media/image418.jpeg"/><Relationship Id="rId580" Type="http://schemas.openxmlformats.org/officeDocument/2006/relationships/image" Target="media/image569.jpeg"/><Relationship Id="rId636" Type="http://schemas.openxmlformats.org/officeDocument/2006/relationships/image" Target="media/image625.jpeg"/><Relationship Id="rId1" Type="http://schemas.openxmlformats.org/officeDocument/2006/relationships/numbering" Target="numbering.xml"/><Relationship Id="rId233" Type="http://schemas.openxmlformats.org/officeDocument/2006/relationships/image" Target="media/image222.jpeg"/><Relationship Id="rId440" Type="http://schemas.openxmlformats.org/officeDocument/2006/relationships/image" Target="media/image429.jpeg"/><Relationship Id="rId678" Type="http://schemas.openxmlformats.org/officeDocument/2006/relationships/image" Target="media/image667.jpeg"/><Relationship Id="rId28" Type="http://schemas.openxmlformats.org/officeDocument/2006/relationships/image" Target="media/image17.jpeg"/><Relationship Id="rId275" Type="http://schemas.openxmlformats.org/officeDocument/2006/relationships/image" Target="media/image264.jpeg"/><Relationship Id="rId300" Type="http://schemas.openxmlformats.org/officeDocument/2006/relationships/image" Target="media/image289.jpeg"/><Relationship Id="rId482" Type="http://schemas.openxmlformats.org/officeDocument/2006/relationships/image" Target="media/image471.jpeg"/><Relationship Id="rId538" Type="http://schemas.openxmlformats.org/officeDocument/2006/relationships/image" Target="media/image527.jpeg"/><Relationship Id="rId81" Type="http://schemas.openxmlformats.org/officeDocument/2006/relationships/image" Target="media/image70.jpeg"/><Relationship Id="rId135" Type="http://schemas.openxmlformats.org/officeDocument/2006/relationships/image" Target="media/image124.jpeg"/><Relationship Id="rId177" Type="http://schemas.openxmlformats.org/officeDocument/2006/relationships/image" Target="media/image166.jpeg"/><Relationship Id="rId342" Type="http://schemas.openxmlformats.org/officeDocument/2006/relationships/image" Target="media/image331.jpeg"/><Relationship Id="rId384" Type="http://schemas.openxmlformats.org/officeDocument/2006/relationships/image" Target="media/image373.jpeg"/><Relationship Id="rId591" Type="http://schemas.openxmlformats.org/officeDocument/2006/relationships/image" Target="media/image580.jpeg"/><Relationship Id="rId605" Type="http://schemas.openxmlformats.org/officeDocument/2006/relationships/image" Target="media/image594.jpeg"/><Relationship Id="rId202" Type="http://schemas.openxmlformats.org/officeDocument/2006/relationships/image" Target="media/image191.jpeg"/><Relationship Id="rId244" Type="http://schemas.openxmlformats.org/officeDocument/2006/relationships/image" Target="media/image233.jpeg"/><Relationship Id="rId647" Type="http://schemas.openxmlformats.org/officeDocument/2006/relationships/image" Target="media/image636.jpeg"/><Relationship Id="rId689" Type="http://schemas.openxmlformats.org/officeDocument/2006/relationships/image" Target="media/image678.jpeg"/><Relationship Id="rId39" Type="http://schemas.openxmlformats.org/officeDocument/2006/relationships/image" Target="media/image28.jpeg"/><Relationship Id="rId286" Type="http://schemas.openxmlformats.org/officeDocument/2006/relationships/image" Target="media/image275.jpeg"/><Relationship Id="rId451" Type="http://schemas.openxmlformats.org/officeDocument/2006/relationships/image" Target="media/image440.jpeg"/><Relationship Id="rId493" Type="http://schemas.openxmlformats.org/officeDocument/2006/relationships/image" Target="media/image482.jpeg"/><Relationship Id="rId507" Type="http://schemas.openxmlformats.org/officeDocument/2006/relationships/image" Target="media/image496.jpeg"/><Relationship Id="rId549" Type="http://schemas.openxmlformats.org/officeDocument/2006/relationships/image" Target="media/image538.jpeg"/><Relationship Id="rId50" Type="http://schemas.openxmlformats.org/officeDocument/2006/relationships/image" Target="media/image39.jpeg"/><Relationship Id="rId104" Type="http://schemas.openxmlformats.org/officeDocument/2006/relationships/image" Target="media/image93.jpeg"/><Relationship Id="rId146" Type="http://schemas.openxmlformats.org/officeDocument/2006/relationships/image" Target="media/image135.jpeg"/><Relationship Id="rId188" Type="http://schemas.openxmlformats.org/officeDocument/2006/relationships/image" Target="media/image177.jpeg"/><Relationship Id="rId311" Type="http://schemas.openxmlformats.org/officeDocument/2006/relationships/image" Target="media/image300.jpeg"/><Relationship Id="rId353" Type="http://schemas.openxmlformats.org/officeDocument/2006/relationships/image" Target="media/image342.jpeg"/><Relationship Id="rId395" Type="http://schemas.openxmlformats.org/officeDocument/2006/relationships/image" Target="media/image384.jpeg"/><Relationship Id="rId409" Type="http://schemas.openxmlformats.org/officeDocument/2006/relationships/image" Target="media/image398.jpeg"/><Relationship Id="rId560" Type="http://schemas.openxmlformats.org/officeDocument/2006/relationships/image" Target="media/image549.jpeg"/><Relationship Id="rId92" Type="http://schemas.openxmlformats.org/officeDocument/2006/relationships/image" Target="media/image81.jpeg"/><Relationship Id="rId213" Type="http://schemas.openxmlformats.org/officeDocument/2006/relationships/image" Target="media/image202.jpeg"/><Relationship Id="rId420" Type="http://schemas.openxmlformats.org/officeDocument/2006/relationships/image" Target="media/image409.jpeg"/><Relationship Id="rId616" Type="http://schemas.openxmlformats.org/officeDocument/2006/relationships/image" Target="media/image605.jpeg"/><Relationship Id="rId658" Type="http://schemas.openxmlformats.org/officeDocument/2006/relationships/image" Target="media/image647.jpeg"/><Relationship Id="rId255" Type="http://schemas.openxmlformats.org/officeDocument/2006/relationships/image" Target="media/image244.jpeg"/><Relationship Id="rId297" Type="http://schemas.openxmlformats.org/officeDocument/2006/relationships/image" Target="media/image286.png"/><Relationship Id="rId462" Type="http://schemas.openxmlformats.org/officeDocument/2006/relationships/image" Target="media/image451.jpeg"/><Relationship Id="rId518" Type="http://schemas.openxmlformats.org/officeDocument/2006/relationships/image" Target="media/image507.jpeg"/><Relationship Id="rId115" Type="http://schemas.openxmlformats.org/officeDocument/2006/relationships/image" Target="media/image104.jpeg"/><Relationship Id="rId157" Type="http://schemas.openxmlformats.org/officeDocument/2006/relationships/image" Target="media/image146.jpeg"/><Relationship Id="rId322" Type="http://schemas.openxmlformats.org/officeDocument/2006/relationships/image" Target="media/image311.jpeg"/><Relationship Id="rId364" Type="http://schemas.openxmlformats.org/officeDocument/2006/relationships/image" Target="media/image353.jpeg"/><Relationship Id="rId61" Type="http://schemas.openxmlformats.org/officeDocument/2006/relationships/image" Target="media/image50.jpeg"/><Relationship Id="rId199" Type="http://schemas.openxmlformats.org/officeDocument/2006/relationships/image" Target="media/image188.jpeg"/><Relationship Id="rId571" Type="http://schemas.openxmlformats.org/officeDocument/2006/relationships/image" Target="media/image560.jpeg"/><Relationship Id="rId627" Type="http://schemas.openxmlformats.org/officeDocument/2006/relationships/image" Target="media/image616.jpeg"/><Relationship Id="rId669" Type="http://schemas.openxmlformats.org/officeDocument/2006/relationships/image" Target="media/image658.jpeg"/><Relationship Id="rId19" Type="http://schemas.openxmlformats.org/officeDocument/2006/relationships/image" Target="media/image8.jpeg"/><Relationship Id="rId224" Type="http://schemas.openxmlformats.org/officeDocument/2006/relationships/image" Target="media/image213.jpeg"/><Relationship Id="rId266" Type="http://schemas.openxmlformats.org/officeDocument/2006/relationships/image" Target="media/image255.jpeg"/><Relationship Id="rId431" Type="http://schemas.openxmlformats.org/officeDocument/2006/relationships/image" Target="media/image420.jpeg"/><Relationship Id="rId473" Type="http://schemas.openxmlformats.org/officeDocument/2006/relationships/image" Target="media/image462.jpeg"/><Relationship Id="rId529" Type="http://schemas.openxmlformats.org/officeDocument/2006/relationships/image" Target="media/image518.jpeg"/><Relationship Id="rId680" Type="http://schemas.openxmlformats.org/officeDocument/2006/relationships/image" Target="media/image669.jpeg"/><Relationship Id="rId30" Type="http://schemas.openxmlformats.org/officeDocument/2006/relationships/image" Target="media/image19.jpeg"/><Relationship Id="rId126" Type="http://schemas.openxmlformats.org/officeDocument/2006/relationships/image" Target="media/image115.jpeg"/><Relationship Id="rId168" Type="http://schemas.openxmlformats.org/officeDocument/2006/relationships/image" Target="media/image157.jpeg"/><Relationship Id="rId333" Type="http://schemas.openxmlformats.org/officeDocument/2006/relationships/image" Target="media/image322.jpeg"/><Relationship Id="rId540" Type="http://schemas.openxmlformats.org/officeDocument/2006/relationships/image" Target="media/image529.jpeg"/><Relationship Id="rId72" Type="http://schemas.openxmlformats.org/officeDocument/2006/relationships/image" Target="media/image61.jpeg"/><Relationship Id="rId375" Type="http://schemas.openxmlformats.org/officeDocument/2006/relationships/image" Target="media/image364.jpeg"/><Relationship Id="rId582" Type="http://schemas.openxmlformats.org/officeDocument/2006/relationships/image" Target="media/image571.jpeg"/><Relationship Id="rId638" Type="http://schemas.openxmlformats.org/officeDocument/2006/relationships/image" Target="media/image627.jpeg"/><Relationship Id="rId3" Type="http://schemas.openxmlformats.org/officeDocument/2006/relationships/settings" Target="settings.xml"/><Relationship Id="rId235" Type="http://schemas.openxmlformats.org/officeDocument/2006/relationships/image" Target="media/image224.jpeg"/><Relationship Id="rId277" Type="http://schemas.openxmlformats.org/officeDocument/2006/relationships/image" Target="media/image266.jpeg"/><Relationship Id="rId400" Type="http://schemas.openxmlformats.org/officeDocument/2006/relationships/image" Target="media/image389.jpeg"/><Relationship Id="rId442" Type="http://schemas.openxmlformats.org/officeDocument/2006/relationships/image" Target="media/image431.jpeg"/><Relationship Id="rId484" Type="http://schemas.openxmlformats.org/officeDocument/2006/relationships/image" Target="media/image473.jpeg"/><Relationship Id="rId137" Type="http://schemas.openxmlformats.org/officeDocument/2006/relationships/image" Target="media/image126.jpeg"/><Relationship Id="rId302" Type="http://schemas.openxmlformats.org/officeDocument/2006/relationships/image" Target="media/image291.jpeg"/><Relationship Id="rId344" Type="http://schemas.openxmlformats.org/officeDocument/2006/relationships/image" Target="media/image333.jpeg"/><Relationship Id="rId691" Type="http://schemas.openxmlformats.org/officeDocument/2006/relationships/image" Target="media/image680.jpeg"/><Relationship Id="rId41" Type="http://schemas.openxmlformats.org/officeDocument/2006/relationships/image" Target="media/image30.jpeg"/><Relationship Id="rId83" Type="http://schemas.openxmlformats.org/officeDocument/2006/relationships/image" Target="media/image72.jpeg"/><Relationship Id="rId179" Type="http://schemas.openxmlformats.org/officeDocument/2006/relationships/image" Target="media/image168.jpeg"/><Relationship Id="rId386" Type="http://schemas.openxmlformats.org/officeDocument/2006/relationships/image" Target="media/image375.jpeg"/><Relationship Id="rId551" Type="http://schemas.openxmlformats.org/officeDocument/2006/relationships/image" Target="media/image540.jpeg"/><Relationship Id="rId593" Type="http://schemas.openxmlformats.org/officeDocument/2006/relationships/image" Target="media/image582.jpeg"/><Relationship Id="rId607" Type="http://schemas.openxmlformats.org/officeDocument/2006/relationships/image" Target="media/image596.jpeg"/><Relationship Id="rId649" Type="http://schemas.openxmlformats.org/officeDocument/2006/relationships/image" Target="media/image638.jpeg"/><Relationship Id="rId190" Type="http://schemas.openxmlformats.org/officeDocument/2006/relationships/image" Target="media/image179.jpeg"/><Relationship Id="rId204" Type="http://schemas.openxmlformats.org/officeDocument/2006/relationships/image" Target="media/image193.jpeg"/><Relationship Id="rId246" Type="http://schemas.openxmlformats.org/officeDocument/2006/relationships/image" Target="media/image235.jpeg"/><Relationship Id="rId288" Type="http://schemas.openxmlformats.org/officeDocument/2006/relationships/image" Target="media/image277.jpeg"/><Relationship Id="rId411" Type="http://schemas.openxmlformats.org/officeDocument/2006/relationships/image" Target="media/image400.jpeg"/><Relationship Id="rId453" Type="http://schemas.openxmlformats.org/officeDocument/2006/relationships/image" Target="media/image442.jpeg"/><Relationship Id="rId509" Type="http://schemas.openxmlformats.org/officeDocument/2006/relationships/image" Target="media/image498.jpeg"/><Relationship Id="rId660" Type="http://schemas.openxmlformats.org/officeDocument/2006/relationships/image" Target="media/image649.jpeg"/><Relationship Id="rId106" Type="http://schemas.openxmlformats.org/officeDocument/2006/relationships/image" Target="media/image95.jpeg"/><Relationship Id="rId313" Type="http://schemas.openxmlformats.org/officeDocument/2006/relationships/image" Target="media/image302.jpeg"/><Relationship Id="rId495" Type="http://schemas.openxmlformats.org/officeDocument/2006/relationships/image" Target="media/image484.jpeg"/><Relationship Id="rId10" Type="http://schemas.openxmlformats.org/officeDocument/2006/relationships/image" Target="media/image2.jpeg"/><Relationship Id="rId52" Type="http://schemas.openxmlformats.org/officeDocument/2006/relationships/image" Target="media/image41.jpeg"/><Relationship Id="rId94" Type="http://schemas.openxmlformats.org/officeDocument/2006/relationships/image" Target="media/image83.jpeg"/><Relationship Id="rId148" Type="http://schemas.openxmlformats.org/officeDocument/2006/relationships/image" Target="media/image137.jpeg"/><Relationship Id="rId355" Type="http://schemas.openxmlformats.org/officeDocument/2006/relationships/image" Target="media/image344.jpeg"/><Relationship Id="rId397" Type="http://schemas.openxmlformats.org/officeDocument/2006/relationships/image" Target="media/image386.jpeg"/><Relationship Id="rId520" Type="http://schemas.openxmlformats.org/officeDocument/2006/relationships/image" Target="media/image509.jpeg"/><Relationship Id="rId562" Type="http://schemas.openxmlformats.org/officeDocument/2006/relationships/image" Target="media/image551.jpeg"/><Relationship Id="rId618" Type="http://schemas.openxmlformats.org/officeDocument/2006/relationships/image" Target="media/image607.jpeg"/><Relationship Id="rId215" Type="http://schemas.openxmlformats.org/officeDocument/2006/relationships/image" Target="media/image204.png"/><Relationship Id="rId257" Type="http://schemas.openxmlformats.org/officeDocument/2006/relationships/image" Target="media/image246.jpeg"/><Relationship Id="rId422" Type="http://schemas.openxmlformats.org/officeDocument/2006/relationships/image" Target="media/image411.jpeg"/><Relationship Id="rId464" Type="http://schemas.openxmlformats.org/officeDocument/2006/relationships/image" Target="media/image453.jpeg"/><Relationship Id="rId299" Type="http://schemas.openxmlformats.org/officeDocument/2006/relationships/image" Target="media/image288.jpeg"/><Relationship Id="rId63" Type="http://schemas.openxmlformats.org/officeDocument/2006/relationships/image" Target="media/image52.jpeg"/><Relationship Id="rId159" Type="http://schemas.openxmlformats.org/officeDocument/2006/relationships/image" Target="media/image148.jpeg"/><Relationship Id="rId366" Type="http://schemas.openxmlformats.org/officeDocument/2006/relationships/image" Target="media/image355.jpeg"/><Relationship Id="rId573" Type="http://schemas.openxmlformats.org/officeDocument/2006/relationships/image" Target="media/image562.jpeg"/><Relationship Id="rId226" Type="http://schemas.openxmlformats.org/officeDocument/2006/relationships/image" Target="media/image215.jpeg"/><Relationship Id="rId433" Type="http://schemas.openxmlformats.org/officeDocument/2006/relationships/image" Target="media/image422.jpeg"/><Relationship Id="rId640" Type="http://schemas.openxmlformats.org/officeDocument/2006/relationships/image" Target="media/image629.jpeg"/><Relationship Id="rId74" Type="http://schemas.openxmlformats.org/officeDocument/2006/relationships/image" Target="media/image63.jpeg"/><Relationship Id="rId377" Type="http://schemas.openxmlformats.org/officeDocument/2006/relationships/image" Target="media/image366.jpeg"/><Relationship Id="rId500" Type="http://schemas.openxmlformats.org/officeDocument/2006/relationships/image" Target="media/image489.jpeg"/><Relationship Id="rId584" Type="http://schemas.openxmlformats.org/officeDocument/2006/relationships/image" Target="media/image573.jpeg"/><Relationship Id="rId5" Type="http://schemas.openxmlformats.org/officeDocument/2006/relationships/footnotes" Target="footnotes.xml"/><Relationship Id="rId237" Type="http://schemas.openxmlformats.org/officeDocument/2006/relationships/image" Target="media/image226.jpeg"/><Relationship Id="rId444" Type="http://schemas.openxmlformats.org/officeDocument/2006/relationships/image" Target="media/image433.jpeg"/><Relationship Id="rId651" Type="http://schemas.openxmlformats.org/officeDocument/2006/relationships/image" Target="media/image640.jpeg"/><Relationship Id="rId290" Type="http://schemas.openxmlformats.org/officeDocument/2006/relationships/image" Target="media/image279.jpeg"/><Relationship Id="rId304" Type="http://schemas.openxmlformats.org/officeDocument/2006/relationships/image" Target="media/image293.jpeg"/><Relationship Id="rId388" Type="http://schemas.openxmlformats.org/officeDocument/2006/relationships/image" Target="media/image377.png"/><Relationship Id="rId511" Type="http://schemas.openxmlformats.org/officeDocument/2006/relationships/image" Target="media/image500.jpeg"/><Relationship Id="rId609" Type="http://schemas.openxmlformats.org/officeDocument/2006/relationships/image" Target="media/image598.jpeg"/><Relationship Id="rId85" Type="http://schemas.openxmlformats.org/officeDocument/2006/relationships/image" Target="media/image74.jpeg"/><Relationship Id="rId150" Type="http://schemas.openxmlformats.org/officeDocument/2006/relationships/image" Target="media/image139.jpeg"/><Relationship Id="rId595" Type="http://schemas.openxmlformats.org/officeDocument/2006/relationships/image" Target="media/image584.jpeg"/><Relationship Id="rId248" Type="http://schemas.openxmlformats.org/officeDocument/2006/relationships/image" Target="media/image237.jpeg"/><Relationship Id="rId455" Type="http://schemas.openxmlformats.org/officeDocument/2006/relationships/image" Target="media/image444.jpeg"/><Relationship Id="rId662" Type="http://schemas.openxmlformats.org/officeDocument/2006/relationships/image" Target="media/image651.jpeg"/><Relationship Id="rId12" Type="http://schemas.openxmlformats.org/officeDocument/2006/relationships/hyperlink" Target="http://www.tecnoedu.com" TargetMode="External"/><Relationship Id="rId108" Type="http://schemas.openxmlformats.org/officeDocument/2006/relationships/image" Target="media/image97.jpeg"/><Relationship Id="rId315" Type="http://schemas.openxmlformats.org/officeDocument/2006/relationships/image" Target="media/image304.jpeg"/><Relationship Id="rId522" Type="http://schemas.openxmlformats.org/officeDocument/2006/relationships/image" Target="media/image511.jpeg"/><Relationship Id="rId96" Type="http://schemas.openxmlformats.org/officeDocument/2006/relationships/image" Target="media/image85.jpeg"/><Relationship Id="rId161" Type="http://schemas.openxmlformats.org/officeDocument/2006/relationships/image" Target="media/image150.jpeg"/><Relationship Id="rId399" Type="http://schemas.openxmlformats.org/officeDocument/2006/relationships/image" Target="media/image388.jpeg"/><Relationship Id="rId259" Type="http://schemas.openxmlformats.org/officeDocument/2006/relationships/image" Target="media/image248.jpeg"/><Relationship Id="rId466" Type="http://schemas.openxmlformats.org/officeDocument/2006/relationships/image" Target="media/image455.jpeg"/><Relationship Id="rId673" Type="http://schemas.openxmlformats.org/officeDocument/2006/relationships/image" Target="media/image662.jpeg"/><Relationship Id="rId23" Type="http://schemas.openxmlformats.org/officeDocument/2006/relationships/image" Target="media/image12.jpeg"/><Relationship Id="rId119" Type="http://schemas.openxmlformats.org/officeDocument/2006/relationships/image" Target="media/image108.jpeg"/><Relationship Id="rId326" Type="http://schemas.openxmlformats.org/officeDocument/2006/relationships/image" Target="media/image315.jpeg"/><Relationship Id="rId533" Type="http://schemas.openxmlformats.org/officeDocument/2006/relationships/image" Target="media/image522.jpeg"/><Relationship Id="rId172" Type="http://schemas.openxmlformats.org/officeDocument/2006/relationships/image" Target="media/image161.jpeg"/><Relationship Id="rId477" Type="http://schemas.openxmlformats.org/officeDocument/2006/relationships/image" Target="media/image466.jpeg"/><Relationship Id="rId600" Type="http://schemas.openxmlformats.org/officeDocument/2006/relationships/image" Target="media/image589.jpeg"/><Relationship Id="rId684" Type="http://schemas.openxmlformats.org/officeDocument/2006/relationships/image" Target="media/image673.jpeg"/><Relationship Id="rId337" Type="http://schemas.openxmlformats.org/officeDocument/2006/relationships/image" Target="media/image326.jpeg"/><Relationship Id="rId34" Type="http://schemas.openxmlformats.org/officeDocument/2006/relationships/image" Target="media/image23.jpeg"/><Relationship Id="rId544" Type="http://schemas.openxmlformats.org/officeDocument/2006/relationships/image" Target="media/image533.jpeg"/><Relationship Id="rId183" Type="http://schemas.openxmlformats.org/officeDocument/2006/relationships/image" Target="media/image172.jpeg"/><Relationship Id="rId390" Type="http://schemas.openxmlformats.org/officeDocument/2006/relationships/image" Target="media/image379.jpeg"/><Relationship Id="rId404" Type="http://schemas.openxmlformats.org/officeDocument/2006/relationships/image" Target="media/image393.jpeg"/><Relationship Id="rId611" Type="http://schemas.openxmlformats.org/officeDocument/2006/relationships/image" Target="media/image600.jpeg"/><Relationship Id="rId250" Type="http://schemas.openxmlformats.org/officeDocument/2006/relationships/image" Target="media/image239.jpeg"/><Relationship Id="rId488" Type="http://schemas.openxmlformats.org/officeDocument/2006/relationships/image" Target="media/image477.jpeg"/><Relationship Id="rId695" Type="http://schemas.openxmlformats.org/officeDocument/2006/relationships/image" Target="media/image684.jpeg"/><Relationship Id="rId45" Type="http://schemas.openxmlformats.org/officeDocument/2006/relationships/image" Target="media/image34.jpeg"/><Relationship Id="rId110" Type="http://schemas.openxmlformats.org/officeDocument/2006/relationships/image" Target="media/image99.jpeg"/><Relationship Id="rId348" Type="http://schemas.openxmlformats.org/officeDocument/2006/relationships/image" Target="media/image337.jpeg"/><Relationship Id="rId555" Type="http://schemas.openxmlformats.org/officeDocument/2006/relationships/image" Target="media/image544.jpeg"/><Relationship Id="rId194" Type="http://schemas.openxmlformats.org/officeDocument/2006/relationships/image" Target="media/image183.jpeg"/><Relationship Id="rId208" Type="http://schemas.openxmlformats.org/officeDocument/2006/relationships/image" Target="media/image197.jpeg"/><Relationship Id="rId415" Type="http://schemas.openxmlformats.org/officeDocument/2006/relationships/image" Target="media/image404.jpeg"/><Relationship Id="rId622" Type="http://schemas.openxmlformats.org/officeDocument/2006/relationships/image" Target="media/image611.jpeg"/><Relationship Id="rId261" Type="http://schemas.openxmlformats.org/officeDocument/2006/relationships/image" Target="media/image250.jpeg"/><Relationship Id="rId499" Type="http://schemas.openxmlformats.org/officeDocument/2006/relationships/image" Target="media/image488.jpeg"/><Relationship Id="rId56" Type="http://schemas.openxmlformats.org/officeDocument/2006/relationships/image" Target="media/image45.jpeg"/><Relationship Id="rId359" Type="http://schemas.openxmlformats.org/officeDocument/2006/relationships/image" Target="media/image348.jpeg"/><Relationship Id="rId566" Type="http://schemas.openxmlformats.org/officeDocument/2006/relationships/image" Target="media/image555.jpeg"/><Relationship Id="rId121" Type="http://schemas.openxmlformats.org/officeDocument/2006/relationships/image" Target="media/image110.jpeg"/><Relationship Id="rId219" Type="http://schemas.openxmlformats.org/officeDocument/2006/relationships/image" Target="media/image208.jpeg"/><Relationship Id="rId426" Type="http://schemas.openxmlformats.org/officeDocument/2006/relationships/image" Target="media/image415.jpeg"/><Relationship Id="rId633" Type="http://schemas.openxmlformats.org/officeDocument/2006/relationships/image" Target="media/image622.jpeg"/><Relationship Id="rId67" Type="http://schemas.openxmlformats.org/officeDocument/2006/relationships/image" Target="media/image56.jpeg"/><Relationship Id="rId272" Type="http://schemas.openxmlformats.org/officeDocument/2006/relationships/image" Target="media/image261.jpeg"/><Relationship Id="rId577" Type="http://schemas.openxmlformats.org/officeDocument/2006/relationships/image" Target="media/image566.jpeg"/><Relationship Id="rId700" Type="http://schemas.openxmlformats.org/officeDocument/2006/relationships/footer" Target="footer1.xml"/><Relationship Id="rId132" Type="http://schemas.openxmlformats.org/officeDocument/2006/relationships/image" Target="media/image121.jpeg"/><Relationship Id="rId437" Type="http://schemas.openxmlformats.org/officeDocument/2006/relationships/image" Target="media/image426.jpeg"/><Relationship Id="rId644" Type="http://schemas.openxmlformats.org/officeDocument/2006/relationships/image" Target="media/image633.jpeg"/><Relationship Id="rId283" Type="http://schemas.openxmlformats.org/officeDocument/2006/relationships/image" Target="media/image272.jpeg"/><Relationship Id="rId490" Type="http://schemas.openxmlformats.org/officeDocument/2006/relationships/image" Target="media/image479.jpeg"/><Relationship Id="rId504" Type="http://schemas.openxmlformats.org/officeDocument/2006/relationships/image" Target="media/image493.jpeg"/><Relationship Id="rId78" Type="http://schemas.openxmlformats.org/officeDocument/2006/relationships/image" Target="media/image67.jpeg"/><Relationship Id="rId143" Type="http://schemas.openxmlformats.org/officeDocument/2006/relationships/image" Target="media/image132.jpeg"/><Relationship Id="rId350" Type="http://schemas.openxmlformats.org/officeDocument/2006/relationships/image" Target="media/image339.jpeg"/><Relationship Id="rId588" Type="http://schemas.openxmlformats.org/officeDocument/2006/relationships/image" Target="media/image577.jpeg"/><Relationship Id="rId9" Type="http://schemas.openxmlformats.org/officeDocument/2006/relationships/image" Target="media/image1.png"/><Relationship Id="rId210" Type="http://schemas.openxmlformats.org/officeDocument/2006/relationships/image" Target="media/image199.jpeg"/><Relationship Id="rId448" Type="http://schemas.openxmlformats.org/officeDocument/2006/relationships/image" Target="media/image437.jpeg"/><Relationship Id="rId655" Type="http://schemas.openxmlformats.org/officeDocument/2006/relationships/image" Target="media/image644.jpeg"/><Relationship Id="rId294" Type="http://schemas.openxmlformats.org/officeDocument/2006/relationships/image" Target="media/image283.jpeg"/><Relationship Id="rId308" Type="http://schemas.openxmlformats.org/officeDocument/2006/relationships/image" Target="media/image297.jpeg"/><Relationship Id="rId515" Type="http://schemas.openxmlformats.org/officeDocument/2006/relationships/image" Target="media/image504.jpeg"/><Relationship Id="rId89" Type="http://schemas.openxmlformats.org/officeDocument/2006/relationships/image" Target="media/image78.jpeg"/><Relationship Id="rId154" Type="http://schemas.openxmlformats.org/officeDocument/2006/relationships/image" Target="media/image143.jpeg"/><Relationship Id="rId361" Type="http://schemas.openxmlformats.org/officeDocument/2006/relationships/image" Target="media/image350.jpeg"/><Relationship Id="rId599" Type="http://schemas.openxmlformats.org/officeDocument/2006/relationships/image" Target="media/image588.jpeg"/><Relationship Id="rId459" Type="http://schemas.openxmlformats.org/officeDocument/2006/relationships/image" Target="media/image448.jpeg"/><Relationship Id="rId666" Type="http://schemas.openxmlformats.org/officeDocument/2006/relationships/image" Target="media/image655.jpeg"/><Relationship Id="rId16" Type="http://schemas.openxmlformats.org/officeDocument/2006/relationships/image" Target="media/image5.jpeg"/><Relationship Id="rId221" Type="http://schemas.openxmlformats.org/officeDocument/2006/relationships/image" Target="media/image210.jpeg"/><Relationship Id="rId319" Type="http://schemas.openxmlformats.org/officeDocument/2006/relationships/image" Target="media/image308.jpeg"/><Relationship Id="rId526" Type="http://schemas.openxmlformats.org/officeDocument/2006/relationships/image" Target="media/image515.jpeg"/><Relationship Id="rId165" Type="http://schemas.openxmlformats.org/officeDocument/2006/relationships/image" Target="media/image154.jpeg"/><Relationship Id="rId372" Type="http://schemas.openxmlformats.org/officeDocument/2006/relationships/image" Target="media/image361.jpeg"/><Relationship Id="rId677" Type="http://schemas.openxmlformats.org/officeDocument/2006/relationships/image" Target="media/image666.jpeg"/><Relationship Id="rId232" Type="http://schemas.openxmlformats.org/officeDocument/2006/relationships/image" Target="media/image221.jpeg"/><Relationship Id="rId27" Type="http://schemas.openxmlformats.org/officeDocument/2006/relationships/image" Target="media/image16.jpg"/><Relationship Id="rId537" Type="http://schemas.openxmlformats.org/officeDocument/2006/relationships/image" Target="media/image526.jpeg"/><Relationship Id="rId80" Type="http://schemas.openxmlformats.org/officeDocument/2006/relationships/image" Target="media/image69.jpeg"/><Relationship Id="rId176" Type="http://schemas.openxmlformats.org/officeDocument/2006/relationships/image" Target="media/image165.jpeg"/><Relationship Id="rId383" Type="http://schemas.openxmlformats.org/officeDocument/2006/relationships/image" Target="media/image372.jpeg"/><Relationship Id="rId590" Type="http://schemas.openxmlformats.org/officeDocument/2006/relationships/image" Target="media/image579.jpeg"/><Relationship Id="rId604" Type="http://schemas.openxmlformats.org/officeDocument/2006/relationships/image" Target="media/image593.jpeg"/><Relationship Id="rId243" Type="http://schemas.openxmlformats.org/officeDocument/2006/relationships/image" Target="media/image232.jpeg"/><Relationship Id="rId450" Type="http://schemas.openxmlformats.org/officeDocument/2006/relationships/image" Target="media/image439.jpeg"/><Relationship Id="rId688" Type="http://schemas.openxmlformats.org/officeDocument/2006/relationships/image" Target="media/image677.jpeg"/><Relationship Id="rId38" Type="http://schemas.openxmlformats.org/officeDocument/2006/relationships/image" Target="media/image27.jpeg"/><Relationship Id="rId103" Type="http://schemas.openxmlformats.org/officeDocument/2006/relationships/image" Target="media/image92.jpeg"/><Relationship Id="rId310" Type="http://schemas.openxmlformats.org/officeDocument/2006/relationships/image" Target="media/image299.jpeg"/><Relationship Id="rId548" Type="http://schemas.openxmlformats.org/officeDocument/2006/relationships/image" Target="media/image537.jpeg"/><Relationship Id="rId91" Type="http://schemas.openxmlformats.org/officeDocument/2006/relationships/image" Target="media/image80.jpeg"/><Relationship Id="rId187" Type="http://schemas.openxmlformats.org/officeDocument/2006/relationships/image" Target="media/image176.jpeg"/><Relationship Id="rId394" Type="http://schemas.openxmlformats.org/officeDocument/2006/relationships/image" Target="media/image383.jpeg"/><Relationship Id="rId408" Type="http://schemas.openxmlformats.org/officeDocument/2006/relationships/image" Target="media/image397.jpeg"/><Relationship Id="rId615" Type="http://schemas.openxmlformats.org/officeDocument/2006/relationships/image" Target="media/image604.jpeg"/><Relationship Id="rId254" Type="http://schemas.openxmlformats.org/officeDocument/2006/relationships/image" Target="media/image243.jpeg"/><Relationship Id="rId699" Type="http://schemas.openxmlformats.org/officeDocument/2006/relationships/header" Target="header1.xml"/><Relationship Id="rId49" Type="http://schemas.openxmlformats.org/officeDocument/2006/relationships/image" Target="media/image38.jpeg"/><Relationship Id="rId114" Type="http://schemas.openxmlformats.org/officeDocument/2006/relationships/image" Target="media/image103.jpeg"/><Relationship Id="rId461" Type="http://schemas.openxmlformats.org/officeDocument/2006/relationships/image" Target="media/image450.jpeg"/><Relationship Id="rId559" Type="http://schemas.openxmlformats.org/officeDocument/2006/relationships/image" Target="media/image548.jpeg"/><Relationship Id="rId198" Type="http://schemas.openxmlformats.org/officeDocument/2006/relationships/image" Target="media/image187.jpeg"/><Relationship Id="rId321" Type="http://schemas.openxmlformats.org/officeDocument/2006/relationships/image" Target="media/image310.jpeg"/><Relationship Id="rId419" Type="http://schemas.openxmlformats.org/officeDocument/2006/relationships/image" Target="media/image408.jpeg"/><Relationship Id="rId626" Type="http://schemas.openxmlformats.org/officeDocument/2006/relationships/image" Target="media/image615.jpeg"/></Relationships>
</file>

<file path=word/_rels/header1.xml.rels><?xml version="1.0" encoding="UTF-8" standalone="yes"?>
<Relationships xmlns="http://schemas.openxmlformats.org/package/2006/relationships"><Relationship Id="rId2" Type="http://schemas.openxmlformats.org/officeDocument/2006/relationships/hyperlink" Target="mailto:info@tecnoedu.com" TargetMode="External"/><Relationship Id="rId1" Type="http://schemas.openxmlformats.org/officeDocument/2006/relationships/image" Target="media/image688.png"/></Relationships>
</file>

<file path=word/_rels/settings.xml.rels><?xml version="1.0" encoding="UTF-8" standalone="yes"?>
<Relationships xmlns="http://schemas.openxmlformats.org/package/2006/relationships"><Relationship Id="rId1" Type="http://schemas.openxmlformats.org/officeDocument/2006/relationships/attachedTemplate" Target="file:///L:\_tesa2.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_tesa2.dot</Template>
  <TotalTime>47</TotalTime>
  <Pages>99</Pages>
  <Words>2458</Words>
  <Characters>15605</Characters>
  <Application>Microsoft Office Word</Application>
  <DocSecurity>0</DocSecurity>
  <Lines>130</Lines>
  <Paragraphs>36</Paragraphs>
  <ScaleCrop>false</ScaleCrop>
  <HeadingPairs>
    <vt:vector size="2" baseType="variant">
      <vt:variant>
        <vt:lpstr>Título</vt:lpstr>
      </vt:variant>
      <vt:variant>
        <vt:i4>1</vt:i4>
      </vt:variant>
    </vt:vector>
  </HeadingPairs>
  <TitlesOfParts>
    <vt:vector size="1" baseType="lpstr">
      <vt:lpstr>TP1: Cilindro de simple acción sin regulación</vt:lpstr>
    </vt:vector>
  </TitlesOfParts>
  <Company>Organización desconocida</Company>
  <LinksUpToDate>false</LinksUpToDate>
  <CharactersWithSpaces>18027</CharactersWithSpaces>
  <SharedDoc>false</SharedDoc>
  <HLinks>
    <vt:vector size="30" baseType="variant">
      <vt:variant>
        <vt:i4>5046292</vt:i4>
      </vt:variant>
      <vt:variant>
        <vt:i4>6</vt:i4>
      </vt:variant>
      <vt:variant>
        <vt:i4>0</vt:i4>
      </vt:variant>
      <vt:variant>
        <vt:i4>5</vt:i4>
      </vt:variant>
      <vt:variant>
        <vt:lpwstr>http://www.tecnoedu.com/Feedback/NIJDM100.php</vt:lpwstr>
      </vt:variant>
      <vt:variant>
        <vt:lpwstr/>
      </vt:variant>
      <vt:variant>
        <vt:i4>5832773</vt:i4>
      </vt:variant>
      <vt:variant>
        <vt:i4>3</vt:i4>
      </vt:variant>
      <vt:variant>
        <vt:i4>0</vt:i4>
      </vt:variant>
      <vt:variant>
        <vt:i4>5</vt:i4>
      </vt:variant>
      <vt:variant>
        <vt:lpwstr>http://www.tecnoedu.com/</vt:lpwstr>
      </vt:variant>
      <vt:variant>
        <vt:lpwstr/>
      </vt:variant>
      <vt:variant>
        <vt:i4>3670038</vt:i4>
      </vt:variant>
      <vt:variant>
        <vt:i4>0</vt:i4>
      </vt:variant>
      <vt:variant>
        <vt:i4>0</vt:i4>
      </vt:variant>
      <vt:variant>
        <vt:i4>5</vt:i4>
      </vt:variant>
      <vt:variant>
        <vt:lpwstr>mailto:info@tecnoedu.com</vt:lpwstr>
      </vt:variant>
      <vt:variant>
        <vt:lpwstr/>
      </vt:variant>
      <vt:variant>
        <vt:i4>3670038</vt:i4>
      </vt:variant>
      <vt:variant>
        <vt:i4>0</vt:i4>
      </vt:variant>
      <vt:variant>
        <vt:i4>0</vt:i4>
      </vt:variant>
      <vt:variant>
        <vt:i4>5</vt:i4>
      </vt:variant>
      <vt:variant>
        <vt:lpwstr>mailto:info@tecnoedu.com</vt:lpwstr>
      </vt:variant>
      <vt:variant>
        <vt:lpwstr/>
      </vt:variant>
      <vt:variant>
        <vt:i4>6225936</vt:i4>
      </vt:variant>
      <vt:variant>
        <vt:i4>0</vt:i4>
      </vt:variant>
      <vt:variant>
        <vt:i4>0</vt:i4>
      </vt:variant>
      <vt:variant>
        <vt:i4>5</vt:i4>
      </vt:variant>
      <vt:variant>
        <vt:lpwstr>http://tecnoedu.com/Automatizacion/Neumatica.php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TP1: Cilindro de simple acción sin regulación</dc:title>
  <dc:subject/>
  <dc:creator>Sergio</dc:creator>
  <cp:keywords/>
  <cp:lastModifiedBy>sergio</cp:lastModifiedBy>
  <cp:revision>6</cp:revision>
  <cp:lastPrinted>2017-02-16T14:55:00Z</cp:lastPrinted>
  <dcterms:created xsi:type="dcterms:W3CDTF">2019-09-16T19:18:00Z</dcterms:created>
  <dcterms:modified xsi:type="dcterms:W3CDTF">2020-01-31T18:02:00Z</dcterms:modified>
</cp:coreProperties>
</file>